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DED79" w14:textId="77777777" w:rsidR="00EB1359" w:rsidRPr="003261E7" w:rsidRDefault="00862C03" w:rsidP="00EB1359">
      <w:pPr>
        <w:spacing w:after="240"/>
        <w:jc w:val="right"/>
        <w:rPr>
          <w:sz w:val="22"/>
          <w:szCs w:val="22"/>
        </w:rPr>
      </w:pPr>
      <w:r w:rsidRPr="00862C03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862C03">
        <w:rPr>
          <w:sz w:val="22"/>
          <w:szCs w:val="22"/>
        </w:rPr>
        <w:t>2021-12-15</w:t>
      </w:r>
    </w:p>
    <w:p w14:paraId="3F4BE4C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D941AAD" w14:textId="77777777" w:rsidR="00EB1359" w:rsidRPr="003261E7" w:rsidRDefault="00862C03" w:rsidP="00EB1359">
      <w:pPr>
        <w:spacing w:after="40"/>
        <w:rPr>
          <w:b/>
          <w:bCs/>
          <w:sz w:val="22"/>
          <w:szCs w:val="22"/>
        </w:rPr>
      </w:pPr>
      <w:r w:rsidRPr="00862C03">
        <w:rPr>
          <w:b/>
          <w:bCs/>
          <w:sz w:val="22"/>
          <w:szCs w:val="22"/>
        </w:rPr>
        <w:t>Samodzielny Publiczny Zespół Opieki Zdrowotnej w Kolbuszowej</w:t>
      </w:r>
    </w:p>
    <w:p w14:paraId="15D05922" w14:textId="77777777" w:rsidR="00EB1359" w:rsidRPr="003261E7" w:rsidRDefault="00862C03" w:rsidP="00EB1359">
      <w:pPr>
        <w:rPr>
          <w:sz w:val="22"/>
          <w:szCs w:val="22"/>
        </w:rPr>
      </w:pPr>
      <w:r w:rsidRPr="00862C03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862C03">
        <w:rPr>
          <w:sz w:val="22"/>
          <w:szCs w:val="22"/>
        </w:rPr>
        <w:t>4</w:t>
      </w:r>
    </w:p>
    <w:p w14:paraId="74F8319C" w14:textId="77777777" w:rsidR="00EB1359" w:rsidRPr="003261E7" w:rsidRDefault="00862C03" w:rsidP="00EB1359">
      <w:pPr>
        <w:rPr>
          <w:sz w:val="22"/>
          <w:szCs w:val="22"/>
        </w:rPr>
      </w:pPr>
      <w:r w:rsidRPr="00862C03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862C03">
        <w:rPr>
          <w:sz w:val="22"/>
          <w:szCs w:val="22"/>
        </w:rPr>
        <w:t>Kolbuszowa</w:t>
      </w:r>
    </w:p>
    <w:p w14:paraId="709419B7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CAB7EFB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A336CF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1E88E2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1A27E7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1DB0861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62C03" w:rsidRPr="003261E7" w14:paraId="533E8006" w14:textId="77777777" w:rsidTr="0049297D">
        <w:trPr>
          <w:trHeight w:val="638"/>
        </w:trPr>
        <w:tc>
          <w:tcPr>
            <w:tcW w:w="959" w:type="dxa"/>
            <w:shd w:val="clear" w:color="auto" w:fill="auto"/>
          </w:tcPr>
          <w:p w14:paraId="2ADD5DF6" w14:textId="77777777" w:rsidR="00862C03" w:rsidRPr="003261E7" w:rsidRDefault="00862C03" w:rsidP="004929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6A6F5A" w14:textId="77777777" w:rsidR="00862C03" w:rsidRPr="003261E7" w:rsidRDefault="00862C03" w:rsidP="004929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2C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62C0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62C03">
              <w:rPr>
                <w:b/>
                <w:bCs/>
                <w:sz w:val="22"/>
                <w:szCs w:val="22"/>
              </w:rPr>
              <w:t>Dostawa przyrządów i aparatów  jednorazowego użytku do anestezji  i resuscytacji - 3 pakiety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62C03">
              <w:rPr>
                <w:b/>
                <w:sz w:val="22"/>
                <w:szCs w:val="22"/>
              </w:rPr>
              <w:t>Eap-2412/21/21/M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FC2461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B07A70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F9F02F1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62C03" w:rsidRPr="00862C03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62C03" w:rsidRPr="00862C03">
        <w:rPr>
          <w:sz w:val="22"/>
          <w:szCs w:val="22"/>
        </w:rPr>
        <w:t>(</w:t>
      </w:r>
      <w:proofErr w:type="spellStart"/>
      <w:r w:rsidR="00862C03" w:rsidRPr="00862C03">
        <w:rPr>
          <w:sz w:val="22"/>
          <w:szCs w:val="22"/>
        </w:rPr>
        <w:t>t.j</w:t>
      </w:r>
      <w:proofErr w:type="spellEnd"/>
      <w:r w:rsidR="00862C03" w:rsidRPr="00862C03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ED82F8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C446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67A7C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885C4B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62C03" w:rsidRPr="00EB1359" w14:paraId="67FCDD1F" w14:textId="77777777" w:rsidTr="0049297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AE9B" w14:textId="77777777" w:rsidR="00862C03" w:rsidRPr="00710915" w:rsidRDefault="00862C03" w:rsidP="0049297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62C03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323E" w14:textId="77777777" w:rsidR="00862C03" w:rsidRPr="00EB1359" w:rsidRDefault="00862C03" w:rsidP="0049297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2C03">
              <w:rPr>
                <w:b/>
                <w:sz w:val="22"/>
                <w:szCs w:val="22"/>
              </w:rPr>
              <w:t>Pakiet 1- Przyrządy  i aparaty  jednorazowego użytku do anestezji i resuscytacji</w:t>
            </w:r>
          </w:p>
          <w:p w14:paraId="6C536EBB" w14:textId="77777777" w:rsidR="00862C03" w:rsidRDefault="00862C03" w:rsidP="0049297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7CBDFA9" w14:textId="77777777" w:rsidR="00862C03" w:rsidRDefault="00862C03" w:rsidP="004929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2C0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3504D9B" w14:textId="77777777" w:rsidR="00862C03" w:rsidRDefault="00862C03" w:rsidP="0049297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ABE0CC5" w14:textId="77777777" w:rsidR="00862C03" w:rsidRPr="00EB1359" w:rsidRDefault="00862C03" w:rsidP="0049297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2C03">
              <w:rPr>
                <w:sz w:val="22"/>
                <w:szCs w:val="22"/>
              </w:rPr>
              <w:t>Zamawiający unieważnił postępowanie w w/w Pakiecie, gdyż do terminu składania ofert, tj. do dnia 14.12.2021 r. godz. 09:00 nie złożono żadnej oferty w przedmiotowym pakiecie  postępowania.</w:t>
            </w:r>
          </w:p>
        </w:tc>
      </w:tr>
    </w:tbl>
    <w:p w14:paraId="6ABBDC54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4007C33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61A989C4" w14:textId="0A32BA15" w:rsidR="00010B31" w:rsidRDefault="00862C03" w:rsidP="00010B31">
      <w:pPr>
        <w:spacing w:line="360" w:lineRule="auto"/>
        <w:jc w:val="right"/>
        <w:rPr>
          <w:sz w:val="24"/>
        </w:rPr>
      </w:pPr>
      <w:r w:rsidRPr="00862C03">
        <w:rPr>
          <w:sz w:val="24"/>
        </w:rPr>
        <w:t xml:space="preserve">  </w:t>
      </w:r>
      <w:r w:rsidR="00793C67">
        <w:rPr>
          <w:sz w:val="24"/>
        </w:rPr>
        <w:t>Dyrektor SP ZOZ Kolbuszowa</w:t>
      </w:r>
    </w:p>
    <w:p w14:paraId="571973A5" w14:textId="08F4C5EC" w:rsidR="00793C67" w:rsidRDefault="00793C67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40170ADB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E28DB" w14:textId="77777777" w:rsidR="00862C03" w:rsidRDefault="00862C03" w:rsidP="00862C03">
      <w:r>
        <w:separator/>
      </w:r>
    </w:p>
  </w:endnote>
  <w:endnote w:type="continuationSeparator" w:id="0">
    <w:p w14:paraId="60D35C4B" w14:textId="77777777" w:rsidR="00862C03" w:rsidRDefault="00862C03" w:rsidP="0086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D3D9E" w14:textId="77777777" w:rsidR="00862C03" w:rsidRDefault="00862C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DF357" w14:textId="77777777" w:rsidR="00862C03" w:rsidRDefault="00862C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128F8" w14:textId="77777777" w:rsidR="00862C03" w:rsidRDefault="00862C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46228" w14:textId="77777777" w:rsidR="00862C03" w:rsidRDefault="00862C03" w:rsidP="00862C03">
      <w:r>
        <w:separator/>
      </w:r>
    </w:p>
  </w:footnote>
  <w:footnote w:type="continuationSeparator" w:id="0">
    <w:p w14:paraId="1FBFF9A0" w14:textId="77777777" w:rsidR="00862C03" w:rsidRDefault="00862C03" w:rsidP="00862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7151C" w14:textId="77777777" w:rsidR="00862C03" w:rsidRDefault="00862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F6C80" w14:textId="77777777" w:rsidR="00862C03" w:rsidRDefault="00862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D21CA" w14:textId="77777777" w:rsidR="00862C03" w:rsidRDefault="00862C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4215"/>
    <w:rsid w:val="00010B31"/>
    <w:rsid w:val="00104963"/>
    <w:rsid w:val="00150F65"/>
    <w:rsid w:val="00504215"/>
    <w:rsid w:val="00793C67"/>
    <w:rsid w:val="00823326"/>
    <w:rsid w:val="00856A3E"/>
    <w:rsid w:val="00862C03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2155B"/>
  <w15:chartTrackingRefBased/>
  <w15:docId w15:val="{1DA286FE-72F3-43BA-BF51-3521A68EC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62C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2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2021-12-15T09:30:00Z</cp:lastPrinted>
  <dcterms:created xsi:type="dcterms:W3CDTF">2021-12-15T09:32:00Z</dcterms:created>
  <dcterms:modified xsi:type="dcterms:W3CDTF">2021-12-15T09:32:00Z</dcterms:modified>
</cp:coreProperties>
</file>