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5B002" w14:textId="77777777" w:rsidR="00FB7F50" w:rsidRPr="002245BE" w:rsidRDefault="00D3623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36237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D36237">
        <w:rPr>
          <w:sz w:val="22"/>
          <w:szCs w:val="22"/>
        </w:rPr>
        <w:t>2021-12-17</w:t>
      </w:r>
    </w:p>
    <w:p w14:paraId="476DF0E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FBEAB66" w14:textId="77777777" w:rsidR="00FB7F50" w:rsidRPr="002245BE" w:rsidRDefault="00D36237" w:rsidP="00FB7F50">
      <w:pPr>
        <w:spacing w:after="40"/>
        <w:rPr>
          <w:b/>
          <w:bCs/>
          <w:sz w:val="22"/>
          <w:szCs w:val="22"/>
        </w:rPr>
      </w:pPr>
      <w:r w:rsidRPr="00D36237">
        <w:rPr>
          <w:b/>
          <w:bCs/>
          <w:sz w:val="22"/>
          <w:szCs w:val="22"/>
        </w:rPr>
        <w:t>Samodzielny Publiczny Zespół Opieki Zdrowotnej w Kolbuszowej</w:t>
      </w:r>
    </w:p>
    <w:p w14:paraId="30C242B8" w14:textId="77777777" w:rsidR="00FB7F50" w:rsidRPr="002245BE" w:rsidRDefault="00D36237" w:rsidP="00FB7F50">
      <w:pPr>
        <w:rPr>
          <w:sz w:val="22"/>
          <w:szCs w:val="22"/>
        </w:rPr>
      </w:pPr>
      <w:r w:rsidRPr="00D36237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D36237">
        <w:rPr>
          <w:sz w:val="22"/>
          <w:szCs w:val="22"/>
        </w:rPr>
        <w:t>4</w:t>
      </w:r>
    </w:p>
    <w:p w14:paraId="27865E71" w14:textId="77777777" w:rsidR="00FB7F50" w:rsidRPr="002245BE" w:rsidRDefault="00D36237" w:rsidP="00FB7F50">
      <w:pPr>
        <w:rPr>
          <w:sz w:val="22"/>
          <w:szCs w:val="22"/>
        </w:rPr>
      </w:pPr>
      <w:r w:rsidRPr="00D36237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D36237">
        <w:rPr>
          <w:sz w:val="22"/>
          <w:szCs w:val="22"/>
        </w:rPr>
        <w:t>Kolbuszowa</w:t>
      </w:r>
    </w:p>
    <w:p w14:paraId="68E1E77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D79DF4E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7787EB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4A201F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36237" w:rsidRPr="00607F9B" w14:paraId="2F6A4D39" w14:textId="77777777" w:rsidTr="00D37558">
        <w:trPr>
          <w:trHeight w:val="638"/>
        </w:trPr>
        <w:tc>
          <w:tcPr>
            <w:tcW w:w="959" w:type="dxa"/>
            <w:shd w:val="clear" w:color="auto" w:fill="auto"/>
          </w:tcPr>
          <w:p w14:paraId="4632C94F" w14:textId="77777777" w:rsidR="00D36237" w:rsidRPr="00607F9B" w:rsidRDefault="00D36237" w:rsidP="00D375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561AE59" w14:textId="77777777" w:rsidR="00D36237" w:rsidRPr="00607F9B" w:rsidRDefault="00D36237" w:rsidP="00D375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623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3623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36237">
              <w:rPr>
                <w:b/>
                <w:bCs/>
                <w:sz w:val="22"/>
                <w:szCs w:val="22"/>
              </w:rPr>
              <w:t>Dostawa przyrządów i aparatów  jednorazowego użytku do anestezji  i resuscytacji - 3 pakiety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36237">
              <w:rPr>
                <w:b/>
                <w:sz w:val="22"/>
                <w:szCs w:val="22"/>
              </w:rPr>
              <w:t>Eap-2412/21/21/M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C2142B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36237" w:rsidRPr="00D36237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36237" w:rsidRPr="00D36237">
        <w:rPr>
          <w:sz w:val="22"/>
          <w:szCs w:val="22"/>
        </w:rPr>
        <w:t>(</w:t>
      </w:r>
      <w:proofErr w:type="spellStart"/>
      <w:r w:rsidR="00D36237" w:rsidRPr="00D36237">
        <w:rPr>
          <w:sz w:val="22"/>
          <w:szCs w:val="22"/>
        </w:rPr>
        <w:t>t.j</w:t>
      </w:r>
      <w:proofErr w:type="spellEnd"/>
      <w:r w:rsidR="00D36237" w:rsidRPr="00D36237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36237" w14:paraId="0352D31D" w14:textId="77777777" w:rsidTr="00D375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30983D4" w14:textId="77777777" w:rsidR="00D36237" w:rsidRPr="00D26ED6" w:rsidRDefault="00D36237" w:rsidP="00D375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36237">
              <w:rPr>
                <w:b/>
                <w:sz w:val="22"/>
                <w:szCs w:val="22"/>
              </w:rPr>
              <w:t>JAMRO Przedsiębiorstwo Handlowo-Usługowe</w:t>
            </w:r>
          </w:p>
          <w:p w14:paraId="5F1346F0" w14:textId="77777777" w:rsidR="00D36237" w:rsidRPr="009F0E5C" w:rsidRDefault="00D36237" w:rsidP="00D37558">
            <w:pPr>
              <w:jc w:val="both"/>
              <w:rPr>
                <w:bCs/>
                <w:sz w:val="22"/>
                <w:szCs w:val="22"/>
              </w:rPr>
            </w:pPr>
            <w:r w:rsidRPr="00D36237">
              <w:rPr>
                <w:bCs/>
                <w:sz w:val="22"/>
                <w:szCs w:val="22"/>
              </w:rPr>
              <w:t>Małobądzka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6237">
              <w:rPr>
                <w:bCs/>
                <w:sz w:val="22"/>
                <w:szCs w:val="22"/>
              </w:rPr>
              <w:t>186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9546C0" w14:textId="77777777" w:rsidR="00D36237" w:rsidRPr="009F0E5C" w:rsidRDefault="00D36237" w:rsidP="00D37558">
            <w:pPr>
              <w:jc w:val="both"/>
              <w:rPr>
                <w:bCs/>
                <w:sz w:val="22"/>
                <w:szCs w:val="22"/>
              </w:rPr>
            </w:pPr>
            <w:r w:rsidRPr="00D36237">
              <w:rPr>
                <w:bCs/>
                <w:sz w:val="22"/>
                <w:szCs w:val="22"/>
              </w:rPr>
              <w:t>42-500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6237">
              <w:rPr>
                <w:bCs/>
                <w:sz w:val="22"/>
                <w:szCs w:val="22"/>
              </w:rPr>
              <w:t>Będzin</w:t>
            </w:r>
          </w:p>
          <w:p w14:paraId="56C7D3E5" w14:textId="77777777" w:rsidR="00D36237" w:rsidRDefault="00D36237" w:rsidP="00D375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18CF1C" w14:textId="77777777" w:rsidR="00D36237" w:rsidRPr="00211A34" w:rsidRDefault="00D36237" w:rsidP="00D375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3623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36237">
              <w:rPr>
                <w:sz w:val="22"/>
                <w:szCs w:val="22"/>
              </w:rPr>
              <w:t>Pakiet 2- Zestaw do żywienia pozajelitowego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36237">
              <w:rPr>
                <w:b/>
                <w:sz w:val="22"/>
                <w:szCs w:val="22"/>
              </w:rPr>
              <w:t>52 228.80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CE3F17" w14:textId="77777777" w:rsidR="00D36237" w:rsidRPr="00D26ED6" w:rsidRDefault="00D36237" w:rsidP="00D375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05707A2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-</w:t>
            </w:r>
            <w:r w:rsidRPr="00D36237">
              <w:tab/>
              <w:t xml:space="preserve">treść wybranej oferty odpowiada treści SWZ, </w:t>
            </w:r>
          </w:p>
          <w:p w14:paraId="15CCA71F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-</w:t>
            </w:r>
            <w:r w:rsidRPr="00D36237"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67341EDC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I. Kryterium: Cena oferty - 60 punktów</w:t>
            </w:r>
          </w:p>
          <w:p w14:paraId="5590CC84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II. Warunki techniczne  - 35 punktów</w:t>
            </w:r>
          </w:p>
          <w:p w14:paraId="2F02C1B1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III. Termin dostawy  - 5 punktów</w:t>
            </w:r>
          </w:p>
          <w:p w14:paraId="17CD5FB2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- oferta wpłynęła do Zamawiającego w wyznaczonym terminie , a Wykonawca  ją składający nie podlega wykluczeniu z postępowania</w:t>
            </w:r>
          </w:p>
          <w:p w14:paraId="3CDCF293" w14:textId="77777777" w:rsid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- kwota oferty nie przekraczała kwoty jaką Zamawiający zamierza przeznaczyć na sfinansowanie zamówienia.</w:t>
            </w:r>
          </w:p>
        </w:tc>
      </w:tr>
      <w:tr w:rsidR="00D36237" w14:paraId="4BBE5424" w14:textId="77777777" w:rsidTr="00D375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B79AD9E" w14:textId="77777777" w:rsidR="00D36237" w:rsidRPr="00D26ED6" w:rsidRDefault="00D36237" w:rsidP="00D375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36237">
              <w:rPr>
                <w:b/>
                <w:sz w:val="22"/>
                <w:szCs w:val="22"/>
              </w:rPr>
              <w:lastRenderedPageBreak/>
              <w:t xml:space="preserve">Welland </w:t>
            </w:r>
            <w:proofErr w:type="spellStart"/>
            <w:r w:rsidRPr="00D36237">
              <w:rPr>
                <w:b/>
                <w:sz w:val="22"/>
                <w:szCs w:val="22"/>
              </w:rPr>
              <w:t>Medical</w:t>
            </w:r>
            <w:proofErr w:type="spellEnd"/>
            <w:r w:rsidRPr="00D36237">
              <w:rPr>
                <w:b/>
                <w:sz w:val="22"/>
                <w:szCs w:val="22"/>
              </w:rPr>
              <w:t xml:space="preserve"> Polska Spółka z ograniczoną odpowiedzialnością Sp. k.</w:t>
            </w:r>
          </w:p>
          <w:p w14:paraId="26065514" w14:textId="77777777" w:rsidR="00D36237" w:rsidRPr="009F0E5C" w:rsidRDefault="00D36237" w:rsidP="00D37558">
            <w:pPr>
              <w:jc w:val="both"/>
              <w:rPr>
                <w:bCs/>
                <w:sz w:val="22"/>
                <w:szCs w:val="22"/>
              </w:rPr>
            </w:pPr>
            <w:r w:rsidRPr="00D36237">
              <w:rPr>
                <w:bCs/>
                <w:sz w:val="22"/>
                <w:szCs w:val="22"/>
              </w:rPr>
              <w:t>ul. Gen. Sikorskiego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6237">
              <w:rPr>
                <w:bCs/>
                <w:sz w:val="22"/>
                <w:szCs w:val="22"/>
              </w:rPr>
              <w:t>4a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BFAA01A" w14:textId="77777777" w:rsidR="00D36237" w:rsidRPr="009F0E5C" w:rsidRDefault="00D36237" w:rsidP="00D37558">
            <w:pPr>
              <w:jc w:val="both"/>
              <w:rPr>
                <w:bCs/>
                <w:sz w:val="22"/>
                <w:szCs w:val="22"/>
              </w:rPr>
            </w:pPr>
            <w:r w:rsidRPr="00D36237">
              <w:rPr>
                <w:bCs/>
                <w:sz w:val="22"/>
                <w:szCs w:val="22"/>
              </w:rPr>
              <w:t>05-119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6237">
              <w:rPr>
                <w:bCs/>
                <w:sz w:val="22"/>
                <w:szCs w:val="22"/>
              </w:rPr>
              <w:t>Legionowo, Łajski</w:t>
            </w:r>
          </w:p>
          <w:p w14:paraId="38DCFC5B" w14:textId="77777777" w:rsidR="00D36237" w:rsidRDefault="00D36237" w:rsidP="00D375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CA1304" w14:textId="77777777" w:rsidR="00D36237" w:rsidRPr="00211A34" w:rsidRDefault="00D36237" w:rsidP="00D375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3623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36237">
              <w:rPr>
                <w:sz w:val="22"/>
                <w:szCs w:val="22"/>
              </w:rPr>
              <w:t xml:space="preserve">Pakiet 3- Jednoczęściowy system </w:t>
            </w:r>
            <w:proofErr w:type="spellStart"/>
            <w:r w:rsidRPr="00D36237">
              <w:rPr>
                <w:sz w:val="22"/>
                <w:szCs w:val="22"/>
              </w:rPr>
              <w:t>stomijny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36237">
              <w:rPr>
                <w:b/>
                <w:sz w:val="22"/>
                <w:szCs w:val="22"/>
              </w:rPr>
              <w:t>3 840.48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483FC5" w14:textId="77777777" w:rsidR="00D36237" w:rsidRPr="00D26ED6" w:rsidRDefault="00D36237" w:rsidP="00D375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C32EB2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-</w:t>
            </w:r>
            <w:r w:rsidRPr="00D36237">
              <w:tab/>
              <w:t xml:space="preserve">treść wybranej oferty odpowiada treści SWZ, </w:t>
            </w:r>
          </w:p>
          <w:p w14:paraId="5BE36377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-</w:t>
            </w:r>
            <w:r w:rsidRPr="00D36237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D6BAF5C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I. Kryterium: Cena oferty - 60 punktów</w:t>
            </w:r>
          </w:p>
          <w:p w14:paraId="6733422C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II. Warunki techniczne  - 35 punktów</w:t>
            </w:r>
          </w:p>
          <w:p w14:paraId="347E8573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III. Termin dostawy  - 5 punktów</w:t>
            </w:r>
          </w:p>
          <w:p w14:paraId="74D26318" w14:textId="77777777" w:rsidR="00D36237" w:rsidRP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- oferta wpłynęła do Zamawiającego w wyznaczonym terminie , a Wykonawca  ją składający nie podlega wykluczeniu z postępowania</w:t>
            </w:r>
          </w:p>
          <w:p w14:paraId="46307326" w14:textId="77777777" w:rsidR="00D36237" w:rsidRDefault="00D36237" w:rsidP="00D3755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36237">
              <w:t>- kwota oferty nie przekraczała kwoty jaką Zamawiający zamierza przeznaczyć na sfinansowanie zamówienia.</w:t>
            </w:r>
          </w:p>
        </w:tc>
      </w:tr>
    </w:tbl>
    <w:p w14:paraId="5FAED30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DE72D73" w14:textId="77777777" w:rsidTr="00596EA3">
        <w:tc>
          <w:tcPr>
            <w:tcW w:w="2169" w:type="dxa"/>
            <w:shd w:val="clear" w:color="auto" w:fill="F3F3F3"/>
          </w:tcPr>
          <w:p w14:paraId="50E2873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D6B04E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DA6FDC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A62DDE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36237" w:rsidRPr="00834EF4" w14:paraId="44F13AB1" w14:textId="77777777" w:rsidTr="00D37558">
        <w:tc>
          <w:tcPr>
            <w:tcW w:w="2169" w:type="dxa"/>
            <w:shd w:val="clear" w:color="auto" w:fill="auto"/>
          </w:tcPr>
          <w:p w14:paraId="68C7627A" w14:textId="77777777" w:rsidR="00D36237" w:rsidRPr="00211A34" w:rsidRDefault="00D36237" w:rsidP="00D375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6237">
              <w:rPr>
                <w:sz w:val="20"/>
                <w:szCs w:val="20"/>
              </w:rPr>
              <w:t>Pakiet 2- Zestaw do żywienia pozajelitowego</w:t>
            </w:r>
          </w:p>
        </w:tc>
        <w:tc>
          <w:tcPr>
            <w:tcW w:w="2793" w:type="dxa"/>
            <w:shd w:val="clear" w:color="auto" w:fill="auto"/>
          </w:tcPr>
          <w:p w14:paraId="4419CA05" w14:textId="77777777" w:rsidR="00D36237" w:rsidRPr="00211A34" w:rsidRDefault="00D36237" w:rsidP="00D375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6237">
              <w:rPr>
                <w:b/>
                <w:bCs/>
                <w:sz w:val="20"/>
                <w:szCs w:val="20"/>
              </w:rPr>
              <w:t>JAMRO Przedsiębiorstwo Handlowo-Usługowe</w:t>
            </w:r>
          </w:p>
          <w:p w14:paraId="2C680AA5" w14:textId="77777777" w:rsidR="00D36237" w:rsidRPr="00211A34" w:rsidRDefault="00D36237" w:rsidP="00D37558">
            <w:pPr>
              <w:rPr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Małobądzka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6237">
              <w:rPr>
                <w:sz w:val="20"/>
                <w:szCs w:val="20"/>
              </w:rPr>
              <w:t>186</w:t>
            </w:r>
          </w:p>
          <w:p w14:paraId="2E6D13D7" w14:textId="77777777" w:rsidR="00D36237" w:rsidRPr="00211A34" w:rsidRDefault="00D36237" w:rsidP="00D37558">
            <w:pPr>
              <w:spacing w:after="40"/>
              <w:rPr>
                <w:color w:val="000000"/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42-500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6237">
              <w:rPr>
                <w:sz w:val="20"/>
                <w:szCs w:val="20"/>
              </w:rPr>
              <w:t>Będzin</w:t>
            </w:r>
          </w:p>
        </w:tc>
        <w:tc>
          <w:tcPr>
            <w:tcW w:w="2976" w:type="dxa"/>
            <w:shd w:val="clear" w:color="auto" w:fill="auto"/>
          </w:tcPr>
          <w:p w14:paraId="299EE5EA" w14:textId="77777777" w:rsidR="00D36237" w:rsidRPr="00D36237" w:rsidRDefault="00D36237" w:rsidP="00D37558">
            <w:pPr>
              <w:spacing w:before="40" w:after="40"/>
              <w:rPr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1 - Cena - 60.00</w:t>
            </w:r>
          </w:p>
          <w:p w14:paraId="4FE70E6F" w14:textId="77777777" w:rsidR="00D36237" w:rsidRPr="00D36237" w:rsidRDefault="00D36237" w:rsidP="00D37558">
            <w:pPr>
              <w:spacing w:before="40" w:after="40"/>
              <w:rPr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2 - Warunki techniczne - 35.00</w:t>
            </w:r>
          </w:p>
          <w:p w14:paraId="6E219CA7" w14:textId="77777777" w:rsidR="00D36237" w:rsidRPr="00211A34" w:rsidRDefault="00D36237" w:rsidP="00D375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3 - Termin dostawy - 1.00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8394D4" w14:textId="77777777" w:rsidR="00D36237" w:rsidRPr="00211A34" w:rsidRDefault="00D36237" w:rsidP="00D37558">
            <w:pPr>
              <w:jc w:val="center"/>
              <w:rPr>
                <w:color w:val="000000"/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 xml:space="preserve">  96,00</w:t>
            </w:r>
          </w:p>
        </w:tc>
      </w:tr>
      <w:tr w:rsidR="00D36237" w:rsidRPr="00834EF4" w14:paraId="3B839326" w14:textId="77777777" w:rsidTr="00D37558">
        <w:tc>
          <w:tcPr>
            <w:tcW w:w="2169" w:type="dxa"/>
            <w:shd w:val="clear" w:color="auto" w:fill="auto"/>
          </w:tcPr>
          <w:p w14:paraId="7565828C" w14:textId="77777777" w:rsidR="00D36237" w:rsidRPr="00211A34" w:rsidRDefault="00D36237" w:rsidP="00D375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36237">
              <w:rPr>
                <w:sz w:val="20"/>
                <w:szCs w:val="20"/>
              </w:rPr>
              <w:t xml:space="preserve">Pakiet 3- Jednoczęściowy system </w:t>
            </w:r>
            <w:proofErr w:type="spellStart"/>
            <w:r w:rsidRPr="00D36237">
              <w:rPr>
                <w:sz w:val="20"/>
                <w:szCs w:val="20"/>
              </w:rPr>
              <w:t>stomijny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524E246D" w14:textId="77777777" w:rsidR="00D36237" w:rsidRPr="00211A34" w:rsidRDefault="00D36237" w:rsidP="00D375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36237">
              <w:rPr>
                <w:b/>
                <w:bCs/>
                <w:sz w:val="20"/>
                <w:szCs w:val="20"/>
              </w:rPr>
              <w:t xml:space="preserve">Welland </w:t>
            </w:r>
            <w:proofErr w:type="spellStart"/>
            <w:r w:rsidRPr="00D36237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36237">
              <w:rPr>
                <w:b/>
                <w:bCs/>
                <w:sz w:val="20"/>
                <w:szCs w:val="20"/>
              </w:rPr>
              <w:t xml:space="preserve"> Polska Spółka z ograniczoną odpowiedzialnością Sp. k.</w:t>
            </w:r>
          </w:p>
          <w:p w14:paraId="1AD85546" w14:textId="77777777" w:rsidR="00D36237" w:rsidRPr="00211A34" w:rsidRDefault="00D36237" w:rsidP="00D37558">
            <w:pPr>
              <w:rPr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ul. Gen. Sikorskiego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6237">
              <w:rPr>
                <w:sz w:val="20"/>
                <w:szCs w:val="20"/>
              </w:rPr>
              <w:t>4a</w:t>
            </w:r>
          </w:p>
          <w:p w14:paraId="784C1294" w14:textId="77777777" w:rsidR="00D36237" w:rsidRPr="00211A34" w:rsidRDefault="00D36237" w:rsidP="00D37558">
            <w:pPr>
              <w:spacing w:after="40"/>
              <w:rPr>
                <w:color w:val="000000"/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05-119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36237">
              <w:rPr>
                <w:sz w:val="20"/>
                <w:szCs w:val="20"/>
              </w:rPr>
              <w:t>Legionowo, Łajski</w:t>
            </w:r>
          </w:p>
        </w:tc>
        <w:tc>
          <w:tcPr>
            <w:tcW w:w="2976" w:type="dxa"/>
            <w:shd w:val="clear" w:color="auto" w:fill="auto"/>
          </w:tcPr>
          <w:p w14:paraId="1971A1CB" w14:textId="77777777" w:rsidR="00D36237" w:rsidRPr="00D36237" w:rsidRDefault="00D36237" w:rsidP="00D37558">
            <w:pPr>
              <w:spacing w:before="40" w:after="40"/>
              <w:rPr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1 - Cena - 60.00</w:t>
            </w:r>
          </w:p>
          <w:p w14:paraId="37589D1F" w14:textId="77777777" w:rsidR="00D36237" w:rsidRPr="00D36237" w:rsidRDefault="00D36237" w:rsidP="00D37558">
            <w:pPr>
              <w:spacing w:before="40" w:after="40"/>
              <w:rPr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2 - Warunki techniczne - 35.00</w:t>
            </w:r>
          </w:p>
          <w:p w14:paraId="5D9086D3" w14:textId="77777777" w:rsidR="00D36237" w:rsidRPr="00211A34" w:rsidRDefault="00D36237" w:rsidP="00D375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914152" w14:textId="77777777" w:rsidR="00D36237" w:rsidRPr="00211A34" w:rsidRDefault="00D36237" w:rsidP="00D37558">
            <w:pPr>
              <w:jc w:val="center"/>
              <w:rPr>
                <w:color w:val="000000"/>
                <w:sz w:val="20"/>
                <w:szCs w:val="20"/>
              </w:rPr>
            </w:pPr>
            <w:r w:rsidRPr="00D36237">
              <w:rPr>
                <w:sz w:val="20"/>
                <w:szCs w:val="20"/>
              </w:rPr>
              <w:t xml:space="preserve">  100,00</w:t>
            </w:r>
          </w:p>
        </w:tc>
      </w:tr>
    </w:tbl>
    <w:p w14:paraId="41B0E0A9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9A794A7" w14:textId="60CA6885" w:rsidR="00B464D3" w:rsidRDefault="00D36237" w:rsidP="00B464D3">
      <w:pPr>
        <w:jc w:val="right"/>
        <w:rPr>
          <w:sz w:val="22"/>
          <w:szCs w:val="22"/>
        </w:rPr>
      </w:pPr>
      <w:r w:rsidRPr="00D36237">
        <w:rPr>
          <w:sz w:val="22"/>
          <w:szCs w:val="22"/>
        </w:rPr>
        <w:t xml:space="preserve">  </w:t>
      </w:r>
      <w:r w:rsidR="00457DEB">
        <w:rPr>
          <w:sz w:val="22"/>
          <w:szCs w:val="22"/>
        </w:rPr>
        <w:t>Dyrektor SP ZOZ Kolbuszowa</w:t>
      </w:r>
    </w:p>
    <w:p w14:paraId="5018A463" w14:textId="7CB99D66" w:rsidR="00457DEB" w:rsidRPr="00E56378" w:rsidRDefault="00457DEB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6CFE9BA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3FAC9" w14:textId="77777777" w:rsidR="00D35837" w:rsidRDefault="00D35837">
      <w:r>
        <w:separator/>
      </w:r>
    </w:p>
  </w:endnote>
  <w:endnote w:type="continuationSeparator" w:id="0">
    <w:p w14:paraId="6C8C6AD1" w14:textId="77777777" w:rsidR="00D35837" w:rsidRDefault="00D35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19A5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B8D1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51160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C706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DA6B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5A300" w14:textId="77777777" w:rsidR="00D35837" w:rsidRDefault="00D35837">
      <w:r>
        <w:separator/>
      </w:r>
    </w:p>
  </w:footnote>
  <w:footnote w:type="continuationSeparator" w:id="0">
    <w:p w14:paraId="4B33B67D" w14:textId="77777777" w:rsidR="00D35837" w:rsidRDefault="00D35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2F33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D4E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E7D8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83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7DEB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5837"/>
    <w:rsid w:val="00D36237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43D56"/>
  <w15:chartTrackingRefBased/>
  <w15:docId w15:val="{EFFFA400-C806-4B72-BFFF-9B2EE2FD8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2021-12-17T08:46:00Z</cp:lastPrinted>
  <dcterms:created xsi:type="dcterms:W3CDTF">2021-12-17T08:53:00Z</dcterms:created>
  <dcterms:modified xsi:type="dcterms:W3CDTF">2021-12-17T08:53:00Z</dcterms:modified>
</cp:coreProperties>
</file>