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B6F" w:rsidRDefault="005F5B6F" w:rsidP="00AE6FE9">
      <w:pPr>
        <w:spacing w:after="0" w:line="48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postępowania: ZP-271-69/21</w:t>
      </w:r>
    </w:p>
    <w:p w:rsidR="005F5B6F" w:rsidRDefault="005F5B6F" w:rsidP="00AE6FE9">
      <w:pPr>
        <w:spacing w:after="0" w:line="480" w:lineRule="auto"/>
        <w:rPr>
          <w:rFonts w:ascii="Times New Roman" w:eastAsia="Times New Roman" w:hAnsi="Times New Roman"/>
          <w:b/>
        </w:rPr>
      </w:pPr>
    </w:p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5F5B6F">
      <w:pPr>
        <w:spacing w:before="120" w:after="0" w:line="240" w:lineRule="auto"/>
        <w:ind w:left="720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5F5B6F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>
      <w:bookmarkStart w:id="0" w:name="_GoBack"/>
      <w:bookmarkEnd w:id="0"/>
    </w:p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B10" w:rsidRDefault="00202B10" w:rsidP="00065A38">
      <w:pPr>
        <w:spacing w:after="0" w:line="240" w:lineRule="auto"/>
      </w:pPr>
      <w:r>
        <w:separator/>
      </w:r>
    </w:p>
  </w:endnote>
  <w:endnote w:type="continuationSeparator" w:id="0">
    <w:p w:rsidR="00202B10" w:rsidRDefault="00202B10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5F5B6F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B10" w:rsidRDefault="00202B10" w:rsidP="00065A38">
      <w:pPr>
        <w:spacing w:after="0" w:line="240" w:lineRule="auto"/>
      </w:pPr>
      <w:r>
        <w:separator/>
      </w:r>
    </w:p>
  </w:footnote>
  <w:footnote w:type="continuationSeparator" w:id="0">
    <w:p w:rsidR="00202B10" w:rsidRDefault="00202B10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293" w:rsidRDefault="000E62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 xml:space="preserve">Załącznik nr </w:t>
    </w:r>
    <w:r w:rsidR="005F5B6F">
      <w:t xml:space="preserve">2 </w:t>
    </w:r>
    <w:r w:rsidR="00AE6FE9">
      <w:t>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293" w:rsidRDefault="000E62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02B10"/>
    <w:rsid w:val="00065A38"/>
    <w:rsid w:val="000B1287"/>
    <w:rsid w:val="000E6293"/>
    <w:rsid w:val="0013375D"/>
    <w:rsid w:val="00202B10"/>
    <w:rsid w:val="00230FCA"/>
    <w:rsid w:val="00484D52"/>
    <w:rsid w:val="004F617D"/>
    <w:rsid w:val="005F5B6F"/>
    <w:rsid w:val="006A36DF"/>
    <w:rsid w:val="00856B83"/>
    <w:rsid w:val="008D14E9"/>
    <w:rsid w:val="00A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9BD1E"/>
  <w15:docId w15:val="{CC519CE8-E976-42C3-BF5D-318FB251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dcterms:created xsi:type="dcterms:W3CDTF">2021-12-17T07:58:00Z</dcterms:created>
  <dcterms:modified xsi:type="dcterms:W3CDTF">2021-12-17T07:58:00Z</dcterms:modified>
</cp:coreProperties>
</file>