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C30" w:rsidRPr="00F7750D" w:rsidRDefault="00A41C30" w:rsidP="00A41C3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41C30" w:rsidRPr="00F7750D" w:rsidRDefault="00A41C30" w:rsidP="00A41C30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41C30" w:rsidRPr="00F7750D" w:rsidRDefault="00A41C30" w:rsidP="00A41C3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41C30" w:rsidRPr="00F7750D" w:rsidRDefault="00A41C30" w:rsidP="00A41C3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41C30" w:rsidRPr="00F7750D" w:rsidRDefault="00A41C30" w:rsidP="00A41C30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6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12</w:t>
      </w:r>
      <w:r w:rsidRPr="00F7750D">
        <w:rPr>
          <w:sz w:val="24"/>
          <w:szCs w:val="24"/>
        </w:rPr>
        <w:t>-</w:t>
      </w:r>
      <w:r w:rsidR="008711AC">
        <w:rPr>
          <w:sz w:val="24"/>
          <w:szCs w:val="24"/>
        </w:rPr>
        <w:t>30</w:t>
      </w:r>
    </w:p>
    <w:p w:rsidR="00A41C30" w:rsidRPr="00F7750D" w:rsidRDefault="00A41C30" w:rsidP="00A41C30">
      <w:pPr>
        <w:rPr>
          <w:sz w:val="24"/>
          <w:szCs w:val="24"/>
        </w:rPr>
      </w:pPr>
    </w:p>
    <w:p w:rsidR="00A41C30" w:rsidRPr="00F7750D" w:rsidRDefault="00A41C30" w:rsidP="00A41C3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41C30" w:rsidRPr="00F7750D" w:rsidRDefault="00A41C30" w:rsidP="00A41C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41C30" w:rsidRPr="00F7750D" w:rsidRDefault="00A41C30" w:rsidP="00A41C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41C30" w:rsidRPr="001C2C42" w:rsidRDefault="00A41C30" w:rsidP="00A41C3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41C30" w:rsidRDefault="00A41C30" w:rsidP="00A41C3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41C30" w:rsidRPr="000A1C0E" w:rsidRDefault="00A41C30" w:rsidP="00A41C3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41C30" w:rsidRPr="000A1C0E" w:rsidRDefault="00A41C30" w:rsidP="00A41C3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A41C30" w:rsidRDefault="00A41C30" w:rsidP="00A41C30">
      <w:pPr>
        <w:jc w:val="both"/>
        <w:rPr>
          <w:i/>
          <w:sz w:val="22"/>
          <w:szCs w:val="22"/>
        </w:rPr>
      </w:pPr>
    </w:p>
    <w:p w:rsidR="00A41C30" w:rsidRDefault="00A41C30" w:rsidP="00A41C30">
      <w:pPr>
        <w:jc w:val="both"/>
        <w:rPr>
          <w:i/>
          <w:sz w:val="22"/>
          <w:szCs w:val="22"/>
        </w:rPr>
      </w:pPr>
    </w:p>
    <w:p w:rsidR="00A41C30" w:rsidRDefault="00A41C30" w:rsidP="00A41C3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41C30" w:rsidRDefault="00A41C30" w:rsidP="00A41C3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41C30" w:rsidRDefault="00A41C30" w:rsidP="00A41C3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 w:rsidRPr="00BD3AD8">
        <w:rPr>
          <w:b/>
          <w:bCs/>
          <w:i/>
          <w:sz w:val="22"/>
          <w:szCs w:val="22"/>
        </w:rPr>
        <w:t>wyrobów medycznych do zaćm powikłanych oraz przeszczepu rogówek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A41C30" w:rsidRPr="00C81F26" w:rsidRDefault="00A41C30" w:rsidP="00A41C30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</w:t>
      </w:r>
      <w:r w:rsidRPr="00C81F26">
        <w:rPr>
          <w:b/>
          <w:i/>
          <w:sz w:val="22"/>
          <w:szCs w:val="22"/>
        </w:rPr>
        <w:t>/P/2021</w:t>
      </w:r>
      <w:r>
        <w:rPr>
          <w:b/>
          <w:i/>
          <w:sz w:val="22"/>
          <w:szCs w:val="22"/>
        </w:rPr>
        <w:t>.</w:t>
      </w:r>
    </w:p>
    <w:p w:rsidR="00A41C30" w:rsidRDefault="00A41C30" w:rsidP="00A41C30">
      <w:pPr>
        <w:jc w:val="both"/>
        <w:rPr>
          <w:b/>
          <w:sz w:val="22"/>
          <w:szCs w:val="22"/>
        </w:rPr>
      </w:pPr>
    </w:p>
    <w:p w:rsidR="00A41C30" w:rsidRDefault="00A41C30" w:rsidP="00A41C30">
      <w:pPr>
        <w:jc w:val="both"/>
        <w:rPr>
          <w:sz w:val="22"/>
          <w:szCs w:val="22"/>
        </w:rPr>
      </w:pPr>
    </w:p>
    <w:p w:rsidR="00A41C30" w:rsidRPr="00F7750D" w:rsidRDefault="00A41C30" w:rsidP="00A41C30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F2A91" w:rsidRDefault="00CF2A91" w:rsidP="006A5DF1">
      <w:pPr>
        <w:spacing w:after="240"/>
        <w:jc w:val="right"/>
        <w:rPr>
          <w:sz w:val="22"/>
          <w:szCs w:val="22"/>
        </w:rPr>
      </w:pPr>
    </w:p>
    <w:tbl>
      <w:tblPr>
        <w:tblW w:w="9498" w:type="dxa"/>
        <w:tblInd w:w="-34" w:type="dxa"/>
        <w:tblLook w:val="04A0"/>
      </w:tblPr>
      <w:tblGrid>
        <w:gridCol w:w="9498"/>
      </w:tblGrid>
      <w:tr w:rsidR="00CF24A9" w:rsidRPr="006A5DF1" w:rsidTr="00440B3B">
        <w:tc>
          <w:tcPr>
            <w:tcW w:w="9498" w:type="dxa"/>
            <w:shd w:val="clear" w:color="auto" w:fill="auto"/>
          </w:tcPr>
          <w:p w:rsidR="00A41C30" w:rsidRDefault="00CF24A9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40B3B">
              <w:rPr>
                <w:sz w:val="24"/>
                <w:szCs w:val="24"/>
                <w:u w:val="single"/>
              </w:rPr>
              <w:t>Pak. 8, poz. 2</w:t>
            </w:r>
            <w:r w:rsidRPr="00A41C30">
              <w:rPr>
                <w:sz w:val="24"/>
                <w:szCs w:val="24"/>
              </w:rPr>
              <w:t xml:space="preserve">: </w:t>
            </w:r>
          </w:p>
          <w:p w:rsidR="00CF24A9" w:rsidRDefault="00CF24A9" w:rsidP="00440B3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41C30">
              <w:rPr>
                <w:sz w:val="24"/>
                <w:szCs w:val="24"/>
              </w:rPr>
              <w:t>Czy Zamawiający wyraża zgodę na nożyczki dł. 90 mm, pozostałe parametry bez zmian.</w:t>
            </w:r>
          </w:p>
          <w:p w:rsidR="00440B3B" w:rsidRPr="00440B3B" w:rsidRDefault="00440B3B" w:rsidP="00440B3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40B3B">
              <w:rPr>
                <w:b/>
                <w:sz w:val="24"/>
                <w:szCs w:val="24"/>
              </w:rPr>
              <w:t>Odp.:</w:t>
            </w:r>
          </w:p>
          <w:p w:rsidR="00D33E5D" w:rsidRDefault="00D33E5D" w:rsidP="00D33E5D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poz. 1 </w:t>
            </w:r>
            <w:r w:rsidRPr="00A41C30">
              <w:rPr>
                <w:sz w:val="24"/>
                <w:szCs w:val="24"/>
              </w:rPr>
              <w:t xml:space="preserve">nożyczki </w:t>
            </w:r>
            <w:r>
              <w:rPr>
                <w:sz w:val="24"/>
                <w:szCs w:val="24"/>
              </w:rPr>
              <w:t xml:space="preserve">o </w:t>
            </w:r>
            <w:r w:rsidRPr="00A41C30">
              <w:rPr>
                <w:sz w:val="24"/>
                <w:szCs w:val="24"/>
              </w:rPr>
              <w:t>dł. 90 mm, pozostałe parametry bez zmian.</w:t>
            </w:r>
          </w:p>
          <w:p w:rsidR="00440B3B" w:rsidRDefault="00440B3B" w:rsidP="00D33E5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40B3B" w:rsidRDefault="00CF24A9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40B3B">
              <w:rPr>
                <w:sz w:val="24"/>
                <w:szCs w:val="24"/>
                <w:u w:val="single"/>
              </w:rPr>
              <w:t>Pak. 8, poz. 4</w:t>
            </w:r>
            <w:r w:rsidRPr="00A41C30">
              <w:rPr>
                <w:sz w:val="24"/>
                <w:szCs w:val="24"/>
              </w:rPr>
              <w:t xml:space="preserve">: </w:t>
            </w:r>
          </w:p>
          <w:p w:rsidR="00CF24A9" w:rsidRDefault="00CF24A9" w:rsidP="00440B3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40B3B">
              <w:rPr>
                <w:sz w:val="24"/>
                <w:szCs w:val="24"/>
              </w:rPr>
              <w:t>Czy Zamawiający wyraża zgodę na pęsetę dł. części roboczej 13 mm, dł. całkowita 120 mm,</w:t>
            </w:r>
            <w:r w:rsidR="00440B3B">
              <w:rPr>
                <w:sz w:val="24"/>
                <w:szCs w:val="24"/>
              </w:rPr>
              <w:t xml:space="preserve"> </w:t>
            </w:r>
            <w:r w:rsidRPr="00440B3B">
              <w:rPr>
                <w:sz w:val="24"/>
                <w:szCs w:val="24"/>
              </w:rPr>
              <w:t>pozostałe parametry bez zmian.</w:t>
            </w:r>
          </w:p>
          <w:p w:rsidR="00440B3B" w:rsidRPr="00440B3B" w:rsidRDefault="00440B3B" w:rsidP="00440B3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40B3B">
              <w:rPr>
                <w:b/>
                <w:sz w:val="24"/>
                <w:szCs w:val="24"/>
              </w:rPr>
              <w:t>Odp.:</w:t>
            </w:r>
          </w:p>
          <w:p w:rsidR="00440B3B" w:rsidRDefault="00D33E5D" w:rsidP="00440B3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A56F0A">
              <w:rPr>
                <w:sz w:val="24"/>
                <w:szCs w:val="24"/>
              </w:rPr>
              <w:t xml:space="preserve">w Pakiecie nr 8 poz. 4 </w:t>
            </w:r>
            <w:r>
              <w:rPr>
                <w:sz w:val="24"/>
                <w:szCs w:val="24"/>
              </w:rPr>
              <w:t>pęsety o zaproponowanych parametrach.</w:t>
            </w:r>
          </w:p>
          <w:p w:rsidR="00D33E5D" w:rsidRPr="00440B3B" w:rsidRDefault="00D33E5D" w:rsidP="00D33E5D">
            <w:pPr>
              <w:ind w:right="-74"/>
              <w:jc w:val="both"/>
              <w:rPr>
                <w:sz w:val="24"/>
                <w:szCs w:val="24"/>
              </w:rPr>
            </w:pPr>
          </w:p>
          <w:p w:rsidR="00440B3B" w:rsidRDefault="00CF24A9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40B3B">
              <w:rPr>
                <w:sz w:val="24"/>
                <w:szCs w:val="24"/>
                <w:u w:val="single"/>
              </w:rPr>
              <w:t>Pak. 8, poz. 5</w:t>
            </w:r>
            <w:r w:rsidRPr="00A41C30">
              <w:rPr>
                <w:sz w:val="24"/>
                <w:szCs w:val="24"/>
              </w:rPr>
              <w:t xml:space="preserve">: </w:t>
            </w:r>
          </w:p>
          <w:p w:rsidR="00CF24A9" w:rsidRPr="004860F1" w:rsidRDefault="00CF24A9" w:rsidP="004860F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860F1">
              <w:rPr>
                <w:sz w:val="24"/>
                <w:szCs w:val="24"/>
              </w:rPr>
              <w:t>Czy Zamawiający wyraża zgodę na pęsetę dł. całkowita 85 mm, pozostałe parametry bez</w:t>
            </w:r>
            <w:r w:rsidR="004860F1">
              <w:rPr>
                <w:sz w:val="24"/>
                <w:szCs w:val="24"/>
              </w:rPr>
              <w:t xml:space="preserve"> </w:t>
            </w:r>
            <w:r w:rsidRPr="004860F1">
              <w:rPr>
                <w:sz w:val="24"/>
                <w:szCs w:val="24"/>
              </w:rPr>
              <w:t>zmian.</w:t>
            </w:r>
          </w:p>
          <w:p w:rsidR="00440B3B" w:rsidRPr="00440B3B" w:rsidRDefault="00440B3B" w:rsidP="00D33E5D">
            <w:pPr>
              <w:ind w:left="28" w:right="-72"/>
              <w:jc w:val="both"/>
              <w:rPr>
                <w:b/>
                <w:sz w:val="24"/>
                <w:szCs w:val="24"/>
              </w:rPr>
            </w:pPr>
            <w:r w:rsidRPr="00440B3B">
              <w:rPr>
                <w:b/>
                <w:sz w:val="24"/>
                <w:szCs w:val="24"/>
              </w:rPr>
              <w:t>Odp.:</w:t>
            </w:r>
          </w:p>
          <w:p w:rsidR="00D33E5D" w:rsidRDefault="00D33E5D" w:rsidP="00D33E5D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A56F0A">
              <w:rPr>
                <w:sz w:val="24"/>
                <w:szCs w:val="24"/>
              </w:rPr>
              <w:t xml:space="preserve">w Pakiecie nr 8 poz. 5 </w:t>
            </w:r>
            <w:r>
              <w:rPr>
                <w:sz w:val="24"/>
                <w:szCs w:val="24"/>
              </w:rPr>
              <w:t>pęsety o zaproponowanych parametrach.</w:t>
            </w:r>
          </w:p>
          <w:p w:rsidR="00440B3B" w:rsidRPr="00A41C30" w:rsidRDefault="00440B3B" w:rsidP="00D33E5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860F1" w:rsidRDefault="00CF24A9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860F1">
              <w:rPr>
                <w:sz w:val="24"/>
                <w:szCs w:val="24"/>
                <w:u w:val="single"/>
              </w:rPr>
              <w:t>Pak. 8, poz. 7:</w:t>
            </w:r>
            <w:r w:rsidRPr="00A41C30">
              <w:rPr>
                <w:sz w:val="24"/>
                <w:szCs w:val="24"/>
              </w:rPr>
              <w:t xml:space="preserve"> </w:t>
            </w:r>
          </w:p>
          <w:p w:rsidR="00CF24A9" w:rsidRPr="004860F1" w:rsidRDefault="00CF24A9" w:rsidP="00A56F0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860F1">
              <w:rPr>
                <w:sz w:val="24"/>
                <w:szCs w:val="24"/>
              </w:rPr>
              <w:t>Czy Zamawiający wyraża zgodę na pęsetę dł. całkowita 85 mm, pozostałe parametry bez</w:t>
            </w:r>
            <w:r w:rsidR="004860F1">
              <w:rPr>
                <w:sz w:val="24"/>
                <w:szCs w:val="24"/>
              </w:rPr>
              <w:t xml:space="preserve"> </w:t>
            </w:r>
            <w:r w:rsidRPr="004860F1">
              <w:rPr>
                <w:sz w:val="24"/>
                <w:szCs w:val="24"/>
              </w:rPr>
              <w:t>zmian.</w:t>
            </w:r>
          </w:p>
          <w:p w:rsidR="004860F1" w:rsidRPr="00440B3B" w:rsidRDefault="004860F1" w:rsidP="00A56F0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40B3B">
              <w:rPr>
                <w:b/>
                <w:sz w:val="24"/>
                <w:szCs w:val="24"/>
              </w:rPr>
              <w:t>Odp.:</w:t>
            </w:r>
          </w:p>
          <w:p w:rsidR="00A56F0A" w:rsidRDefault="00A56F0A" w:rsidP="00A56F0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8 poz. 7 pęsety o zaproponowanych parametrach.</w:t>
            </w:r>
          </w:p>
          <w:p w:rsidR="004860F1" w:rsidRDefault="00CF24A9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860F1">
              <w:rPr>
                <w:sz w:val="24"/>
                <w:szCs w:val="24"/>
                <w:u w:val="single"/>
              </w:rPr>
              <w:lastRenderedPageBreak/>
              <w:t>Pak. 8, poz. 9</w:t>
            </w:r>
            <w:r w:rsidRPr="00A41C30">
              <w:rPr>
                <w:sz w:val="24"/>
                <w:szCs w:val="24"/>
              </w:rPr>
              <w:t xml:space="preserve">: </w:t>
            </w:r>
          </w:p>
          <w:p w:rsidR="00CF24A9" w:rsidRDefault="00CF24A9" w:rsidP="004860F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41C30">
              <w:rPr>
                <w:sz w:val="24"/>
                <w:szCs w:val="24"/>
              </w:rPr>
              <w:t>Czy Zamawiający wyraża zgodę na imadło 11,0 x 0,6 mm, pozostałe parametry bez zmian.</w:t>
            </w:r>
          </w:p>
          <w:p w:rsidR="004860F1" w:rsidRPr="00440B3B" w:rsidRDefault="004860F1" w:rsidP="004860F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40B3B">
              <w:rPr>
                <w:b/>
                <w:sz w:val="24"/>
                <w:szCs w:val="24"/>
              </w:rPr>
              <w:t>Odp.:</w:t>
            </w:r>
          </w:p>
          <w:p w:rsidR="00A56F0A" w:rsidRDefault="00A56F0A" w:rsidP="00A56F0A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poz. 9 </w:t>
            </w:r>
            <w:r w:rsidRPr="00A41C30">
              <w:rPr>
                <w:sz w:val="24"/>
                <w:szCs w:val="24"/>
              </w:rPr>
              <w:t>imadło 11,0 x 0,6 mm, pozostałe parametry bez zmian.</w:t>
            </w:r>
          </w:p>
          <w:p w:rsidR="004860F1" w:rsidRDefault="004860F1" w:rsidP="00A56F0A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4860F1" w:rsidRDefault="00CF24A9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860F1">
              <w:rPr>
                <w:sz w:val="24"/>
                <w:szCs w:val="24"/>
                <w:u w:val="single"/>
              </w:rPr>
              <w:t>Pak. 8, poz. 11</w:t>
            </w:r>
            <w:r w:rsidRPr="00A41C30">
              <w:rPr>
                <w:sz w:val="24"/>
                <w:szCs w:val="24"/>
              </w:rPr>
              <w:t xml:space="preserve">: </w:t>
            </w:r>
          </w:p>
          <w:p w:rsidR="00CF24A9" w:rsidRDefault="00CF24A9" w:rsidP="004860F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41C30">
              <w:rPr>
                <w:sz w:val="24"/>
                <w:szCs w:val="24"/>
              </w:rPr>
              <w:t>Czy Zamawiający wyraża zgodę na rozwórkę 150 mm, pozostałe parametry bez zmian</w:t>
            </w:r>
            <w:r w:rsidR="004860F1">
              <w:rPr>
                <w:sz w:val="24"/>
                <w:szCs w:val="24"/>
              </w:rPr>
              <w:t>.</w:t>
            </w:r>
          </w:p>
          <w:p w:rsidR="004860F1" w:rsidRPr="00440B3B" w:rsidRDefault="004860F1" w:rsidP="004860F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40B3B">
              <w:rPr>
                <w:b/>
                <w:sz w:val="24"/>
                <w:szCs w:val="24"/>
              </w:rPr>
              <w:t>Odp.:</w:t>
            </w:r>
          </w:p>
          <w:p w:rsidR="004860F1" w:rsidRPr="00A41C30" w:rsidRDefault="004501C4" w:rsidP="004860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8 poz. 11 rozwórki o zaproponowanym </w:t>
            </w:r>
            <w:r w:rsidR="008711AC">
              <w:rPr>
                <w:sz w:val="24"/>
                <w:szCs w:val="24"/>
              </w:rPr>
              <w:t>rozmiarze</w:t>
            </w:r>
            <w:r>
              <w:rPr>
                <w:sz w:val="24"/>
                <w:szCs w:val="24"/>
              </w:rPr>
              <w:t>.</w:t>
            </w:r>
          </w:p>
          <w:p w:rsidR="00CF24A9" w:rsidRPr="00CF24A9" w:rsidRDefault="00CF24A9" w:rsidP="005B1B2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41C30" w:rsidRDefault="00A41C30" w:rsidP="00A41C30">
      <w:pPr>
        <w:jc w:val="right"/>
        <w:rPr>
          <w:i/>
          <w:sz w:val="24"/>
          <w:szCs w:val="24"/>
        </w:rPr>
      </w:pPr>
    </w:p>
    <w:p w:rsidR="008711AC" w:rsidRDefault="008711AC" w:rsidP="00A41C30">
      <w:pPr>
        <w:jc w:val="right"/>
        <w:rPr>
          <w:i/>
          <w:sz w:val="24"/>
          <w:szCs w:val="24"/>
        </w:rPr>
      </w:pPr>
    </w:p>
    <w:p w:rsidR="004860F1" w:rsidRDefault="004860F1" w:rsidP="00A41C30">
      <w:pPr>
        <w:jc w:val="right"/>
        <w:rPr>
          <w:i/>
          <w:sz w:val="24"/>
          <w:szCs w:val="24"/>
        </w:rPr>
      </w:pPr>
    </w:p>
    <w:p w:rsidR="00BE7BFD" w:rsidRPr="00A41C30" w:rsidRDefault="00A41C30" w:rsidP="00A41C30">
      <w:pPr>
        <w:jc w:val="right"/>
        <w:rPr>
          <w:i/>
          <w:sz w:val="24"/>
          <w:szCs w:val="24"/>
        </w:rPr>
      </w:pPr>
      <w:r w:rsidRPr="00A41C30">
        <w:rPr>
          <w:i/>
          <w:sz w:val="24"/>
          <w:szCs w:val="24"/>
        </w:rPr>
        <w:t>Zamawiający</w:t>
      </w:r>
    </w:p>
    <w:p w:rsidR="00A41C30" w:rsidRDefault="00A41C30" w:rsidP="00A41C3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A41C30" w:rsidRPr="00A41C30" w:rsidRDefault="00A41C30" w:rsidP="00A41C30">
      <w:pPr>
        <w:jc w:val="right"/>
        <w:rPr>
          <w:i/>
          <w:sz w:val="24"/>
          <w:szCs w:val="24"/>
        </w:rPr>
      </w:pPr>
      <w:r w:rsidRPr="00A41C30">
        <w:rPr>
          <w:i/>
          <w:sz w:val="24"/>
          <w:szCs w:val="24"/>
        </w:rPr>
        <w:t>p.o. Dyrektor</w:t>
      </w:r>
    </w:p>
    <w:p w:rsidR="00A41C30" w:rsidRPr="00A41C30" w:rsidRDefault="00A41C30" w:rsidP="00A41C30">
      <w:pPr>
        <w:jc w:val="right"/>
        <w:rPr>
          <w:i/>
          <w:sz w:val="24"/>
          <w:szCs w:val="24"/>
        </w:rPr>
      </w:pPr>
      <w:r w:rsidRPr="00A41C30">
        <w:rPr>
          <w:i/>
          <w:sz w:val="24"/>
          <w:szCs w:val="24"/>
        </w:rPr>
        <w:t xml:space="preserve">Bohdan Kozak </w:t>
      </w:r>
    </w:p>
    <w:sectPr w:rsidR="00A41C30" w:rsidRPr="00A41C30" w:rsidSect="00A56F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437" w:rsidRDefault="00077437">
      <w:r>
        <w:separator/>
      </w:r>
    </w:p>
  </w:endnote>
  <w:endnote w:type="continuationSeparator" w:id="0">
    <w:p w:rsidR="00077437" w:rsidRDefault="00077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7C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7C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A7C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711AC" w:rsidRPr="008711A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437" w:rsidRDefault="00077437">
      <w:r>
        <w:separator/>
      </w:r>
    </w:p>
  </w:footnote>
  <w:footnote w:type="continuationSeparator" w:id="0">
    <w:p w:rsidR="00077437" w:rsidRDefault="00077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4A9" w:rsidRDefault="00CF24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4A9" w:rsidRDefault="00CF24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4A9" w:rsidRDefault="00CF24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9C70F8C"/>
    <w:multiLevelType w:val="hybridMultilevel"/>
    <w:tmpl w:val="2DB601B2"/>
    <w:lvl w:ilvl="0" w:tplc="3AC628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4A9"/>
    <w:rsid w:val="00031374"/>
    <w:rsid w:val="00077437"/>
    <w:rsid w:val="000A1097"/>
    <w:rsid w:val="000D3D61"/>
    <w:rsid w:val="000E2A8F"/>
    <w:rsid w:val="0012774F"/>
    <w:rsid w:val="00144B7A"/>
    <w:rsid w:val="00180C6E"/>
    <w:rsid w:val="0029606A"/>
    <w:rsid w:val="00440B3B"/>
    <w:rsid w:val="004501C4"/>
    <w:rsid w:val="004848F3"/>
    <w:rsid w:val="004860F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7CB6"/>
    <w:rsid w:val="007D7198"/>
    <w:rsid w:val="00870F9F"/>
    <w:rsid w:val="008711AC"/>
    <w:rsid w:val="008804B6"/>
    <w:rsid w:val="00897AB0"/>
    <w:rsid w:val="008A3553"/>
    <w:rsid w:val="00A41C30"/>
    <w:rsid w:val="00A56F0A"/>
    <w:rsid w:val="00A905AC"/>
    <w:rsid w:val="00BA6584"/>
    <w:rsid w:val="00BE7BFD"/>
    <w:rsid w:val="00C370F2"/>
    <w:rsid w:val="00C44EEC"/>
    <w:rsid w:val="00CF24A9"/>
    <w:rsid w:val="00CF2A91"/>
    <w:rsid w:val="00D22FFA"/>
    <w:rsid w:val="00D33E5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3D61"/>
  </w:style>
  <w:style w:type="paragraph" w:styleId="Nagwek1">
    <w:name w:val="heading 1"/>
    <w:basedOn w:val="Normalny"/>
    <w:next w:val="Normalny"/>
    <w:link w:val="Nagwek1Znak"/>
    <w:qFormat/>
    <w:rsid w:val="000D3D6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D3D6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D3D6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3D6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3D61"/>
  </w:style>
  <w:style w:type="paragraph" w:styleId="Tekstpodstawowywcity">
    <w:name w:val="Body Text Indent"/>
    <w:basedOn w:val="Normalny"/>
    <w:rsid w:val="000D3D6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D3D6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D3D6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D3D61"/>
    <w:rPr>
      <w:sz w:val="28"/>
    </w:rPr>
  </w:style>
  <w:style w:type="paragraph" w:styleId="Tekstpodstawowywcity3">
    <w:name w:val="Body Text Indent 3"/>
    <w:basedOn w:val="Normalny"/>
    <w:rsid w:val="000D3D6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41C3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41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2021-12-29T14:16:00Z</cp:lastPrinted>
  <dcterms:created xsi:type="dcterms:W3CDTF">2021-12-29T14:17:00Z</dcterms:created>
  <dcterms:modified xsi:type="dcterms:W3CDTF">2021-12-29T14:17:00Z</dcterms:modified>
</cp:coreProperties>
</file>