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4A75" w:rsidRDefault="00161C46" w:rsidP="000F4A75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drawing>
          <wp:inline distT="0" distB="0" distL="0" distR="0">
            <wp:extent cx="5753100" cy="438150"/>
            <wp:effectExtent l="0" t="0" r="0" b="0"/>
            <wp:docPr id="3" name="Obraz 2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4A75" w:rsidRDefault="00971A5D" w:rsidP="00971A5D">
      <w:pPr>
        <w:pStyle w:val="p2"/>
        <w:spacing w:before="0" w:beforeAutospacing="0" w:after="0" w:afterAutospacing="0" w:line="360" w:lineRule="auto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Segoe UI" w:hAnsi="Segoe UI" w:cs="Segoe UI"/>
          <w:color w:val="444444"/>
          <w:sz w:val="20"/>
          <w:szCs w:val="20"/>
        </w:rPr>
        <w:t xml:space="preserve">RPO .RC .21.007.01 - PCI N2_207 </w:t>
      </w:r>
      <w:proofErr w:type="spellStart"/>
      <w:r>
        <w:rPr>
          <w:rFonts w:ascii="Segoe UI" w:hAnsi="Segoe UI" w:cs="Segoe UI"/>
          <w:color w:val="444444"/>
          <w:sz w:val="20"/>
          <w:szCs w:val="20"/>
        </w:rPr>
        <w:t>BioActivCarbon</w:t>
      </w:r>
      <w:proofErr w:type="spellEnd"/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F7427B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4E5CE1" w:rsidRPr="004E5CE1">
        <w:rPr>
          <w:b/>
        </w:rPr>
        <w:t>NA/O/3</w:t>
      </w:r>
      <w:r w:rsidR="00F7427B">
        <w:rPr>
          <w:b/>
          <w:lang w:val="pl-PL"/>
        </w:rPr>
        <w:t>43</w:t>
      </w:r>
      <w:r w:rsidR="004E5CE1" w:rsidRPr="004E5CE1">
        <w:rPr>
          <w:b/>
        </w:rPr>
        <w:t>/2021</w:t>
      </w:r>
      <w:r>
        <w:rPr>
          <w:b/>
          <w:lang w:val="pl-PL"/>
        </w:rPr>
        <w:t xml:space="preserve"> </w:t>
      </w:r>
      <w:r w:rsidR="004E5CE1" w:rsidRPr="004E5CE1">
        <w:rPr>
          <w:lang w:val="pl-PL"/>
        </w:rPr>
        <w:t>Rzeszów</w:t>
      </w:r>
      <w:r w:rsidR="00211900" w:rsidRPr="003209A8">
        <w:t xml:space="preserve">, </w:t>
      </w:r>
      <w:r w:rsidR="004E5CE1" w:rsidRPr="004E5CE1">
        <w:t>2021-12-</w:t>
      </w:r>
      <w:r w:rsidR="00F7427B">
        <w:rPr>
          <w:lang w:val="pl-PL"/>
        </w:rPr>
        <w:t>30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4E5CE1" w:rsidRPr="004E5CE1">
        <w:t>(</w:t>
      </w:r>
      <w:proofErr w:type="spellStart"/>
      <w:r w:rsidR="004E5CE1" w:rsidRPr="004E5CE1">
        <w:t>t.j</w:t>
      </w:r>
      <w:proofErr w:type="spellEnd"/>
      <w:r w:rsidR="004E5CE1" w:rsidRPr="004E5CE1">
        <w:t>. Dz.U. z 2021r. poz. 1129)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I. </w:t>
            </w:r>
            <w:r w:rsidR="00DB45AA">
              <w:rPr>
                <w:b/>
                <w:bCs/>
                <w:color w:val="000000"/>
              </w:rPr>
              <w:t>ZLECENIODAWCA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4E5CE1" w:rsidP="00583EF9">
      <w:pPr>
        <w:spacing w:line="360" w:lineRule="auto"/>
        <w:rPr>
          <w:b/>
        </w:rPr>
      </w:pPr>
      <w:r w:rsidRPr="004E5CE1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4E5CE1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4E5CE1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4E5CE1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DB45AA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Zleceniodawca</w:t>
      </w:r>
      <w:r w:rsidR="00211900">
        <w:rPr>
          <w:rFonts w:ascii="Times New Roman" w:hAnsi="Times New Roman"/>
          <w:sz w:val="24"/>
        </w:rPr>
        <w:t xml:space="preserve">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4E5CE1" w:rsidTr="00696957">
        <w:tc>
          <w:tcPr>
            <w:tcW w:w="1510" w:type="dxa"/>
            <w:vAlign w:val="center"/>
          </w:tcPr>
          <w:p w:rsidR="004E5CE1" w:rsidRDefault="004E5CE1" w:rsidP="0069695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CE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4E5CE1" w:rsidRDefault="004E5CE1" w:rsidP="00696957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4E5CE1">
              <w:t>Przeprowadzenie badań i opracowanie raportu w zakresie</w:t>
            </w:r>
            <w:r w:rsidR="00A4264A">
              <w:t xml:space="preserve"> </w:t>
            </w:r>
            <w:r w:rsidR="00A4264A" w:rsidRPr="00A4264A">
              <w:t>granulacji</w:t>
            </w:r>
          </w:p>
          <w:p w:rsidR="004E5CE1" w:rsidRDefault="004E5CE1" w:rsidP="00696957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4E5CE1">
              <w:t>73111000-3 - Laboratoryjne usługi badawcze</w:t>
            </w:r>
            <w:r>
              <w:t xml:space="preserve"> </w:t>
            </w:r>
          </w:p>
          <w:p w:rsidR="004E5CE1" w:rsidRDefault="004E5CE1" w:rsidP="00696957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4E5CE1" w:rsidRPr="004E5CE1" w:rsidRDefault="004E5CE1" w:rsidP="00696957">
            <w:pPr>
              <w:spacing w:after="120"/>
              <w:jc w:val="both"/>
            </w:pPr>
            <w:r w:rsidRPr="004E5CE1">
              <w:t>Usługa  obejmuję przeprowadzanie badań i opracowanie raportu w zakresie:</w:t>
            </w:r>
          </w:p>
          <w:p w:rsidR="004E5CE1" w:rsidRPr="004E5CE1" w:rsidRDefault="004E5CE1" w:rsidP="00696957">
            <w:pPr>
              <w:spacing w:after="120"/>
              <w:jc w:val="both"/>
            </w:pPr>
            <w:r w:rsidRPr="004E5CE1">
              <w:t xml:space="preserve">- przeglądu technologii granulacji oraz oceny możliwości granulacji wytworzonych </w:t>
            </w:r>
            <w:proofErr w:type="spellStart"/>
            <w:r w:rsidRPr="004E5CE1">
              <w:t>toryfikatów</w:t>
            </w:r>
            <w:proofErr w:type="spellEnd"/>
            <w:r w:rsidRPr="004E5CE1">
              <w:t xml:space="preserve"> dla celów sorpcyjnych,</w:t>
            </w:r>
          </w:p>
          <w:p w:rsidR="004E5CE1" w:rsidRPr="004E5CE1" w:rsidRDefault="004E5CE1" w:rsidP="00696957">
            <w:pPr>
              <w:spacing w:after="120"/>
              <w:jc w:val="both"/>
            </w:pPr>
            <w:r w:rsidRPr="004E5CE1">
              <w:t>- wytworzenie i ocena wytrzymałości uzyskanych aglomeratów,</w:t>
            </w:r>
          </w:p>
          <w:p w:rsidR="004E5CE1" w:rsidRDefault="004E5CE1" w:rsidP="00696957">
            <w:pPr>
              <w:spacing w:after="120"/>
              <w:jc w:val="both"/>
            </w:pPr>
            <w:r w:rsidRPr="004E5CE1">
              <w:t xml:space="preserve">- przygotowanie i dostarczenie próbek aglomerowanych </w:t>
            </w:r>
            <w:proofErr w:type="spellStart"/>
            <w:r w:rsidRPr="004E5CE1">
              <w:t>toryfikatów</w:t>
            </w:r>
            <w:proofErr w:type="spellEnd"/>
            <w:r w:rsidRPr="004E5CE1">
              <w:t xml:space="preserve"> do oceny ich zdolności sorpcyjnych w środowisku wodnym</w:t>
            </w:r>
            <w:r w:rsidR="00CE22B6">
              <w:t xml:space="preserve"> (koszt dostarczenia ponosi </w:t>
            </w:r>
            <w:r w:rsidR="00982120">
              <w:t>Zleceniobiorca</w:t>
            </w:r>
            <w:r w:rsidR="00CE22B6">
              <w:t>)</w:t>
            </w:r>
            <w:r w:rsidRPr="004E5CE1">
              <w:t>.</w:t>
            </w:r>
          </w:p>
          <w:p w:rsidR="004E5CE1" w:rsidRDefault="00DB45AA" w:rsidP="0069695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5AA">
              <w:rPr>
                <w:rFonts w:ascii="Times New Roman" w:hAnsi="Times New Roman"/>
                <w:b/>
                <w:sz w:val="24"/>
              </w:rPr>
              <w:t>Zleceniodawca</w:t>
            </w:r>
            <w:r w:rsidRPr="00DB45A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4E5CE1" w:rsidRPr="004E5CE1">
              <w:rPr>
                <w:rFonts w:ascii="Times New Roman" w:hAnsi="Times New Roman"/>
                <w:b/>
                <w:sz w:val="24"/>
                <w:szCs w:val="24"/>
              </w:rPr>
              <w:t>nie dopuszcza składania ofert wariantowych</w:t>
            </w:r>
            <w:r w:rsidR="004E5CE1"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 w:rsidR="004E5CE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4E5CE1" w:rsidTr="00696957">
        <w:tc>
          <w:tcPr>
            <w:tcW w:w="1510" w:type="dxa"/>
            <w:vAlign w:val="center"/>
          </w:tcPr>
          <w:p w:rsidR="004E5CE1" w:rsidRDefault="004E5CE1" w:rsidP="0069695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CE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4E5CE1" w:rsidRDefault="004E5CE1" w:rsidP="00696957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4E5CE1">
              <w:t xml:space="preserve">Wykonanie  analiz otrzymanych </w:t>
            </w:r>
            <w:proofErr w:type="spellStart"/>
            <w:r w:rsidRPr="004E5CE1">
              <w:t>toryfikatów</w:t>
            </w:r>
            <w:proofErr w:type="spellEnd"/>
          </w:p>
          <w:p w:rsidR="004E5CE1" w:rsidRDefault="004E5CE1" w:rsidP="00696957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4E5CE1">
              <w:t>71900000-7 - Usługi laboratoryjne</w:t>
            </w:r>
            <w:r>
              <w:t xml:space="preserve"> </w:t>
            </w:r>
          </w:p>
          <w:p w:rsidR="004E5CE1" w:rsidRDefault="004E5CE1" w:rsidP="00696957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4E5CE1" w:rsidRPr="004E5CE1" w:rsidRDefault="004E5CE1" w:rsidP="00696957">
            <w:pPr>
              <w:spacing w:after="120"/>
              <w:jc w:val="both"/>
            </w:pPr>
            <w:r w:rsidRPr="004E5CE1">
              <w:lastRenderedPageBreak/>
              <w:t xml:space="preserve">W przedmiocie zamówienia przewiduje się wykonanie następujących analiz otrzymanych </w:t>
            </w:r>
            <w:proofErr w:type="spellStart"/>
            <w:r w:rsidRPr="004E5CE1">
              <w:t>toryfikatów</w:t>
            </w:r>
            <w:proofErr w:type="spellEnd"/>
            <w:r w:rsidRPr="004E5CE1">
              <w:t>:</w:t>
            </w:r>
          </w:p>
          <w:p w:rsidR="004E5CE1" w:rsidRPr="004E5CE1" w:rsidRDefault="004E5CE1" w:rsidP="00696957">
            <w:pPr>
              <w:spacing w:after="120"/>
              <w:jc w:val="both"/>
            </w:pPr>
            <w:r w:rsidRPr="004E5CE1">
              <w:t>SPEKTROMETRIA W PODCZERWIENI (FTIR) -</w:t>
            </w:r>
          </w:p>
          <w:p w:rsidR="004E5CE1" w:rsidRPr="004E5CE1" w:rsidRDefault="004E5CE1" w:rsidP="00696957">
            <w:pPr>
              <w:spacing w:after="120"/>
              <w:jc w:val="both"/>
            </w:pPr>
            <w:r w:rsidRPr="004E5CE1">
              <w:t>POROZYMETRIA (ASAP)</w:t>
            </w:r>
          </w:p>
          <w:p w:rsidR="004E5CE1" w:rsidRPr="004E5CE1" w:rsidRDefault="004E5CE1" w:rsidP="00696957">
            <w:pPr>
              <w:spacing w:after="120"/>
              <w:jc w:val="both"/>
            </w:pPr>
            <w:r w:rsidRPr="004E5CE1">
              <w:t>MIKROSKOPIA ELEKTRONOWA (SEM)</w:t>
            </w:r>
          </w:p>
          <w:p w:rsidR="004E5CE1" w:rsidRPr="004E5CE1" w:rsidRDefault="004E5CE1" w:rsidP="00696957">
            <w:pPr>
              <w:spacing w:after="120"/>
              <w:jc w:val="both"/>
            </w:pPr>
            <w:r w:rsidRPr="004E5CE1">
              <w:t>ANALIZA ELEMENTARNA Energy-</w:t>
            </w:r>
            <w:proofErr w:type="spellStart"/>
            <w:r w:rsidRPr="004E5CE1">
              <w:t>dispersive</w:t>
            </w:r>
            <w:proofErr w:type="spellEnd"/>
            <w:r w:rsidRPr="004E5CE1">
              <w:t xml:space="preserve"> X-</w:t>
            </w:r>
            <w:proofErr w:type="spellStart"/>
            <w:r w:rsidRPr="004E5CE1">
              <w:t>ray</w:t>
            </w:r>
            <w:proofErr w:type="spellEnd"/>
          </w:p>
          <w:p w:rsidR="004E5CE1" w:rsidRPr="004E5CE1" w:rsidRDefault="004E5CE1" w:rsidP="00696957">
            <w:pPr>
              <w:spacing w:after="120"/>
              <w:jc w:val="both"/>
            </w:pPr>
            <w:proofErr w:type="spellStart"/>
            <w:r w:rsidRPr="004E5CE1">
              <w:t>spectroscopy</w:t>
            </w:r>
            <w:proofErr w:type="spellEnd"/>
            <w:r w:rsidRPr="004E5CE1">
              <w:t xml:space="preserve"> (EDS)</w:t>
            </w:r>
          </w:p>
          <w:p w:rsidR="004E5CE1" w:rsidRDefault="004E5CE1" w:rsidP="00696957">
            <w:pPr>
              <w:spacing w:after="120"/>
              <w:jc w:val="both"/>
            </w:pPr>
            <w:r w:rsidRPr="004E5CE1">
              <w:t>Przewidywana ilość analiz - 12 każdego rodzaju, z zastrzeżeniem możliwości modyfikacji</w:t>
            </w:r>
            <w:r w:rsidR="00CE22B6">
              <w:t xml:space="preserve"> (zmniejszenia)</w:t>
            </w:r>
            <w:r w:rsidRPr="004E5CE1">
              <w:t xml:space="preserve"> </w:t>
            </w:r>
            <w:r w:rsidR="00CE22B6">
              <w:t>za zgodą zleceniodawcy</w:t>
            </w:r>
            <w:r w:rsidR="00A63E44">
              <w:t xml:space="preserve">. </w:t>
            </w:r>
          </w:p>
          <w:p w:rsidR="004E5CE1" w:rsidRDefault="00DB45AA" w:rsidP="0069695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5AA">
              <w:rPr>
                <w:rFonts w:ascii="Times New Roman" w:hAnsi="Times New Roman"/>
                <w:b/>
                <w:sz w:val="24"/>
              </w:rPr>
              <w:t>Zleceniodawca</w:t>
            </w:r>
            <w:r w:rsidRPr="004E5CE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4E5CE1" w:rsidRPr="004E5CE1">
              <w:rPr>
                <w:rFonts w:ascii="Times New Roman" w:hAnsi="Times New Roman"/>
                <w:b/>
                <w:sz w:val="24"/>
                <w:szCs w:val="24"/>
              </w:rPr>
              <w:t>nie dopuszcza składania ofert wariantowych</w:t>
            </w:r>
            <w:r w:rsidR="004E5CE1"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 w:rsidR="004E5CE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 xml:space="preserve">Części nie mogą być dzielone przez </w:t>
      </w:r>
      <w:r w:rsidR="00982120">
        <w:t>zleceniobiorców</w:t>
      </w:r>
      <w:r w:rsidRPr="00763481">
        <w:t>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4E5CE1" w:rsidRPr="003209A8" w:rsidTr="00696957">
        <w:tc>
          <w:tcPr>
            <w:tcW w:w="8640" w:type="dxa"/>
          </w:tcPr>
          <w:p w:rsidR="004E5CE1" w:rsidRPr="003209A8" w:rsidRDefault="004E5CE1" w:rsidP="00697D48">
            <w:pPr>
              <w:pStyle w:val="Tekstpodstawowy"/>
            </w:pPr>
            <w:r w:rsidRPr="004E5CE1">
              <w:rPr>
                <w:b/>
              </w:rPr>
              <w:t>14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4E5CE1" w:rsidRPr="003209A8" w:rsidRDefault="004E5CE1" w:rsidP="00696957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46"/>
      </w:tblGrid>
      <w:tr w:rsidR="00211900" w:rsidTr="00005133">
        <w:trPr>
          <w:trHeight w:val="2117"/>
          <w:jc w:val="center"/>
        </w:trPr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34" w:rsidRDefault="00070634" w:rsidP="00070634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070634" w:rsidRDefault="00070634" w:rsidP="00070634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>
              <w:rPr>
                <w:b/>
                <w:bCs/>
                <w:iCs/>
                <w:u w:val="single"/>
                <w:lang w:val="x-none" w:eastAsia="x-none"/>
              </w:rPr>
              <w:t xml:space="preserve">Oferta musi być sporządzona według wzoru formularza oferty stanowiącego załącznik nr </w:t>
            </w:r>
            <w:r>
              <w:rPr>
                <w:b/>
                <w:bCs/>
                <w:iCs/>
                <w:u w:val="single"/>
                <w:lang w:eastAsia="x-none"/>
              </w:rPr>
              <w:t>1</w:t>
            </w:r>
            <w:r>
              <w:rPr>
                <w:b/>
                <w:bCs/>
                <w:iCs/>
                <w:u w:val="single"/>
                <w:lang w:val="x-none" w:eastAsia="x-none"/>
              </w:rPr>
              <w:t xml:space="preserve"> do niniejszego ogłoszenia.</w:t>
            </w:r>
          </w:p>
          <w:p w:rsidR="00070634" w:rsidRDefault="00070634" w:rsidP="00070634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>
              <w:rPr>
                <w:bCs/>
                <w:color w:val="000000"/>
                <w:u w:val="single"/>
              </w:rPr>
              <w:t>Do oferty należy dołączyć szczegółową wycenę zawierającą ceny jednostkowe brutto za poszczególne pozycje składające się na całość zadania.</w:t>
            </w:r>
          </w:p>
          <w:p w:rsidR="00070634" w:rsidRDefault="00070634" w:rsidP="00070634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rPr>
                <w:color w:val="000000"/>
              </w:rPr>
              <w:t>aktualny odpis z właściwego rejestru lub z centralnej ewidencji i informacji o działalności gospodarczej.</w:t>
            </w:r>
            <w:r>
              <w:t xml:space="preserve"> </w:t>
            </w:r>
          </w:p>
          <w:p w:rsidR="00070634" w:rsidRDefault="00070634" w:rsidP="00070634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070634" w:rsidRDefault="00070634" w:rsidP="00070634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070634" w:rsidRDefault="00070634" w:rsidP="00070634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Dodatkowe informację:</w:t>
            </w:r>
          </w:p>
          <w:p w:rsidR="00070634" w:rsidRDefault="00982120" w:rsidP="00070634">
            <w:pPr>
              <w:keepNext/>
              <w:numPr>
                <w:ilvl w:val="0"/>
                <w:numId w:val="24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eastAsia="x-none"/>
              </w:rPr>
              <w:t>Zleceniobiorca</w:t>
            </w:r>
            <w:r w:rsidR="00070634"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070634" w:rsidRDefault="00982120" w:rsidP="00070634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eastAsia="x-none"/>
              </w:rPr>
              <w:t>5</w:t>
            </w:r>
            <w:r w:rsidR="00070634">
              <w:rPr>
                <w:bCs/>
                <w:iCs/>
                <w:lang w:val="x-none" w:eastAsia="x-none"/>
              </w:rPr>
              <w:t>. Tre</w:t>
            </w:r>
            <w:r w:rsidR="00070634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="00070634">
              <w:rPr>
                <w:bCs/>
                <w:iCs/>
                <w:lang w:val="x-none" w:eastAsia="x-none"/>
              </w:rPr>
              <w:t>oferty musi odpowiada</w:t>
            </w:r>
            <w:r w:rsidR="00070634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="00070634">
              <w:rPr>
                <w:bCs/>
                <w:iCs/>
                <w:lang w:val="x-none" w:eastAsia="x-none"/>
              </w:rPr>
              <w:t>tre</w:t>
            </w:r>
            <w:r w:rsidR="00070634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="00070634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070634" w:rsidRDefault="00982120" w:rsidP="00070634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eastAsia="x-none"/>
              </w:rPr>
              <w:t>6</w:t>
            </w:r>
            <w:r w:rsidR="00070634">
              <w:rPr>
                <w:bCs/>
                <w:iCs/>
                <w:lang w:val="x-none" w:eastAsia="x-none"/>
              </w:rPr>
              <w:t xml:space="preserve">. </w:t>
            </w:r>
            <w:r w:rsidR="00DB45AA">
              <w:rPr>
                <w:bCs/>
                <w:iCs/>
                <w:lang w:eastAsia="x-none"/>
              </w:rPr>
              <w:t>Zleceniodawca</w:t>
            </w:r>
            <w:r w:rsidR="00070634">
              <w:rPr>
                <w:bCs/>
                <w:iCs/>
                <w:lang w:val="x-none" w:eastAsia="x-none"/>
              </w:rPr>
              <w:t xml:space="preserve"> nie przewiduje zwrotu kosztów udziału w postępowaniu.</w:t>
            </w:r>
          </w:p>
          <w:p w:rsidR="00070634" w:rsidRDefault="00982120" w:rsidP="00070634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eastAsia="x-none"/>
              </w:rPr>
              <w:t>7</w:t>
            </w:r>
            <w:r w:rsidR="00070634">
              <w:rPr>
                <w:bCs/>
                <w:iCs/>
                <w:lang w:val="x-none" w:eastAsia="x-none"/>
              </w:rPr>
              <w:t xml:space="preserve">. Oferta wraz ze stanowiącymi jej integralną część załącznikami musi być sporządzona przez </w:t>
            </w:r>
            <w:r>
              <w:rPr>
                <w:bCs/>
                <w:iCs/>
                <w:lang w:eastAsia="x-none"/>
              </w:rPr>
              <w:t>Zleceniobiorcę</w:t>
            </w:r>
            <w:r w:rsidR="00070634">
              <w:rPr>
                <w:bCs/>
                <w:iCs/>
                <w:lang w:val="x-none" w:eastAsia="x-none"/>
              </w:rPr>
              <w:t xml:space="preserve"> ściśle według postanowień niniejszego ogłoszenia</w:t>
            </w:r>
          </w:p>
          <w:p w:rsidR="00070634" w:rsidRDefault="00982120" w:rsidP="00070634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/>
                <w:bCs/>
                <w:iCs/>
                <w:u w:val="single"/>
                <w:lang w:eastAsia="x-none"/>
              </w:rPr>
            </w:pPr>
            <w:r>
              <w:rPr>
                <w:bCs/>
                <w:iCs/>
                <w:lang w:eastAsia="x-none"/>
              </w:rPr>
              <w:t>8</w:t>
            </w:r>
            <w:r w:rsidR="00070634">
              <w:rPr>
                <w:bCs/>
                <w:iCs/>
                <w:lang w:val="x-none" w:eastAsia="x-none"/>
              </w:rPr>
              <w:t xml:space="preserve">. </w:t>
            </w:r>
            <w:r w:rsidR="00070634">
              <w:rPr>
                <w:bCs/>
                <w:iCs/>
                <w:u w:val="single"/>
                <w:lang w:val="x-none" w:eastAsia="x-none"/>
              </w:rPr>
              <w:t xml:space="preserve">Oferta </w:t>
            </w:r>
            <w:r w:rsidR="00070634">
              <w:rPr>
                <w:bCs/>
                <w:iCs/>
                <w:u w:val="single"/>
                <w:lang w:eastAsia="x-none"/>
              </w:rPr>
              <w:t xml:space="preserve">wraz z załącznikami </w:t>
            </w:r>
            <w:r w:rsidR="00070634">
              <w:rPr>
                <w:bCs/>
                <w:iCs/>
                <w:u w:val="single"/>
                <w:lang w:val="x-none" w:eastAsia="x-none"/>
              </w:rPr>
              <w:t xml:space="preserve">musi być sporządzona </w:t>
            </w:r>
            <w:r w:rsidR="00070634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="00070634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070634" w:rsidRDefault="00982120" w:rsidP="00070634">
            <w:pPr>
              <w:jc w:val="both"/>
              <w:rPr>
                <w:b/>
              </w:rPr>
            </w:pPr>
            <w:r>
              <w:t>9</w:t>
            </w:r>
            <w:r w:rsidR="00070634">
              <w:t xml:space="preserve">. Oferta musi być podpisana przez osobę uprawnioną do reprezentowania </w:t>
            </w:r>
            <w:r>
              <w:t>Zleceniobiorcy</w:t>
            </w:r>
            <w:r w:rsidR="00070634">
              <w:t xml:space="preserve">, zgodnie z formą reprezentacji określoną w dokumentach rejestrowych, lub przez osobę posiadającą ważne </w:t>
            </w:r>
            <w:r w:rsidR="00070634">
              <w:rPr>
                <w:b/>
                <w:u w:val="single"/>
              </w:rPr>
              <w:t>pełnomocnictwo</w:t>
            </w:r>
            <w:r w:rsidR="00070634">
              <w:t>, które należy dołączyć do składanej oferty</w:t>
            </w:r>
          </w:p>
          <w:p w:rsidR="00070634" w:rsidRDefault="00070634" w:rsidP="00070634">
            <w:pPr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070634" w:rsidRDefault="00070634" w:rsidP="00070634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070634" w:rsidRDefault="00070634" w:rsidP="00070634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070634" w:rsidRDefault="00070634" w:rsidP="00070634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070634" w:rsidP="00982120">
            <w:pPr>
              <w:spacing w:before="120"/>
            </w:pPr>
            <w:r>
              <w:t xml:space="preserve">Oferta złożona przez </w:t>
            </w:r>
            <w:r w:rsidR="00982120">
              <w:t>Zleceniobiorcę</w:t>
            </w:r>
            <w:r>
              <w:t xml:space="preserve"> nie jest ofertą w rozumieniu KC.</w:t>
            </w:r>
          </w:p>
        </w:tc>
      </w:tr>
      <w:tr w:rsidR="00211900" w:rsidTr="00005133">
        <w:trPr>
          <w:trHeight w:val="1577"/>
          <w:jc w:val="center"/>
        </w:trPr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</w:t>
            </w:r>
            <w:r w:rsidR="00982120">
              <w:t>Zleceniobiorcę</w:t>
            </w:r>
            <w:r w:rsidRPr="00FF38E6">
              <w:t xml:space="preserve">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DB45AA" w:rsidP="00982120">
            <w:pPr>
              <w:spacing w:before="120"/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Zleceniodawca</w:t>
            </w:r>
            <w:r w:rsidR="008443B5" w:rsidRPr="00FF38E6">
              <w:rPr>
                <w:color w:val="000000"/>
              </w:rPr>
              <w:t xml:space="preserve"> udzieli zamówienia </w:t>
            </w:r>
            <w:r w:rsidR="00982120">
              <w:rPr>
                <w:color w:val="000000"/>
              </w:rPr>
              <w:t>zleceniobiorcy</w:t>
            </w:r>
            <w:r w:rsidR="008443B5" w:rsidRPr="00FF38E6">
              <w:rPr>
                <w:color w:val="000000"/>
              </w:rPr>
              <w:t>, którego oferta uzyskała najwyższą ocenę.</w:t>
            </w:r>
          </w:p>
        </w:tc>
      </w:tr>
      <w:tr w:rsidR="00211900" w:rsidTr="00005133">
        <w:trPr>
          <w:trHeight w:val="1166"/>
          <w:jc w:val="center"/>
        </w:trPr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DA688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070634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</w:t>
            </w:r>
            <w:r w:rsidR="00DA688E">
              <w:rPr>
                <w:color w:val="000000"/>
              </w:rPr>
              <w:t>Zleceniodawcę</w:t>
            </w:r>
            <w:r>
              <w:rPr>
                <w:color w:val="000000"/>
              </w:rPr>
              <w:t xml:space="preserve"> poprawnie wystawionej przez </w:t>
            </w:r>
            <w:r w:rsidR="00DA688E">
              <w:rPr>
                <w:color w:val="000000"/>
              </w:rPr>
              <w:t>Zleceniobiorcę</w:t>
            </w:r>
            <w:r>
              <w:rPr>
                <w:color w:val="000000"/>
              </w:rPr>
              <w:t xml:space="preserve"> faktury VAT.</w:t>
            </w:r>
          </w:p>
        </w:tc>
      </w:tr>
      <w:tr w:rsidR="00211900" w:rsidTr="00005133">
        <w:trPr>
          <w:trHeight w:val="126"/>
          <w:jc w:val="center"/>
        </w:trPr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0D2" w:rsidRDefault="008030D2" w:rsidP="008030D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VII. MIEJSCE I TERMIN SKŁADANIA OFERT</w:t>
            </w:r>
          </w:p>
          <w:p w:rsidR="008030D2" w:rsidRDefault="008030D2" w:rsidP="008030D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 </w:t>
            </w:r>
            <w:r>
              <w:rPr>
                <w:color w:val="000000"/>
              </w:rPr>
              <w:br/>
              <w:t xml:space="preserve">e-mailową na adres </w:t>
            </w:r>
            <w:r>
              <w:rPr>
                <w:lang w:val="en-US"/>
              </w:rPr>
              <w:t xml:space="preserve">e-mail kaczork@prz.edu.pl </w:t>
            </w:r>
            <w:r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8030D2" w:rsidRDefault="008030D2" w:rsidP="008030D2">
            <w:r>
              <w:rPr>
                <w:color w:val="000000"/>
              </w:rPr>
              <w:t>Nieprzekraczalny termin dostarczenia oferty: </w:t>
            </w:r>
          </w:p>
          <w:p w:rsidR="008030D2" w:rsidRDefault="008030D2" w:rsidP="008030D2">
            <w:pPr>
              <w:tabs>
                <w:tab w:val="num" w:pos="0"/>
              </w:tabs>
              <w:spacing w:after="120"/>
              <w:jc w:val="both"/>
              <w:rPr>
                <w:noProof/>
              </w:rPr>
            </w:pPr>
            <w:r>
              <w:rPr>
                <w:b/>
                <w:noProof/>
              </w:rPr>
              <w:t>Miejsce i termin składania ofert (e-mail): do dnia 202</w:t>
            </w:r>
            <w:r w:rsidR="00ED3C69">
              <w:rPr>
                <w:b/>
                <w:noProof/>
              </w:rPr>
              <w:t>2</w:t>
            </w:r>
            <w:r>
              <w:rPr>
                <w:b/>
                <w:noProof/>
              </w:rPr>
              <w:t>-</w:t>
            </w:r>
            <w:r w:rsidR="00F7427B">
              <w:rPr>
                <w:b/>
                <w:noProof/>
              </w:rPr>
              <w:t>01</w:t>
            </w:r>
            <w:r>
              <w:rPr>
                <w:b/>
                <w:noProof/>
              </w:rPr>
              <w:t>-</w:t>
            </w:r>
            <w:r w:rsidR="00F7427B">
              <w:rPr>
                <w:b/>
                <w:noProof/>
              </w:rPr>
              <w:t>05</w:t>
            </w:r>
            <w:r>
              <w:rPr>
                <w:b/>
                <w:noProof/>
              </w:rPr>
              <w:t xml:space="preserve"> do godz. 10:00.</w:t>
            </w:r>
          </w:p>
          <w:p w:rsidR="008030D2" w:rsidRDefault="008030D2" w:rsidP="008030D2">
            <w:pPr>
              <w:spacing w:after="120"/>
              <w:jc w:val="both"/>
              <w:rPr>
                <w:bCs/>
              </w:rPr>
            </w:pPr>
            <w:r>
              <w:rPr>
                <w:b/>
              </w:rPr>
              <w:t xml:space="preserve">Termin związania ofertą: </w:t>
            </w:r>
            <w:r>
              <w:t>30 dn</w:t>
            </w:r>
            <w:r>
              <w:rPr>
                <w:bCs/>
              </w:rPr>
              <w:t>i</w:t>
            </w:r>
          </w:p>
          <w:p w:rsidR="008030D2" w:rsidRPr="008030D2" w:rsidRDefault="008030D2" w:rsidP="00ED3C69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Otwarcie ofert nastąpi w dniu: </w:t>
            </w:r>
            <w:r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202</w:t>
            </w:r>
            <w:r w:rsidR="00ED3C69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2</w:t>
            </w:r>
            <w:bookmarkStart w:id="0" w:name="_GoBack"/>
            <w:bookmarkEnd w:id="0"/>
            <w:r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-</w:t>
            </w:r>
            <w:r w:rsidR="00F7427B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01</w:t>
            </w:r>
            <w:r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-</w:t>
            </w:r>
            <w:r w:rsidR="00F7427B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05</w:t>
            </w:r>
            <w:r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 o godz. 10:15</w:t>
            </w: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, w siedzibie </w:t>
            </w:r>
            <w:r w:rsidR="00DA688E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Zleceniodawcy</w:t>
            </w: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, pokój nr 424-1, bud. V, al. Powstańców Warszawy 12, 35-95</w:t>
            </w:r>
          </w:p>
        </w:tc>
      </w:tr>
      <w:tr w:rsidR="00211900" w:rsidTr="00005133">
        <w:trPr>
          <w:trHeight w:val="568"/>
          <w:jc w:val="center"/>
        </w:trPr>
        <w:tc>
          <w:tcPr>
            <w:tcW w:w="95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tbl>
            <w:tblPr>
              <w:tblW w:w="932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320"/>
            </w:tblGrid>
            <w:tr w:rsidR="00005133" w:rsidTr="00005133">
              <w:trPr>
                <w:trHeight w:val="126"/>
                <w:jc w:val="center"/>
              </w:trPr>
              <w:tc>
                <w:tcPr>
                  <w:tcW w:w="9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05133" w:rsidRDefault="00005133" w:rsidP="00005133">
                  <w:pPr>
                    <w:jc w:val="both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VIII. BADANIE OFERTY</w:t>
                  </w:r>
                </w:p>
                <w:p w:rsidR="00005133" w:rsidRDefault="00005133" w:rsidP="00005133">
                  <w:pPr>
                    <w:numPr>
                      <w:ilvl w:val="0"/>
                      <w:numId w:val="26"/>
                    </w:numPr>
                    <w:suppressAutoHyphens/>
                    <w:contextualSpacing/>
                    <w:jc w:val="both"/>
                    <w:rPr>
                      <w:rFonts w:eastAsia="Calibri"/>
                      <w:bCs/>
                      <w:lang w:eastAsia="ar-SA"/>
                    </w:rPr>
                  </w:pPr>
                  <w:r>
                    <w:rPr>
                      <w:rFonts w:eastAsia="Calibri"/>
                      <w:lang w:eastAsia="ar-SA"/>
                    </w:rPr>
                    <w:t xml:space="preserve">W toku badania i oceny ofert, </w:t>
                  </w:r>
                  <w:r w:rsidR="00DB45AA">
                    <w:rPr>
                      <w:rFonts w:eastAsia="Calibri"/>
                      <w:lang w:eastAsia="ar-SA"/>
                    </w:rPr>
                    <w:t>Zleceniodawca</w:t>
                  </w:r>
                  <w:r>
                    <w:rPr>
                      <w:rFonts w:eastAsia="Calibri"/>
                      <w:lang w:eastAsia="ar-SA"/>
                    </w:rPr>
                    <w:t xml:space="preserve"> może żądać od </w:t>
                  </w:r>
                  <w:r w:rsidR="00982120">
                    <w:rPr>
                      <w:rFonts w:eastAsia="Calibri"/>
                      <w:lang w:eastAsia="ar-SA"/>
                    </w:rPr>
                    <w:t>Zleceniobiorców</w:t>
                  </w:r>
                  <w:r>
                    <w:rPr>
                      <w:rFonts w:eastAsia="Calibri"/>
                      <w:lang w:eastAsia="ar-SA"/>
                    </w:rPr>
                    <w:t xml:space="preserve"> wyjaśnień dotyczących treści złożonych ofert. </w:t>
                  </w:r>
                </w:p>
                <w:p w:rsidR="00005133" w:rsidRDefault="00DB45AA" w:rsidP="00005133">
                  <w:pPr>
                    <w:numPr>
                      <w:ilvl w:val="0"/>
                      <w:numId w:val="26"/>
                    </w:numPr>
                    <w:suppressAutoHyphens/>
                    <w:contextualSpacing/>
                    <w:jc w:val="both"/>
                    <w:rPr>
                      <w:rFonts w:eastAsia="Calibri"/>
                      <w:bCs/>
                      <w:lang w:eastAsia="ar-SA"/>
                    </w:rPr>
                  </w:pPr>
                  <w:r>
                    <w:rPr>
                      <w:rFonts w:eastAsia="Calibri"/>
                      <w:lang w:eastAsia="en-US"/>
                    </w:rPr>
                    <w:t>Zleceniodawca</w:t>
                  </w:r>
                  <w:r w:rsidR="00005133">
                    <w:rPr>
                      <w:rFonts w:eastAsia="Calibri"/>
                      <w:lang w:eastAsia="en-US"/>
                    </w:rPr>
                    <w:t xml:space="preserve"> poprawia w ofercie: </w:t>
                  </w:r>
                </w:p>
                <w:p w:rsidR="00005133" w:rsidRDefault="00005133" w:rsidP="00005133">
                  <w:pPr>
                    <w:numPr>
                      <w:ilvl w:val="0"/>
                      <w:numId w:val="27"/>
                    </w:numPr>
                    <w:spacing w:line="252" w:lineRule="auto"/>
                    <w:contextualSpacing/>
                    <w:jc w:val="both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oczywiste omyłki pisarskie, </w:t>
                  </w:r>
                </w:p>
                <w:p w:rsidR="00005133" w:rsidRDefault="00005133" w:rsidP="00005133">
                  <w:pPr>
                    <w:numPr>
                      <w:ilvl w:val="0"/>
                      <w:numId w:val="27"/>
                    </w:numPr>
                    <w:spacing w:line="252" w:lineRule="auto"/>
                    <w:contextualSpacing/>
                    <w:jc w:val="both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oczywiste omyłki rachunkowe z uwzględnieniem konsekwencji rachunkowych dokonanych poprawek, </w:t>
                  </w:r>
                </w:p>
                <w:p w:rsidR="00005133" w:rsidRDefault="00005133" w:rsidP="00005133">
                  <w:pPr>
                    <w:numPr>
                      <w:ilvl w:val="0"/>
                      <w:numId w:val="27"/>
                    </w:numPr>
                    <w:spacing w:line="252" w:lineRule="auto"/>
                    <w:contextualSpacing/>
                    <w:jc w:val="both"/>
                    <w:rPr>
                      <w:rFonts w:eastAsia="Calibri"/>
                      <w:lang w:eastAsia="en-US"/>
                    </w:rPr>
                  </w:pPr>
                  <w:r>
                    <w:rPr>
                      <w:rFonts w:eastAsia="Calibri"/>
                      <w:lang w:eastAsia="en-US"/>
                    </w:rPr>
                    <w:t xml:space="preserve">inne omyłki polegające na niezgodności oferty z zapisami niniejszego zapytania ofertowego, niepowodujące istotnych zmian w treści oferty, </w:t>
                  </w:r>
                </w:p>
                <w:p w:rsidR="00005133" w:rsidRDefault="00DA688E" w:rsidP="00005133">
                  <w:pPr>
                    <w:keepNext/>
                    <w:widowControl w:val="0"/>
                    <w:jc w:val="both"/>
                    <w:rPr>
                      <w:rFonts w:eastAsia="Verdana,Bold"/>
                      <w:b/>
                      <w:bCs/>
                      <w:color w:val="000000"/>
                    </w:rPr>
                  </w:pPr>
                  <w:r>
                    <w:rPr>
                      <w:rFonts w:eastAsia="Verdana,Bold"/>
                      <w:b/>
                      <w:bCs/>
                      <w:color w:val="000000"/>
                    </w:rPr>
                    <w:t>ZLECENIODAWCA</w:t>
                  </w:r>
                  <w:r w:rsidR="00005133">
                    <w:rPr>
                      <w:rFonts w:eastAsia="Verdana,Bold"/>
                      <w:b/>
                      <w:bCs/>
                      <w:color w:val="000000"/>
                    </w:rPr>
                    <w:t xml:space="preserve"> ODRZUCI OFERTĘ</w:t>
                  </w:r>
                </w:p>
                <w:p w:rsidR="00005133" w:rsidRDefault="00005133" w:rsidP="00005133">
                  <w:pPr>
                    <w:keepNext/>
                    <w:widowControl w:val="0"/>
                    <w:autoSpaceDE w:val="0"/>
                    <w:autoSpaceDN w:val="0"/>
                    <w:adjustRightInd w:val="0"/>
                    <w:ind w:left="585"/>
                    <w:jc w:val="both"/>
                    <w:rPr>
                      <w:rFonts w:eastAsia="Calibri"/>
                    </w:rPr>
                  </w:pPr>
                  <w:r>
                    <w:rPr>
                      <w:rFonts w:eastAsia="Calibri"/>
                      <w:bCs/>
                    </w:rPr>
                    <w:t xml:space="preserve">1) </w:t>
                  </w:r>
                  <w:r w:rsidR="00982120">
                    <w:rPr>
                      <w:rFonts w:eastAsia="Calibri"/>
                      <w:iCs/>
                    </w:rPr>
                    <w:t>Zleceniobiorcy</w:t>
                  </w:r>
                  <w:r>
                    <w:rPr>
                      <w:rFonts w:eastAsia="Calibri"/>
                    </w:rPr>
                    <w:t xml:space="preserve">, który złożył więcej niż jedną ofertę w prowadzonym postępowaniu. </w:t>
                  </w:r>
                </w:p>
                <w:p w:rsidR="00005133" w:rsidRDefault="00005133" w:rsidP="00005133">
                  <w:pPr>
                    <w:keepNext/>
                    <w:widowControl w:val="0"/>
                    <w:autoSpaceDE w:val="0"/>
                    <w:autoSpaceDN w:val="0"/>
                    <w:adjustRightInd w:val="0"/>
                    <w:ind w:left="585"/>
                    <w:jc w:val="both"/>
                    <w:rPr>
                      <w:rFonts w:eastAsia="Calibri"/>
                    </w:rPr>
                  </w:pPr>
                  <w:r>
                    <w:rPr>
                      <w:rFonts w:eastAsia="Calibri"/>
                      <w:bCs/>
                    </w:rPr>
                    <w:t>2) Treść złożonej oferty n</w:t>
                  </w:r>
                  <w:r>
                    <w:rPr>
                      <w:rFonts w:eastAsia="Calibri"/>
                    </w:rPr>
                    <w:t xml:space="preserve">ie odpowiada warunkom postępowania. </w:t>
                  </w:r>
                </w:p>
                <w:p w:rsidR="00005133" w:rsidRDefault="00005133" w:rsidP="00005133">
                  <w:pPr>
                    <w:keepNext/>
                    <w:widowControl w:val="0"/>
                    <w:autoSpaceDE w:val="0"/>
                    <w:autoSpaceDN w:val="0"/>
                    <w:adjustRightInd w:val="0"/>
                    <w:ind w:left="585"/>
                    <w:jc w:val="both"/>
                    <w:rPr>
                      <w:rFonts w:eastAsia="Calibri"/>
                      <w:color w:val="000000"/>
                    </w:rPr>
                  </w:pPr>
                  <w:r>
                    <w:rPr>
                      <w:rFonts w:eastAsia="Calibri"/>
                    </w:rPr>
                    <w:t>3)</w:t>
                  </w:r>
                  <w:r>
                    <w:rPr>
                      <w:rFonts w:eastAsia="Calibri"/>
                      <w:color w:val="000000"/>
                    </w:rPr>
                    <w:t xml:space="preserve"> Oferty złożone po terminie</w:t>
                  </w:r>
                </w:p>
                <w:p w:rsidR="00005133" w:rsidRDefault="00005133" w:rsidP="00005133">
                  <w:pPr>
                    <w:keepNext/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rFonts w:eastAsia="Calibri"/>
                      <w:b/>
                      <w:color w:val="000000"/>
                    </w:rPr>
                  </w:pPr>
                  <w:r>
                    <w:rPr>
                      <w:rFonts w:eastAsia="Calibri"/>
                      <w:b/>
                      <w:color w:val="000000"/>
                    </w:rPr>
                    <w:t>UNIEWAŻNIENIE POSTĘPOWANIA</w:t>
                  </w:r>
                </w:p>
                <w:p w:rsidR="00005133" w:rsidRDefault="00DB45AA" w:rsidP="00005133">
                  <w:pPr>
                    <w:numPr>
                      <w:ilvl w:val="0"/>
                      <w:numId w:val="28"/>
                    </w:numPr>
                    <w:suppressAutoHyphens/>
                    <w:contextualSpacing/>
                    <w:jc w:val="both"/>
                    <w:rPr>
                      <w:rFonts w:eastAsia="Calibri"/>
                      <w:lang w:eastAsia="ar-SA"/>
                    </w:rPr>
                  </w:pPr>
                  <w:r>
                    <w:rPr>
                      <w:rFonts w:eastAsia="Calibri"/>
                      <w:lang w:eastAsia="ar-SA"/>
                    </w:rPr>
                    <w:t>Zleceniodawca</w:t>
                  </w:r>
                  <w:r w:rsidR="00005133">
                    <w:rPr>
                      <w:rFonts w:eastAsia="Calibri"/>
                      <w:lang w:eastAsia="ar-SA"/>
                    </w:rPr>
                    <w:t xml:space="preserve"> zastrzega sobie prawo do unieważnienia niniejszego postępowania na każdym jego etapie bez podania przyczyny, o czym poinformuje niezwłocznie wszystkich Oferentów.</w:t>
                  </w:r>
                </w:p>
                <w:p w:rsidR="00005133" w:rsidRDefault="00005133" w:rsidP="00DB45AA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lang w:eastAsia="ar-SA"/>
                    </w:rPr>
                    <w:t xml:space="preserve">Unieważnienia postępowania w sytuacji, kiedy cena za wykonanie zamówienia jest wyższa od kwoty, jaką </w:t>
                  </w:r>
                  <w:r w:rsidR="00DB45AA">
                    <w:rPr>
                      <w:lang w:eastAsia="ar-SA"/>
                    </w:rPr>
                    <w:t>Zleceniodawca</w:t>
                  </w:r>
                  <w:r>
                    <w:rPr>
                      <w:lang w:eastAsia="ar-SA"/>
                    </w:rPr>
                    <w:t xml:space="preserve"> może przeznaczyć na realizację zamówienia.</w:t>
                  </w:r>
                </w:p>
              </w:tc>
            </w:tr>
            <w:tr w:rsidR="00005133" w:rsidTr="00005133">
              <w:trPr>
                <w:trHeight w:val="126"/>
                <w:jc w:val="center"/>
              </w:trPr>
              <w:tc>
                <w:tcPr>
                  <w:tcW w:w="9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05133" w:rsidRDefault="00005133" w:rsidP="00005133">
                  <w:pPr>
                    <w:pStyle w:val="p37"/>
                    <w:spacing w:before="0" w:beforeAutospacing="0" w:after="0" w:afterAutospacing="0"/>
                    <w:jc w:val="both"/>
                    <w:rPr>
                      <w:bCs/>
                      <w:color w:val="000000"/>
                    </w:rPr>
                  </w:pPr>
                  <w:r>
                    <w:rPr>
                      <w:bCs/>
                      <w:color w:val="000000"/>
                    </w:rPr>
                    <w:t xml:space="preserve">IX. </w:t>
                  </w:r>
                  <w:r>
                    <w:rPr>
                      <w:b/>
                      <w:bCs/>
                      <w:color w:val="000000"/>
                    </w:rPr>
                    <w:t xml:space="preserve">ODPOWIEDZI NA PYTANIA </w:t>
                  </w:r>
                  <w:r w:rsidR="00982120">
                    <w:rPr>
                      <w:b/>
                      <w:bCs/>
                      <w:color w:val="000000"/>
                    </w:rPr>
                    <w:t>ZLECENIOBIORCÓW</w:t>
                  </w:r>
                  <w:r>
                    <w:rPr>
                      <w:b/>
                      <w:bCs/>
                      <w:color w:val="000000"/>
                    </w:rPr>
                    <w:t xml:space="preserve"> ORAZ ZMIANY TREŚCI OGŁOSZENIA</w:t>
                  </w:r>
                </w:p>
                <w:p w:rsidR="00005133" w:rsidRDefault="00005133" w:rsidP="00005133">
                  <w:pPr>
                    <w:pStyle w:val="Akapitzlist"/>
                    <w:numPr>
                      <w:ilvl w:val="0"/>
                      <w:numId w:val="29"/>
                    </w:numPr>
                    <w:spacing w:after="0" w:line="256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Każdorazowo, w języku polskim, powołując się na numer ogłoszenia można kierować pytania do </w:t>
                  </w:r>
                  <w:r w:rsidR="00DA688E">
                    <w:rPr>
                      <w:rFonts w:ascii="Times New Roman" w:hAnsi="Times New Roman"/>
                      <w:sz w:val="24"/>
                      <w:szCs w:val="24"/>
                      <w:lang w:val="pl-PL"/>
                    </w:rPr>
                    <w:t>Zleceniodawcy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na adres </w:t>
                  </w:r>
                  <w:r w:rsidR="00DA688E">
                    <w:rPr>
                      <w:rFonts w:ascii="Times New Roman" w:hAnsi="Times New Roman"/>
                      <w:sz w:val="24"/>
                      <w:szCs w:val="24"/>
                      <w:lang w:val="pl-PL"/>
                    </w:rPr>
                    <w:t>Zleceniodawcy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,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e-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mailem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: kaczork@prz.edu.pl</w:t>
                  </w:r>
                </w:p>
                <w:p w:rsidR="00005133" w:rsidRDefault="00982120" w:rsidP="00005133">
                  <w:pPr>
                    <w:pStyle w:val="Akapitzlist"/>
                    <w:numPr>
                      <w:ilvl w:val="0"/>
                      <w:numId w:val="29"/>
                    </w:numPr>
                    <w:spacing w:after="0" w:line="256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pl-PL"/>
                    </w:rPr>
                    <w:t>Zleceniobiorca</w:t>
                  </w:r>
                  <w:r w:rsidR="00005133">
                    <w:rPr>
                      <w:rFonts w:ascii="Times New Roman" w:hAnsi="Times New Roman"/>
                      <w:sz w:val="24"/>
                      <w:szCs w:val="24"/>
                    </w:rPr>
                    <w:t xml:space="preserve"> może zwrócić się do </w:t>
                  </w:r>
                  <w:r w:rsidR="00DA688E">
                    <w:rPr>
                      <w:rFonts w:ascii="Times New Roman" w:hAnsi="Times New Roman"/>
                      <w:sz w:val="24"/>
                      <w:szCs w:val="24"/>
                      <w:lang w:val="pl-PL"/>
                    </w:rPr>
                    <w:t>Zleceniodawcy o</w:t>
                  </w:r>
                  <w:r w:rsidR="00005133">
                    <w:rPr>
                      <w:rFonts w:ascii="Times New Roman" w:hAnsi="Times New Roman"/>
                      <w:sz w:val="24"/>
                      <w:szCs w:val="24"/>
                    </w:rPr>
                    <w:t xml:space="preserve"> wyjaśnienie treści niniejszego ogłoszenia. </w:t>
                  </w:r>
                  <w:r w:rsidR="00DB45AA">
                    <w:rPr>
                      <w:rFonts w:ascii="Times New Roman" w:hAnsi="Times New Roman"/>
                      <w:sz w:val="24"/>
                      <w:szCs w:val="24"/>
                      <w:lang w:val="pl-PL"/>
                    </w:rPr>
                    <w:t>Zleceniodawca</w:t>
                  </w:r>
                  <w:r w:rsidR="00005133">
                    <w:rPr>
                      <w:rFonts w:ascii="Times New Roman" w:hAnsi="Times New Roman"/>
                      <w:sz w:val="24"/>
                      <w:szCs w:val="24"/>
                    </w:rPr>
                    <w:t xml:space="preserve"> udzieli wyjaśnień niezwłocznie, jednak nie później niż na 2 dni przed upływem terminu składania ofert - pod warunkiem że wniosek o wyjaśnienie treści ogłoszenia wpłynął do </w:t>
                  </w:r>
                  <w:r w:rsidR="00DA688E">
                    <w:rPr>
                      <w:rFonts w:ascii="Times New Roman" w:hAnsi="Times New Roman"/>
                      <w:sz w:val="24"/>
                      <w:szCs w:val="24"/>
                      <w:lang w:val="pl-PL"/>
                    </w:rPr>
                    <w:t>Zleceniodawcy</w:t>
                  </w:r>
                  <w:r w:rsidR="00005133">
                    <w:rPr>
                      <w:rFonts w:ascii="Times New Roman" w:hAnsi="Times New Roman"/>
                      <w:sz w:val="24"/>
                      <w:szCs w:val="24"/>
                    </w:rPr>
                    <w:t xml:space="preserve">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</w:t>
                  </w:r>
                  <w:r w:rsidR="00DB45AA">
                    <w:rPr>
                      <w:rFonts w:ascii="Times New Roman" w:hAnsi="Times New Roman"/>
                      <w:sz w:val="24"/>
                      <w:szCs w:val="24"/>
                      <w:lang w:val="pl-PL"/>
                    </w:rPr>
                    <w:t>Zleceniodawca</w:t>
                  </w:r>
                  <w:r w:rsidR="00005133">
                    <w:rPr>
                      <w:rFonts w:ascii="Times New Roman" w:hAnsi="Times New Roman"/>
                      <w:sz w:val="24"/>
                      <w:szCs w:val="24"/>
                    </w:rPr>
                    <w:t xml:space="preserve"> może udzielić wyjaśnień albo pozostawić wniosek bez rozpoznania.</w:t>
                  </w:r>
                </w:p>
                <w:p w:rsidR="00005133" w:rsidRDefault="00005133" w:rsidP="00005133">
                  <w:pPr>
                    <w:pStyle w:val="Akapitzlist"/>
                    <w:numPr>
                      <w:ilvl w:val="0"/>
                      <w:numId w:val="29"/>
                    </w:numPr>
                    <w:spacing w:after="0" w:line="256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Przedłużenie terminu składania ofert nie wpływa na bieg terminu składania wniosku, o którym mowa w pkt 2.</w:t>
                  </w:r>
                </w:p>
                <w:p w:rsidR="00005133" w:rsidRDefault="00005133" w:rsidP="00005133">
                  <w:pPr>
                    <w:pStyle w:val="Akapitzlist"/>
                    <w:numPr>
                      <w:ilvl w:val="0"/>
                      <w:numId w:val="29"/>
                    </w:numPr>
                    <w:spacing w:after="0" w:line="256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Treść zapytań wraz z wyjaśnieniami </w:t>
                  </w:r>
                  <w:r w:rsidR="00DB45AA">
                    <w:rPr>
                      <w:rFonts w:ascii="Times New Roman" w:hAnsi="Times New Roman"/>
                      <w:sz w:val="24"/>
                      <w:szCs w:val="24"/>
                      <w:lang w:val="pl-PL"/>
                    </w:rPr>
                    <w:t>Zleceniodawca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przekazuje bez ujawniania źródła zapytania, na stronie internetowej: </w:t>
                  </w:r>
                  <w:hyperlink r:id="rId8" w:history="1">
                    <w:r>
                      <w:rPr>
                        <w:rStyle w:val="Hipercze"/>
                        <w:rFonts w:ascii="Times New Roman" w:hAnsi="Times New Roman"/>
                        <w:sz w:val="24"/>
                        <w:szCs w:val="24"/>
                      </w:rPr>
                      <w:t>http://www.ogloszenia.propublico.pl/prz</w:t>
                    </w:r>
                  </w:hyperlink>
                </w:p>
                <w:p w:rsidR="00005133" w:rsidRDefault="00005133" w:rsidP="00DB45AA">
                  <w:pPr>
                    <w:jc w:val="both"/>
                    <w:rPr>
                      <w:b/>
                      <w:bCs/>
                      <w:color w:val="000000"/>
                    </w:rPr>
                  </w:pPr>
                  <w:r>
                    <w:t xml:space="preserve">W uzasadnionych przypadkach </w:t>
                  </w:r>
                  <w:r w:rsidR="00DB45AA">
                    <w:t>Zleceniodawca</w:t>
                  </w:r>
                  <w:r>
                    <w:t xml:space="preserve"> może przed upływem terminu składania ofert zmienić treść ogłoszenia. Dokonaną zmianę treści ogłoszenia </w:t>
                  </w:r>
                  <w:r w:rsidR="00DB45AA">
                    <w:t>Zleceniodawca</w:t>
                  </w:r>
                  <w:r>
                    <w:t xml:space="preserve"> udostępnia na stronie internetowej.</w:t>
                  </w:r>
                </w:p>
              </w:tc>
            </w:tr>
            <w:tr w:rsidR="00005133" w:rsidTr="00005133">
              <w:trPr>
                <w:trHeight w:val="126"/>
                <w:jc w:val="center"/>
              </w:trPr>
              <w:tc>
                <w:tcPr>
                  <w:tcW w:w="9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05133" w:rsidRDefault="00005133" w:rsidP="00DA688E">
                  <w:pPr>
                    <w:pStyle w:val="p37"/>
                    <w:spacing w:before="0" w:beforeAutospacing="0" w:after="0" w:afterAutospacing="0"/>
                    <w:jc w:val="both"/>
                    <w:rPr>
                      <w:bCs/>
                      <w:color w:val="000000"/>
                    </w:rPr>
                  </w:pPr>
                  <w:r>
                    <w:rPr>
                      <w:bCs/>
                      <w:color w:val="000000"/>
                    </w:rPr>
                    <w:lastRenderedPageBreak/>
                    <w:t xml:space="preserve">X. Od rozstrzygnięcia </w:t>
                  </w:r>
                  <w:r w:rsidR="00DA688E">
                    <w:rPr>
                      <w:bCs/>
                      <w:color w:val="000000"/>
                    </w:rPr>
                    <w:t>Zleceniodawcy</w:t>
                  </w:r>
                  <w:r>
                    <w:rPr>
                      <w:bCs/>
                      <w:color w:val="000000"/>
                    </w:rPr>
                    <w:t xml:space="preserve"> nie przysługuje odwołanie.  </w:t>
                  </w:r>
                </w:p>
              </w:tc>
            </w:tr>
          </w:tbl>
          <w:p w:rsidR="00005133" w:rsidRDefault="00005133" w:rsidP="00005133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005133" w:rsidRDefault="00005133" w:rsidP="00005133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005133" w:rsidRDefault="00005133" w:rsidP="00005133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005133" w:rsidRDefault="00005133" w:rsidP="00005133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005133" w:rsidRDefault="00005133" w:rsidP="00005133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005133" w:rsidRDefault="00005133" w:rsidP="00005133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005133" w:rsidRDefault="00005133" w:rsidP="00005133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05133" w:rsidRDefault="0000513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05133" w:rsidRDefault="0000513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05133" w:rsidRDefault="0000513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05133" w:rsidRDefault="0000513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05133" w:rsidRDefault="0000513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05133" w:rsidRDefault="0000513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05133" w:rsidRDefault="0000513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05133" w:rsidRDefault="0000513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05133" w:rsidRDefault="0000513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05133" w:rsidRDefault="0000513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05133" w:rsidRDefault="0000513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05133" w:rsidRDefault="0000513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05133" w:rsidRDefault="0000513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71A5D" w:rsidRDefault="00161C46" w:rsidP="00971A5D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lastRenderedPageBreak/>
        <w:drawing>
          <wp:inline distT="0" distB="0" distL="0" distR="0">
            <wp:extent cx="5753100" cy="438150"/>
            <wp:effectExtent l="0" t="0" r="0" b="0"/>
            <wp:docPr id="2" name="Obraz 2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1A5D" w:rsidRDefault="00971A5D" w:rsidP="00971A5D">
      <w:pPr>
        <w:pStyle w:val="p2"/>
        <w:spacing w:before="0" w:beforeAutospacing="0" w:after="0" w:afterAutospacing="0" w:line="360" w:lineRule="auto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Segoe UI" w:hAnsi="Segoe UI" w:cs="Segoe UI"/>
          <w:color w:val="444444"/>
          <w:sz w:val="20"/>
          <w:szCs w:val="20"/>
        </w:rPr>
        <w:t xml:space="preserve">RPO .RC .21.007.01 - PCI N2_207 </w:t>
      </w:r>
      <w:proofErr w:type="spellStart"/>
      <w:r>
        <w:rPr>
          <w:rFonts w:ascii="Segoe UI" w:hAnsi="Segoe UI" w:cs="Segoe UI"/>
          <w:color w:val="444444"/>
          <w:sz w:val="20"/>
          <w:szCs w:val="20"/>
        </w:rPr>
        <w:t>BioActivCarbon</w:t>
      </w:r>
      <w:proofErr w:type="spellEnd"/>
    </w:p>
    <w:p w:rsidR="00005133" w:rsidRDefault="0000513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05133" w:rsidRDefault="0000513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05133" w:rsidRPr="00005133" w:rsidRDefault="00005133" w:rsidP="00005133">
      <w:pPr>
        <w:jc w:val="right"/>
        <w:rPr>
          <w:rFonts w:ascii="Arial" w:hAnsi="Arial" w:cs="Arial"/>
          <w:b/>
        </w:rPr>
      </w:pPr>
      <w:r w:rsidRPr="00005133">
        <w:rPr>
          <w:rFonts w:ascii="Arial" w:hAnsi="Arial" w:cs="Arial"/>
          <w:b/>
        </w:rPr>
        <w:t xml:space="preserve">Załącznik nr 1 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4E5CE1" w:rsidRPr="004E5CE1">
        <w:rPr>
          <w:rFonts w:ascii="Arial" w:hAnsi="Arial" w:cs="Arial"/>
          <w:sz w:val="28"/>
          <w:szCs w:val="28"/>
          <w:u w:val="single"/>
        </w:rPr>
        <w:t>Usługi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8C5240" w:rsidRPr="00A40632" w:rsidRDefault="008C5240" w:rsidP="001B541E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8"/>
          <w:szCs w:val="28"/>
          <w:u w:val="single"/>
        </w:rPr>
        <w:t>NA/3</w:t>
      </w:r>
      <w:r w:rsidR="00DD60B4">
        <w:rPr>
          <w:rFonts w:ascii="Arial" w:hAnsi="Arial" w:cs="Arial"/>
          <w:sz w:val="28"/>
          <w:szCs w:val="28"/>
          <w:u w:val="single"/>
        </w:rPr>
        <w:t>43</w:t>
      </w:r>
      <w:r>
        <w:rPr>
          <w:rFonts w:ascii="Arial" w:hAnsi="Arial" w:cs="Arial"/>
          <w:sz w:val="28"/>
          <w:szCs w:val="28"/>
          <w:u w:val="single"/>
        </w:rPr>
        <w:t>/2021</w:t>
      </w: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4E5CE1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E5CE1">
        <w:rPr>
          <w:rFonts w:ascii="Arial" w:hAnsi="Arial" w:cs="Arial"/>
        </w:rPr>
        <w:t>POLITECHNIKA RZESZOWSKA</w:t>
      </w:r>
    </w:p>
    <w:p w:rsidR="001B541E" w:rsidRPr="00A40632" w:rsidRDefault="004E5CE1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E5CE1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4E5CE1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4E5CE1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E5CE1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4E5CE1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4E5CE1" w:rsidRPr="008C5240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4E5CE1" w:rsidRPr="004E5CE1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4E5CE1" w:rsidP="001B541E">
      <w:pPr>
        <w:ind w:left="142"/>
        <w:jc w:val="center"/>
        <w:rPr>
          <w:rFonts w:ascii="Arial" w:hAnsi="Arial" w:cs="Arial"/>
        </w:rPr>
      </w:pPr>
      <w:r w:rsidRPr="004E5CE1">
        <w:rPr>
          <w:rFonts w:ascii="Arial" w:hAnsi="Arial" w:cs="Arial"/>
          <w:b/>
        </w:rPr>
        <w:t>Przeprowadzenie badań i opracowanie raportu w zakresie</w:t>
      </w:r>
      <w:r w:rsidR="00A4264A">
        <w:rPr>
          <w:rFonts w:ascii="Arial" w:hAnsi="Arial" w:cs="Arial"/>
          <w:b/>
        </w:rPr>
        <w:t xml:space="preserve"> </w:t>
      </w:r>
      <w:r w:rsidR="00A4264A" w:rsidRPr="00A4264A">
        <w:rPr>
          <w:rFonts w:ascii="Arial" w:hAnsi="Arial" w:cs="Arial"/>
          <w:b/>
        </w:rPr>
        <w:t>granulacji</w:t>
      </w:r>
      <w:r w:rsidRPr="004E5CE1">
        <w:rPr>
          <w:rFonts w:ascii="Arial" w:hAnsi="Arial" w:cs="Arial"/>
          <w:b/>
        </w:rPr>
        <w:t xml:space="preserve">, wykonanie  analiz otrzymanych </w:t>
      </w:r>
      <w:proofErr w:type="spellStart"/>
      <w:r w:rsidRPr="004E5CE1">
        <w:rPr>
          <w:rFonts w:ascii="Arial" w:hAnsi="Arial" w:cs="Arial"/>
          <w:b/>
        </w:rPr>
        <w:t>toryfikatów</w:t>
      </w:r>
      <w:proofErr w:type="spellEnd"/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61C46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0795" r="5715" b="8255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C30DAA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 xml:space="preserve">IV. Nazwa i adres </w:t>
      </w:r>
      <w:r w:rsidR="00982120">
        <w:rPr>
          <w:rFonts w:ascii="Arial" w:hAnsi="Arial" w:cs="Arial"/>
          <w:b/>
        </w:rPr>
        <w:t>ZLECENIOBIORCY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</w:t>
      </w:r>
      <w:r w:rsidR="00982120">
        <w:rPr>
          <w:rFonts w:ascii="Arial" w:hAnsi="Arial" w:cs="Arial"/>
          <w:i/>
          <w:sz w:val="16"/>
          <w:szCs w:val="16"/>
        </w:rPr>
        <w:t>ZLECENIOBIORCY</w:t>
      </w:r>
      <w:r w:rsidRPr="00A84A89">
        <w:rPr>
          <w:rFonts w:ascii="Arial" w:hAnsi="Arial" w:cs="Arial"/>
          <w:i/>
          <w:sz w:val="16"/>
          <w:szCs w:val="16"/>
        </w:rPr>
        <w:t xml:space="preserve">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4E5CE1" w:rsidTr="00696957">
        <w:tc>
          <w:tcPr>
            <w:tcW w:w="1510" w:type="dxa"/>
            <w:vAlign w:val="center"/>
          </w:tcPr>
          <w:p w:rsidR="004E5CE1" w:rsidRDefault="004E5CE1" w:rsidP="0069695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CE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4E5CE1" w:rsidRPr="002661CA" w:rsidRDefault="004E5CE1" w:rsidP="00696957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E5CE1">
              <w:rPr>
                <w:rFonts w:ascii="Arial" w:hAnsi="Arial" w:cs="Arial"/>
                <w:b/>
                <w:sz w:val="22"/>
                <w:szCs w:val="22"/>
              </w:rPr>
              <w:t>Przeprowadzenie badań i opracowanie raportu w zakresie</w:t>
            </w:r>
            <w:r w:rsidR="00A4264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A4264A" w:rsidRPr="00A4264A">
              <w:rPr>
                <w:rFonts w:ascii="Arial" w:hAnsi="Arial" w:cs="Arial"/>
                <w:b/>
                <w:sz w:val="22"/>
                <w:szCs w:val="22"/>
              </w:rPr>
              <w:t>granulacji</w:t>
            </w:r>
          </w:p>
          <w:p w:rsidR="004E5CE1" w:rsidRPr="002661CA" w:rsidRDefault="004E5CE1" w:rsidP="0069695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4E5CE1" w:rsidRPr="002661CA" w:rsidRDefault="004E5CE1" w:rsidP="0069695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słownie netto: ...................................................................................................................................zł.</w:t>
            </w:r>
          </w:p>
          <w:p w:rsidR="004E5CE1" w:rsidRPr="002661CA" w:rsidRDefault="004E5CE1" w:rsidP="0069695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4E5CE1" w:rsidRPr="002661CA" w:rsidRDefault="004E5CE1" w:rsidP="0069695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4E5CE1" w:rsidRPr="002661CA" w:rsidRDefault="004E5CE1" w:rsidP="0069695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4E5CE1" w:rsidRDefault="004E5CE1" w:rsidP="0069695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4E5CE1" w:rsidTr="00696957">
        <w:tc>
          <w:tcPr>
            <w:tcW w:w="1510" w:type="dxa"/>
            <w:vAlign w:val="center"/>
          </w:tcPr>
          <w:p w:rsidR="004E5CE1" w:rsidRDefault="004E5CE1" w:rsidP="0069695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5CE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4E5CE1" w:rsidRPr="002661CA" w:rsidRDefault="004E5CE1" w:rsidP="00696957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E5CE1">
              <w:rPr>
                <w:rFonts w:ascii="Arial" w:hAnsi="Arial" w:cs="Arial"/>
                <w:b/>
                <w:sz w:val="22"/>
                <w:szCs w:val="22"/>
              </w:rPr>
              <w:t xml:space="preserve">Wykonanie  analiz otrzymanych </w:t>
            </w:r>
            <w:proofErr w:type="spellStart"/>
            <w:r w:rsidRPr="004E5CE1">
              <w:rPr>
                <w:rFonts w:ascii="Arial" w:hAnsi="Arial" w:cs="Arial"/>
                <w:b/>
                <w:sz w:val="22"/>
                <w:szCs w:val="22"/>
              </w:rPr>
              <w:t>toryfikatów</w:t>
            </w:r>
            <w:proofErr w:type="spellEnd"/>
          </w:p>
          <w:p w:rsidR="004E5CE1" w:rsidRPr="002661CA" w:rsidRDefault="004E5CE1" w:rsidP="0069695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4E5CE1" w:rsidRPr="002661CA" w:rsidRDefault="004E5CE1" w:rsidP="0069695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4E5CE1" w:rsidRPr="002661CA" w:rsidRDefault="004E5CE1" w:rsidP="0069695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4E5CE1" w:rsidRPr="002661CA" w:rsidRDefault="004E5CE1" w:rsidP="0069695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4E5CE1" w:rsidRPr="002661CA" w:rsidRDefault="004E5CE1" w:rsidP="0069695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4E58C0" w:rsidRDefault="004E5CE1" w:rsidP="0069695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  <w:p w:rsidR="004E58C0" w:rsidRPr="004E58C0" w:rsidRDefault="004E58C0" w:rsidP="004E58C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Koszt jednej analizy - ……………. zł brutto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30006">
        <w:rPr>
          <w:rFonts w:ascii="Arial" w:hAnsi="Arial" w:cs="Arial"/>
        </w:rPr>
        <w:t>zgodnie z wypełnionym formularzem cenowym.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4E5CE1" w:rsidRPr="004E5CE1">
        <w:rPr>
          <w:rFonts w:ascii="Arial" w:hAnsi="Arial" w:cs="Arial"/>
        </w:rPr>
        <w:t>14 dni od daty udzielenia zamówienia</w:t>
      </w:r>
      <w:r w:rsidRPr="00A40632">
        <w:rPr>
          <w:rFonts w:ascii="Arial" w:hAnsi="Arial" w:cs="Arial"/>
        </w:rPr>
        <w:t>,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8C5240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A4264A" w:rsidRPr="00A40632" w:rsidRDefault="00A4264A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wykonanie zamówienia w siedzibie </w:t>
      </w:r>
      <w:r w:rsidR="00982120">
        <w:rPr>
          <w:rFonts w:ascii="Arial" w:hAnsi="Arial" w:cs="Arial"/>
        </w:rPr>
        <w:t>Zleceniobiorcy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4E5CE1" w:rsidRPr="004E5CE1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</w:t>
      </w:r>
      <w:r w:rsidR="00982120">
        <w:rPr>
          <w:rFonts w:ascii="Arial" w:hAnsi="Arial" w:cs="Arial"/>
          <w:i/>
          <w:color w:val="000000"/>
          <w:sz w:val="20"/>
          <w:szCs w:val="20"/>
        </w:rPr>
        <w:t>zleceniobiorca</w:t>
      </w: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</w:t>
      </w:r>
      <w:r w:rsidR="00982120">
        <w:rPr>
          <w:rFonts w:ascii="Arial" w:hAnsi="Arial" w:cs="Arial"/>
          <w:i/>
          <w:sz w:val="20"/>
          <w:szCs w:val="20"/>
        </w:rPr>
        <w:t>zleceniobiorca</w:t>
      </w:r>
      <w:r w:rsidRPr="00FE25FF">
        <w:rPr>
          <w:rFonts w:ascii="Arial" w:hAnsi="Arial" w:cs="Arial"/>
          <w:i/>
          <w:sz w:val="20"/>
          <w:szCs w:val="20"/>
        </w:rPr>
        <w:t xml:space="preserve">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982120" w:rsidRDefault="001B541E" w:rsidP="001B541E">
      <w:pPr>
        <w:pStyle w:val="Tekstpodstawowywcity"/>
        <w:rPr>
          <w:rFonts w:ascii="Arial" w:hAnsi="Arial" w:cs="Arial"/>
          <w:sz w:val="20"/>
          <w:szCs w:val="20"/>
          <w:lang w:val="pl-PL"/>
        </w:rPr>
      </w:pPr>
      <w:r w:rsidRPr="00A40632">
        <w:rPr>
          <w:rFonts w:ascii="Arial" w:hAnsi="Arial" w:cs="Arial"/>
          <w:sz w:val="20"/>
          <w:szCs w:val="20"/>
        </w:rPr>
        <w:t xml:space="preserve">do reprezentowania </w:t>
      </w:r>
      <w:r w:rsidR="00982120">
        <w:rPr>
          <w:rFonts w:ascii="Arial" w:hAnsi="Arial" w:cs="Arial"/>
          <w:sz w:val="20"/>
          <w:szCs w:val="20"/>
          <w:lang w:val="pl-PL"/>
        </w:rPr>
        <w:t>Zleceniobiorcy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7FD7" w:rsidRDefault="00F87FD7">
      <w:r>
        <w:separator/>
      </w:r>
    </w:p>
  </w:endnote>
  <w:endnote w:type="continuationSeparator" w:id="0">
    <w:p w:rsidR="00F87FD7" w:rsidRDefault="00F87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161C4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873DE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3C69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3C69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D3C69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7FD7" w:rsidRDefault="00F87FD7">
      <w:r>
        <w:separator/>
      </w:r>
    </w:p>
  </w:footnote>
  <w:footnote w:type="continuationSeparator" w:id="0">
    <w:p w:rsidR="00F87FD7" w:rsidRDefault="00F87F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CE1" w:rsidRDefault="004E5C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CE1" w:rsidRDefault="004E5CE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CE1" w:rsidRDefault="004E5CE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864"/>
    <w:rsid w:val="00005133"/>
    <w:rsid w:val="00006B5B"/>
    <w:rsid w:val="00014627"/>
    <w:rsid w:val="000600B5"/>
    <w:rsid w:val="00070634"/>
    <w:rsid w:val="000E2D26"/>
    <w:rsid w:val="000F4A75"/>
    <w:rsid w:val="00116FC7"/>
    <w:rsid w:val="001306AD"/>
    <w:rsid w:val="001423AC"/>
    <w:rsid w:val="00161679"/>
    <w:rsid w:val="00161C46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84864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8405D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4E58C0"/>
    <w:rsid w:val="004E5CE1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93802"/>
    <w:rsid w:val="00697D48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8030D2"/>
    <w:rsid w:val="008443B5"/>
    <w:rsid w:val="008A3EF3"/>
    <w:rsid w:val="008C5240"/>
    <w:rsid w:val="008F7860"/>
    <w:rsid w:val="00903B9A"/>
    <w:rsid w:val="0093214C"/>
    <w:rsid w:val="0095289F"/>
    <w:rsid w:val="00971A5D"/>
    <w:rsid w:val="00976F8E"/>
    <w:rsid w:val="00982120"/>
    <w:rsid w:val="009B230D"/>
    <w:rsid w:val="009E25D7"/>
    <w:rsid w:val="009F201D"/>
    <w:rsid w:val="00A14853"/>
    <w:rsid w:val="00A30006"/>
    <w:rsid w:val="00A4264A"/>
    <w:rsid w:val="00A63E44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0523B"/>
    <w:rsid w:val="00C963FE"/>
    <w:rsid w:val="00CA0351"/>
    <w:rsid w:val="00CD2766"/>
    <w:rsid w:val="00CE22B6"/>
    <w:rsid w:val="00D129B6"/>
    <w:rsid w:val="00D13914"/>
    <w:rsid w:val="00D3354F"/>
    <w:rsid w:val="00D63505"/>
    <w:rsid w:val="00DA688E"/>
    <w:rsid w:val="00DB45AA"/>
    <w:rsid w:val="00DD60B4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ED3C69"/>
    <w:rsid w:val="00F00921"/>
    <w:rsid w:val="00F02403"/>
    <w:rsid w:val="00F11D06"/>
    <w:rsid w:val="00F14028"/>
    <w:rsid w:val="00F26856"/>
    <w:rsid w:val="00F37221"/>
    <w:rsid w:val="00F5324E"/>
    <w:rsid w:val="00F7427B"/>
    <w:rsid w:val="00F87FD7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68FEEAA6-4289-4440-B968-01A4301CA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ED3C6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D3C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7</Pages>
  <Words>1300</Words>
  <Characters>10789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12065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5</cp:revision>
  <cp:lastPrinted>2021-12-30T13:23:00Z</cp:lastPrinted>
  <dcterms:created xsi:type="dcterms:W3CDTF">2021-12-30T13:15:00Z</dcterms:created>
  <dcterms:modified xsi:type="dcterms:W3CDTF">2021-12-30T13:24:00Z</dcterms:modified>
</cp:coreProperties>
</file>