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9B" w:rsidRPr="003E6679" w:rsidRDefault="0040509B" w:rsidP="003E6679">
      <w:pPr>
        <w:pStyle w:val="Nagwek3"/>
        <w:rPr>
          <w:rFonts w:ascii="Times New Roman" w:hAnsi="Times New Roman"/>
          <w:b w:val="0"/>
          <w:sz w:val="24"/>
          <w:szCs w:val="24"/>
        </w:rPr>
      </w:pPr>
      <w:r w:rsidRPr="003E6679">
        <w:rPr>
          <w:rFonts w:ascii="Times New Roman" w:hAnsi="Times New Roman"/>
          <w:b w:val="0"/>
          <w:sz w:val="24"/>
          <w:szCs w:val="24"/>
        </w:rPr>
        <w:t>Załącznik nr</w:t>
      </w:r>
      <w:bookmarkStart w:id="0" w:name="Tekst4"/>
      <w:r w:rsidR="00511954" w:rsidRPr="003E6679">
        <w:rPr>
          <w:rFonts w:ascii="Times New Roman" w:hAnsi="Times New Roman"/>
          <w:b w:val="0"/>
          <w:sz w:val="24"/>
          <w:szCs w:val="24"/>
        </w:rPr>
        <w:t xml:space="preserve"> </w:t>
      </w:r>
      <w:bookmarkEnd w:id="0"/>
      <w:r w:rsidR="00C06DAA">
        <w:rPr>
          <w:rFonts w:ascii="Times New Roman" w:hAnsi="Times New Roman"/>
          <w:b w:val="0"/>
          <w:sz w:val="24"/>
          <w:szCs w:val="24"/>
        </w:rPr>
        <w:t>5</w:t>
      </w:r>
      <w:r w:rsidR="00604126" w:rsidRPr="003E6679">
        <w:rPr>
          <w:rFonts w:ascii="Times New Roman" w:hAnsi="Times New Roman"/>
          <w:b w:val="0"/>
          <w:sz w:val="24"/>
          <w:szCs w:val="24"/>
        </w:rPr>
        <w:t xml:space="preserve"> do S</w:t>
      </w:r>
      <w:r w:rsidR="00A37914" w:rsidRPr="003E6679">
        <w:rPr>
          <w:rFonts w:ascii="Times New Roman" w:hAnsi="Times New Roman"/>
          <w:b w:val="0"/>
          <w:sz w:val="24"/>
          <w:szCs w:val="24"/>
        </w:rPr>
        <w:t>WZ</w:t>
      </w:r>
    </w:p>
    <w:p w:rsidR="00A37914" w:rsidRPr="003E6679" w:rsidRDefault="00604126" w:rsidP="00A37914">
      <w:pPr>
        <w:jc w:val="center"/>
        <w:rPr>
          <w:b/>
          <w:sz w:val="24"/>
          <w:szCs w:val="24"/>
        </w:rPr>
      </w:pPr>
      <w:r w:rsidRPr="003E6679">
        <w:rPr>
          <w:b/>
          <w:sz w:val="24"/>
          <w:szCs w:val="24"/>
        </w:rPr>
        <w:t xml:space="preserve">Wykaz dostaw </w:t>
      </w:r>
      <w:r w:rsidR="00406323" w:rsidRPr="003E6679">
        <w:rPr>
          <w:b/>
          <w:sz w:val="24"/>
          <w:szCs w:val="24"/>
        </w:rPr>
        <w:t>wykonanych</w:t>
      </w:r>
      <w:r w:rsidR="000C331E" w:rsidRPr="003E6679">
        <w:rPr>
          <w:b/>
          <w:sz w:val="24"/>
          <w:szCs w:val="24"/>
        </w:rPr>
        <w:t xml:space="preserve"> przez W</w:t>
      </w:r>
      <w:r w:rsidR="00836C8C" w:rsidRPr="003E6679">
        <w:rPr>
          <w:b/>
          <w:sz w:val="24"/>
          <w:szCs w:val="24"/>
        </w:rPr>
        <w:t>ykonawcę</w:t>
      </w:r>
    </w:p>
    <w:p w:rsidR="0040509B" w:rsidRPr="003E6679" w:rsidRDefault="0040509B" w:rsidP="003E6679">
      <w:pPr>
        <w:spacing w:line="360" w:lineRule="auto"/>
        <w:rPr>
          <w:b/>
          <w:sz w:val="24"/>
          <w:szCs w:val="24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3118"/>
        <w:gridCol w:w="2977"/>
        <w:gridCol w:w="3402"/>
        <w:gridCol w:w="2098"/>
      </w:tblGrid>
      <w:tr w:rsidR="00406323" w:rsidRPr="003E6679" w:rsidTr="003E6679">
        <w:trPr>
          <w:trHeight w:val="838"/>
        </w:trPr>
        <w:tc>
          <w:tcPr>
            <w:tcW w:w="704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Nazwa Wykonawcy/ Nazwa podmiotu realizującego zamówienie</w:t>
            </w:r>
          </w:p>
        </w:tc>
        <w:tc>
          <w:tcPr>
            <w:tcW w:w="3118" w:type="dxa"/>
            <w:vAlign w:val="center"/>
          </w:tcPr>
          <w:p w:rsidR="00406323" w:rsidRPr="003E6679" w:rsidRDefault="00A365D0" w:rsidP="00A365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Podmiot na rzecz którego dostawy</w:t>
            </w:r>
            <w:r w:rsidR="00406323" w:rsidRPr="003E6679">
              <w:rPr>
                <w:b/>
                <w:sz w:val="24"/>
                <w:szCs w:val="24"/>
              </w:rPr>
              <w:t xml:space="preserve"> zostały wykonane lub są wykonywane (nazwa, adres)</w:t>
            </w:r>
          </w:p>
        </w:tc>
        <w:tc>
          <w:tcPr>
            <w:tcW w:w="2977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Przedmiot  (opisać celem potwierdzenia spełnienia warunku)</w:t>
            </w:r>
          </w:p>
        </w:tc>
        <w:tc>
          <w:tcPr>
            <w:tcW w:w="3402" w:type="dxa"/>
            <w:vAlign w:val="center"/>
          </w:tcPr>
          <w:p w:rsidR="00406323" w:rsidRPr="003E6679" w:rsidRDefault="000C331E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Termin realizacji (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dn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msc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rr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098" w:type="dxa"/>
            <w:vAlign w:val="center"/>
          </w:tcPr>
          <w:p w:rsidR="00406323" w:rsidRPr="003E6679" w:rsidRDefault="003E6679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brutto dostawy</w:t>
            </w: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C331E" w:rsidRPr="003E6679" w:rsidRDefault="000C331E" w:rsidP="000C331E">
      <w:pPr>
        <w:spacing w:line="360" w:lineRule="auto"/>
        <w:rPr>
          <w:sz w:val="24"/>
          <w:szCs w:val="24"/>
        </w:rPr>
      </w:pPr>
    </w:p>
    <w:p w:rsidR="003E6679" w:rsidRPr="003E6679" w:rsidRDefault="00406323" w:rsidP="003E6679">
      <w:pPr>
        <w:spacing w:line="360" w:lineRule="auto"/>
        <w:jc w:val="both"/>
        <w:rPr>
          <w:sz w:val="24"/>
          <w:szCs w:val="24"/>
        </w:rPr>
      </w:pPr>
      <w:r w:rsidRPr="003E6679">
        <w:rPr>
          <w:sz w:val="24"/>
          <w:szCs w:val="24"/>
        </w:rPr>
        <w:t>Do wykazu należy załączyć</w:t>
      </w:r>
      <w:r w:rsidR="00604126" w:rsidRPr="003E6679">
        <w:rPr>
          <w:sz w:val="24"/>
          <w:szCs w:val="24"/>
        </w:rPr>
        <w:t xml:space="preserve"> dowody</w:t>
      </w:r>
      <w:r w:rsidR="00223688">
        <w:rPr>
          <w:sz w:val="24"/>
          <w:szCs w:val="24"/>
        </w:rPr>
        <w:t>*</w:t>
      </w:r>
      <w:r w:rsidR="00604126" w:rsidRPr="003E6679">
        <w:rPr>
          <w:sz w:val="24"/>
          <w:szCs w:val="24"/>
        </w:rPr>
        <w:t xml:space="preserve"> określające, czy ww. dostawy</w:t>
      </w:r>
      <w:r w:rsidR="007D0A45" w:rsidRPr="003E6679">
        <w:rPr>
          <w:sz w:val="24"/>
          <w:szCs w:val="24"/>
        </w:rPr>
        <w:t xml:space="preserve"> zostały </w:t>
      </w:r>
      <w:r w:rsidRPr="003E6679">
        <w:rPr>
          <w:sz w:val="24"/>
          <w:szCs w:val="24"/>
        </w:rPr>
        <w:t>wykonane należycie lub są wykonywane należycie</w:t>
      </w:r>
      <w:r w:rsidR="003E6679" w:rsidRPr="003E6679">
        <w:rPr>
          <w:sz w:val="24"/>
          <w:szCs w:val="24"/>
        </w:rPr>
        <w:t>.</w:t>
      </w:r>
    </w:p>
    <w:p w:rsidR="003E6679" w:rsidRPr="003E6679" w:rsidRDefault="00223688" w:rsidP="003E6679">
      <w:pPr>
        <w:spacing w:line="360" w:lineRule="auto"/>
        <w:jc w:val="both"/>
        <w:rPr>
          <w:i/>
        </w:rPr>
      </w:pPr>
      <w:r>
        <w:rPr>
          <w:bCs/>
          <w:i/>
        </w:rPr>
        <w:t>*</w:t>
      </w:r>
      <w:bookmarkStart w:id="1" w:name="_GoBack"/>
      <w:bookmarkEnd w:id="1"/>
      <w:r w:rsidR="003E6679" w:rsidRPr="003E6679">
        <w:rPr>
          <w:bCs/>
          <w:i/>
        </w:rPr>
        <w:t>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miesięcy.</w:t>
      </w:r>
      <w:r w:rsidR="00406323" w:rsidRPr="003E6679">
        <w:rPr>
          <w:i/>
        </w:rPr>
        <w:t xml:space="preserve">          </w:t>
      </w:r>
      <w:r w:rsidR="00406323" w:rsidRPr="003E6679">
        <w:rPr>
          <w:i/>
        </w:rPr>
        <w:tab/>
      </w:r>
      <w:r w:rsidR="00406323" w:rsidRPr="003E6679">
        <w:rPr>
          <w:i/>
        </w:rPr>
        <w:tab/>
      </w:r>
      <w:r w:rsidR="00836C8C" w:rsidRPr="003E6679">
        <w:rPr>
          <w:i/>
        </w:rPr>
        <w:t xml:space="preserve"> </w:t>
      </w:r>
      <w:r w:rsidR="0040509B" w:rsidRPr="003E6679">
        <w:rPr>
          <w:i/>
        </w:rPr>
        <w:tab/>
      </w:r>
    </w:p>
    <w:p w:rsidR="003E6679" w:rsidRPr="003E6679" w:rsidRDefault="003E6679" w:rsidP="003E6679">
      <w:pPr>
        <w:spacing w:line="360" w:lineRule="auto"/>
        <w:rPr>
          <w:sz w:val="24"/>
          <w:szCs w:val="24"/>
        </w:rPr>
      </w:pPr>
    </w:p>
    <w:p w:rsidR="0040509B" w:rsidRPr="003E6679" w:rsidRDefault="003E6679" w:rsidP="003E667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06323" w:rsidRPr="003E6679">
        <w:rPr>
          <w:sz w:val="24"/>
          <w:szCs w:val="24"/>
        </w:rPr>
        <w:t xml:space="preserve"> </w:t>
      </w:r>
      <w:r w:rsidRPr="003E6679">
        <w:rPr>
          <w:sz w:val="24"/>
          <w:szCs w:val="24"/>
        </w:rPr>
        <w:t>…………………………………………………</w:t>
      </w:r>
    </w:p>
    <w:p w:rsidR="0040509B" w:rsidRPr="003E6679" w:rsidRDefault="0040509B" w:rsidP="00406323">
      <w:pPr>
        <w:ind w:left="5529"/>
        <w:rPr>
          <w:sz w:val="28"/>
          <w:szCs w:val="28"/>
        </w:rPr>
      </w:pPr>
      <w:r w:rsidRPr="003E6679">
        <w:rPr>
          <w:sz w:val="28"/>
          <w:szCs w:val="28"/>
          <w:vertAlign w:val="superscript"/>
        </w:rPr>
        <w:t>podpis osoby uprawnionej do składania oświadczeń woli w imieniu Wykonawc</w:t>
      </w:r>
      <w:r w:rsidR="00406323" w:rsidRPr="003E6679">
        <w:rPr>
          <w:sz w:val="28"/>
          <w:szCs w:val="28"/>
          <w:vertAlign w:val="superscript"/>
        </w:rPr>
        <w:t>y</w:t>
      </w:r>
    </w:p>
    <w:sectPr w:rsidR="0040509B" w:rsidRPr="003E6679" w:rsidSect="0040632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39C" w:rsidRDefault="00BD039C">
      <w:r>
        <w:separator/>
      </w:r>
    </w:p>
  </w:endnote>
  <w:endnote w:type="continuationSeparator" w:id="0">
    <w:p w:rsidR="00BD039C" w:rsidRDefault="00BD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36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39C" w:rsidRDefault="00BD039C">
      <w:r>
        <w:separator/>
      </w:r>
    </w:p>
  </w:footnote>
  <w:footnote w:type="continuationSeparator" w:id="0">
    <w:p w:rsidR="00BD039C" w:rsidRDefault="00BD0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5E7" w:rsidRPr="00836C8C" w:rsidRDefault="008B65E7" w:rsidP="00604126">
    <w:pPr>
      <w:pStyle w:val="Nagwek"/>
      <w:jc w:val="center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226DF"/>
    <w:multiLevelType w:val="hybridMultilevel"/>
    <w:tmpl w:val="46AA540C"/>
    <w:lvl w:ilvl="0" w:tplc="A09038D4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6"/>
    <w:rsid w:val="000338C6"/>
    <w:rsid w:val="000A153E"/>
    <w:rsid w:val="000C331E"/>
    <w:rsid w:val="000C5B68"/>
    <w:rsid w:val="00184A7C"/>
    <w:rsid w:val="00223688"/>
    <w:rsid w:val="00327761"/>
    <w:rsid w:val="003D7607"/>
    <w:rsid w:val="003E6679"/>
    <w:rsid w:val="0040509B"/>
    <w:rsid w:val="00406323"/>
    <w:rsid w:val="00511954"/>
    <w:rsid w:val="00604126"/>
    <w:rsid w:val="006259A2"/>
    <w:rsid w:val="007309BF"/>
    <w:rsid w:val="007D0A45"/>
    <w:rsid w:val="00836C8C"/>
    <w:rsid w:val="00880B26"/>
    <w:rsid w:val="008B65E7"/>
    <w:rsid w:val="008C37F6"/>
    <w:rsid w:val="009C4B96"/>
    <w:rsid w:val="009E7A9A"/>
    <w:rsid w:val="009F66A4"/>
    <w:rsid w:val="00A365D0"/>
    <w:rsid w:val="00A37914"/>
    <w:rsid w:val="00B5110C"/>
    <w:rsid w:val="00BD039C"/>
    <w:rsid w:val="00C06DAA"/>
    <w:rsid w:val="00DD3E51"/>
    <w:rsid w:val="00ED7466"/>
    <w:rsid w:val="00F64A20"/>
    <w:rsid w:val="00F765B5"/>
    <w:rsid w:val="00FC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ACC28CB"/>
  <w15:docId w15:val="{F051BED9-0AD9-412B-A6A7-5539078F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9E7A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E7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39401-5685-49B7-8BB6-992756CE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monika</dc:creator>
  <cp:lastModifiedBy>Brygida Podsadecka</cp:lastModifiedBy>
  <cp:revision>2</cp:revision>
  <cp:lastPrinted>2021-12-30T09:50:00Z</cp:lastPrinted>
  <dcterms:created xsi:type="dcterms:W3CDTF">2021-12-30T09:50:00Z</dcterms:created>
  <dcterms:modified xsi:type="dcterms:W3CDTF">2021-12-30T09:50:00Z</dcterms:modified>
</cp:coreProperties>
</file>