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DFC" w:rsidRPr="00BB41D0" w:rsidRDefault="007C5DFC" w:rsidP="007C5DF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7C5DFC" w:rsidRPr="00BB41D0" w:rsidRDefault="007C5DFC" w:rsidP="007C5DFC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7C5DFC" w:rsidRPr="00BB41D0" w:rsidRDefault="007C5DFC" w:rsidP="007C5DF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7C5DFC" w:rsidRPr="00BB41D0" w:rsidRDefault="007C5DFC" w:rsidP="007C5DFC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2022-01-05</w:t>
      </w:r>
    </w:p>
    <w:p w:rsidR="007C5DFC" w:rsidRPr="003F69B9" w:rsidRDefault="007C5DFC" w:rsidP="007C5DFC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AZP/16/P/2021</w:t>
      </w:r>
      <w:r w:rsidRPr="003F69B9">
        <w:rPr>
          <w:sz w:val="22"/>
          <w:szCs w:val="22"/>
        </w:rPr>
        <w:tab/>
        <w:t xml:space="preserve"> </w:t>
      </w:r>
    </w:p>
    <w:p w:rsidR="007C5DFC" w:rsidRDefault="007C5DFC" w:rsidP="007C5DFC">
      <w:pPr>
        <w:jc w:val="right"/>
        <w:rPr>
          <w:sz w:val="22"/>
          <w:szCs w:val="22"/>
        </w:rPr>
      </w:pPr>
    </w:p>
    <w:p w:rsidR="007C5DFC" w:rsidRPr="00BB18D2" w:rsidRDefault="007C5DFC" w:rsidP="007C5DF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7C5DFC" w:rsidRPr="00A80738" w:rsidRDefault="007C5DFC" w:rsidP="007C5DF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7C5DFC" w:rsidRPr="00BB18D2" w:rsidRDefault="007C5DFC" w:rsidP="007C5DFC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7C5DFC" w:rsidRPr="003E03F1" w:rsidRDefault="007C5DFC" w:rsidP="007C5DFC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7C5DFC" w:rsidRPr="003F69B9" w:rsidRDefault="007C5DFC" w:rsidP="007C5DFC">
      <w:pPr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7C5DFC" w:rsidRPr="003F69B9" w:rsidRDefault="007C5DFC" w:rsidP="007C5DFC">
      <w:pPr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7C5DFC" w:rsidRDefault="007C5DFC" w:rsidP="007C5DFC">
      <w:pPr>
        <w:pStyle w:val="Tekstpodstawowywcity"/>
        <w:ind w:firstLine="0"/>
        <w:jc w:val="center"/>
        <w:rPr>
          <w:b/>
          <w:szCs w:val="24"/>
        </w:rPr>
      </w:pPr>
    </w:p>
    <w:p w:rsidR="007C5DFC" w:rsidRDefault="007C5DFC" w:rsidP="007C5DFC">
      <w:pPr>
        <w:pStyle w:val="Tekstpodstawowywcity"/>
        <w:ind w:firstLine="0"/>
        <w:jc w:val="center"/>
        <w:rPr>
          <w:b/>
          <w:szCs w:val="24"/>
        </w:rPr>
      </w:pPr>
      <w:r w:rsidRPr="006650F2">
        <w:rPr>
          <w:b/>
          <w:szCs w:val="24"/>
        </w:rPr>
        <w:t xml:space="preserve">Dostawa </w:t>
      </w:r>
      <w:r>
        <w:rPr>
          <w:b/>
          <w:szCs w:val="24"/>
        </w:rPr>
        <w:t>wyrob</w:t>
      </w:r>
      <w:r w:rsidRPr="006650F2">
        <w:rPr>
          <w:b/>
          <w:szCs w:val="24"/>
        </w:rPr>
        <w:t xml:space="preserve">ów </w:t>
      </w:r>
      <w:r>
        <w:rPr>
          <w:b/>
          <w:szCs w:val="24"/>
        </w:rPr>
        <w:t xml:space="preserve">medycznych </w:t>
      </w:r>
    </w:p>
    <w:p w:rsidR="007C5DFC" w:rsidRPr="006650F2" w:rsidRDefault="007C5DFC" w:rsidP="007C5DFC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do zaćm powikłanych oraz przeszczepu rogówek</w:t>
      </w:r>
    </w:p>
    <w:p w:rsidR="007C5DFC" w:rsidRPr="003E03F1" w:rsidRDefault="007C5DFC" w:rsidP="007C5DFC">
      <w:pPr>
        <w:jc w:val="both"/>
        <w:rPr>
          <w:sz w:val="18"/>
          <w:szCs w:val="18"/>
        </w:rPr>
      </w:pPr>
    </w:p>
    <w:p w:rsidR="007C5DFC" w:rsidRDefault="007C5DFC" w:rsidP="007C5DFC">
      <w:pPr>
        <w:jc w:val="both"/>
        <w:rPr>
          <w:sz w:val="22"/>
          <w:szCs w:val="22"/>
        </w:rPr>
      </w:pPr>
    </w:p>
    <w:p w:rsidR="007C5DFC" w:rsidRPr="00BB41D0" w:rsidRDefault="007C5DFC" w:rsidP="007C5DF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7C5DFC" w:rsidRPr="00BB41D0" w:rsidRDefault="007C5DFC" w:rsidP="007C5DFC">
      <w:pPr>
        <w:jc w:val="both"/>
        <w:rPr>
          <w:sz w:val="24"/>
          <w:szCs w:val="24"/>
        </w:rPr>
      </w:pPr>
    </w:p>
    <w:p w:rsidR="007C5DFC" w:rsidRPr="00BB41D0" w:rsidRDefault="007C5DFC" w:rsidP="007C5DF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>w dniu 05/01/2022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987F19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 w:rsidR="00987F19">
              <w:t>W</w:t>
            </w:r>
            <w:r w:rsidRPr="00CB5EDB"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987F19">
              <w:t xml:space="preserve"> brutto</w:t>
            </w:r>
          </w:p>
        </w:tc>
      </w:tr>
      <w:tr w:rsidR="00526D7F" w:rsidRPr="00075CD0" w:rsidTr="00355CF8">
        <w:tc>
          <w:tcPr>
            <w:tcW w:w="993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26D7F" w:rsidRPr="00987F19" w:rsidRDefault="00526D7F" w:rsidP="00355CF8">
            <w:pPr>
              <w:spacing w:before="40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Inov8 I. Żebrowska Sp. K.</w:t>
            </w:r>
          </w:p>
          <w:p w:rsidR="00526D7F" w:rsidRPr="00987F19" w:rsidRDefault="00526D7F" w:rsidP="00355CF8">
            <w:pPr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 xml:space="preserve">Mińska 48/1U </w:t>
            </w:r>
          </w:p>
          <w:p w:rsidR="00526D7F" w:rsidRPr="00987F19" w:rsidRDefault="00526D7F" w:rsidP="00355CF8">
            <w:pPr>
              <w:spacing w:after="120"/>
              <w:jc w:val="both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03-808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96 239.88 zł</w:t>
            </w:r>
          </w:p>
        </w:tc>
      </w:tr>
      <w:tr w:rsidR="00526D7F" w:rsidRPr="00075CD0" w:rsidTr="00355CF8">
        <w:tc>
          <w:tcPr>
            <w:tcW w:w="993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526D7F" w:rsidRPr="00987F19" w:rsidRDefault="00526D7F" w:rsidP="00355CF8">
            <w:pPr>
              <w:spacing w:before="40"/>
              <w:rPr>
                <w:sz w:val="22"/>
                <w:szCs w:val="22"/>
              </w:rPr>
            </w:pPr>
            <w:proofErr w:type="spellStart"/>
            <w:r w:rsidRPr="00987F19">
              <w:rPr>
                <w:sz w:val="22"/>
                <w:szCs w:val="22"/>
              </w:rPr>
              <w:t>ABJ-VISION</w:t>
            </w:r>
            <w:proofErr w:type="spellEnd"/>
            <w:r w:rsidRPr="00987F19">
              <w:rPr>
                <w:sz w:val="22"/>
                <w:szCs w:val="22"/>
              </w:rPr>
              <w:t xml:space="preserve"> Sp. z o.o.</w:t>
            </w:r>
          </w:p>
          <w:p w:rsidR="00526D7F" w:rsidRPr="00987F19" w:rsidRDefault="00526D7F" w:rsidP="00355CF8">
            <w:pPr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 xml:space="preserve">Główna 76 </w:t>
            </w:r>
          </w:p>
          <w:p w:rsidR="00526D7F" w:rsidRPr="00987F19" w:rsidRDefault="00526D7F" w:rsidP="00355CF8">
            <w:pPr>
              <w:spacing w:after="120"/>
              <w:jc w:val="both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8 166.96 zł</w:t>
            </w:r>
          </w:p>
        </w:tc>
      </w:tr>
      <w:tr w:rsidR="00526D7F" w:rsidRPr="00075CD0" w:rsidTr="00355CF8">
        <w:tc>
          <w:tcPr>
            <w:tcW w:w="993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26D7F" w:rsidRPr="00987F19" w:rsidRDefault="00526D7F" w:rsidP="00355CF8">
            <w:pPr>
              <w:spacing w:before="40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ALCON POLSKA Sp.</w:t>
            </w:r>
            <w:r w:rsidR="00987F19">
              <w:rPr>
                <w:sz w:val="22"/>
                <w:szCs w:val="22"/>
              </w:rPr>
              <w:t xml:space="preserve"> </w:t>
            </w:r>
            <w:r w:rsidRPr="00987F19">
              <w:rPr>
                <w:sz w:val="22"/>
                <w:szCs w:val="22"/>
              </w:rPr>
              <w:t>z o.o.</w:t>
            </w:r>
          </w:p>
          <w:p w:rsidR="00526D7F" w:rsidRPr="00987F19" w:rsidRDefault="00526D7F" w:rsidP="00355CF8">
            <w:pPr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 xml:space="preserve">Marynarska 15 </w:t>
            </w:r>
          </w:p>
          <w:p w:rsidR="00526D7F" w:rsidRPr="00987F19" w:rsidRDefault="00526D7F" w:rsidP="00355CF8">
            <w:pPr>
              <w:spacing w:after="120"/>
              <w:jc w:val="both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5 930.93 zł</w:t>
            </w:r>
          </w:p>
        </w:tc>
      </w:tr>
      <w:tr w:rsidR="00526D7F" w:rsidRPr="00075CD0" w:rsidTr="00355CF8">
        <w:tc>
          <w:tcPr>
            <w:tcW w:w="993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26D7F" w:rsidRPr="00987F19" w:rsidRDefault="00526D7F" w:rsidP="00355CF8">
            <w:pPr>
              <w:spacing w:before="40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ALCON POLSKA Sp.</w:t>
            </w:r>
            <w:r w:rsidR="00987F19">
              <w:rPr>
                <w:sz w:val="22"/>
                <w:szCs w:val="22"/>
              </w:rPr>
              <w:t xml:space="preserve"> </w:t>
            </w:r>
            <w:r w:rsidRPr="00987F19">
              <w:rPr>
                <w:sz w:val="22"/>
                <w:szCs w:val="22"/>
              </w:rPr>
              <w:t>z o.o.</w:t>
            </w:r>
          </w:p>
          <w:p w:rsidR="00526D7F" w:rsidRPr="00987F19" w:rsidRDefault="00526D7F" w:rsidP="00355CF8">
            <w:pPr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 xml:space="preserve">Marynarska 15 </w:t>
            </w:r>
          </w:p>
          <w:p w:rsidR="00526D7F" w:rsidRPr="00987F19" w:rsidRDefault="00526D7F" w:rsidP="00355CF8">
            <w:pPr>
              <w:spacing w:after="120"/>
              <w:jc w:val="both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1 157.00 zł</w:t>
            </w:r>
          </w:p>
        </w:tc>
      </w:tr>
      <w:tr w:rsidR="00526D7F" w:rsidRPr="00075CD0" w:rsidTr="00355CF8">
        <w:tc>
          <w:tcPr>
            <w:tcW w:w="993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26D7F" w:rsidRPr="00987F19" w:rsidRDefault="00526D7F" w:rsidP="00355CF8">
            <w:pPr>
              <w:spacing w:before="40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ALCON POLSKA Sp.</w:t>
            </w:r>
            <w:r w:rsidR="00E86CE3">
              <w:rPr>
                <w:sz w:val="22"/>
                <w:szCs w:val="22"/>
              </w:rPr>
              <w:t xml:space="preserve"> </w:t>
            </w:r>
            <w:r w:rsidRPr="00987F19">
              <w:rPr>
                <w:sz w:val="22"/>
                <w:szCs w:val="22"/>
              </w:rPr>
              <w:t>z o.o.</w:t>
            </w:r>
          </w:p>
          <w:p w:rsidR="00526D7F" w:rsidRPr="00987F19" w:rsidRDefault="00526D7F" w:rsidP="00355CF8">
            <w:pPr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 xml:space="preserve">Marynarska 15 </w:t>
            </w:r>
          </w:p>
          <w:p w:rsidR="00526D7F" w:rsidRPr="00987F19" w:rsidRDefault="00526D7F" w:rsidP="00355CF8">
            <w:pPr>
              <w:spacing w:after="120"/>
              <w:jc w:val="both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27 896.40 zł</w:t>
            </w:r>
          </w:p>
        </w:tc>
      </w:tr>
      <w:tr w:rsidR="00526D7F" w:rsidRPr="00075CD0" w:rsidTr="00355CF8">
        <w:tc>
          <w:tcPr>
            <w:tcW w:w="993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26D7F" w:rsidRPr="00987F19" w:rsidRDefault="00526D7F" w:rsidP="00355CF8">
            <w:pPr>
              <w:spacing w:before="40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ALCON POLSKA Sp.</w:t>
            </w:r>
            <w:r w:rsidR="00E86CE3">
              <w:rPr>
                <w:sz w:val="22"/>
                <w:szCs w:val="22"/>
              </w:rPr>
              <w:t xml:space="preserve"> </w:t>
            </w:r>
            <w:r w:rsidRPr="00987F19">
              <w:rPr>
                <w:sz w:val="22"/>
                <w:szCs w:val="22"/>
              </w:rPr>
              <w:t>z o.o.</w:t>
            </w:r>
          </w:p>
          <w:p w:rsidR="00526D7F" w:rsidRPr="00987F19" w:rsidRDefault="00526D7F" w:rsidP="00355CF8">
            <w:pPr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 xml:space="preserve">Marynarska 15 </w:t>
            </w:r>
          </w:p>
          <w:p w:rsidR="00526D7F" w:rsidRPr="00987F19" w:rsidRDefault="00526D7F" w:rsidP="00355CF8">
            <w:pPr>
              <w:spacing w:after="120"/>
              <w:jc w:val="both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6D7F" w:rsidRPr="00987F19" w:rsidRDefault="00526D7F" w:rsidP="00355CF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7F19">
              <w:rPr>
                <w:sz w:val="22"/>
                <w:szCs w:val="22"/>
              </w:rPr>
              <w:t>3 110.40 zł</w:t>
            </w:r>
          </w:p>
        </w:tc>
      </w:tr>
    </w:tbl>
    <w:p w:rsidR="00E86CE3" w:rsidRDefault="00E86CE3" w:rsidP="00E86CE3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BB41D0" w:rsidRPr="00BB41D0" w:rsidRDefault="00BB41D0" w:rsidP="00BB41D0">
      <w:pPr>
        <w:pStyle w:val="Tekstpodstawowy"/>
        <w:spacing w:line="240" w:lineRule="auto"/>
        <w:ind w:left="3119" w:firstLine="425"/>
        <w:jc w:val="right"/>
        <w:rPr>
          <w:i/>
          <w:sz w:val="18"/>
          <w:szCs w:val="18"/>
        </w:rPr>
      </w:pPr>
    </w:p>
    <w:p w:rsidR="00A80738" w:rsidRPr="00BB41D0" w:rsidRDefault="00A80738" w:rsidP="00E86CE3">
      <w:pPr>
        <w:pStyle w:val="Tekstpodstawowy"/>
        <w:ind w:left="3119" w:firstLine="425"/>
        <w:jc w:val="right"/>
        <w:rPr>
          <w:i/>
          <w:szCs w:val="24"/>
        </w:rPr>
      </w:pPr>
      <w:r w:rsidRPr="00BB41D0">
        <w:rPr>
          <w:i/>
          <w:szCs w:val="24"/>
        </w:rPr>
        <w:t>Zamawiający</w:t>
      </w:r>
    </w:p>
    <w:p w:rsidR="00F97696" w:rsidRPr="00BB41D0" w:rsidRDefault="00F97696" w:rsidP="00F97696">
      <w:pPr>
        <w:ind w:left="5664"/>
        <w:jc w:val="right"/>
        <w:rPr>
          <w:i/>
          <w:sz w:val="24"/>
          <w:szCs w:val="24"/>
        </w:rPr>
      </w:pPr>
      <w:r w:rsidRPr="00BB41D0">
        <w:rPr>
          <w:i/>
          <w:sz w:val="24"/>
          <w:szCs w:val="24"/>
        </w:rPr>
        <w:t xml:space="preserve">p.o. </w:t>
      </w:r>
      <w:proofErr w:type="spellStart"/>
      <w:r w:rsidRPr="00BB41D0">
        <w:rPr>
          <w:i/>
          <w:sz w:val="24"/>
          <w:szCs w:val="24"/>
        </w:rPr>
        <w:t>Z-cy</w:t>
      </w:r>
      <w:proofErr w:type="spellEnd"/>
      <w:r w:rsidRPr="00BB41D0">
        <w:rPr>
          <w:i/>
          <w:sz w:val="24"/>
          <w:szCs w:val="24"/>
        </w:rPr>
        <w:t xml:space="preserve"> Dyrektora ds. Lecznictwa</w:t>
      </w:r>
    </w:p>
    <w:p w:rsidR="00E86CE3" w:rsidRPr="006B27ED" w:rsidRDefault="00F97696" w:rsidP="00BB41D0">
      <w:pPr>
        <w:widowControl w:val="0"/>
        <w:spacing w:line="360" w:lineRule="auto"/>
        <w:ind w:left="4956"/>
        <w:jc w:val="right"/>
        <w:rPr>
          <w:i/>
          <w:sz w:val="22"/>
          <w:szCs w:val="22"/>
        </w:rPr>
      </w:pPr>
      <w:r w:rsidRPr="00BB41D0">
        <w:rPr>
          <w:i/>
          <w:sz w:val="24"/>
          <w:szCs w:val="24"/>
        </w:rPr>
        <w:t xml:space="preserve">           </w:t>
      </w:r>
      <w:r w:rsidRPr="00BB41D0">
        <w:rPr>
          <w:i/>
          <w:sz w:val="24"/>
          <w:szCs w:val="24"/>
        </w:rPr>
        <w:tab/>
        <w:t xml:space="preserve">dr n. med. Dariusz Ciura </w:t>
      </w:r>
    </w:p>
    <w:sectPr w:rsidR="00E86CE3" w:rsidRPr="006B27ED" w:rsidSect="007C5D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25C" w:rsidRDefault="00E4025C">
      <w:r>
        <w:separator/>
      </w:r>
    </w:p>
  </w:endnote>
  <w:endnote w:type="continuationSeparator" w:id="0">
    <w:p w:rsidR="00E4025C" w:rsidRDefault="00E40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4C8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4C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F4C8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F4C86">
      <w:rPr>
        <w:rStyle w:val="Numerstrony"/>
        <w:rFonts w:ascii="Arial" w:hAnsi="Arial"/>
        <w:sz w:val="18"/>
        <w:szCs w:val="18"/>
      </w:rPr>
      <w:fldChar w:fldCharType="separate"/>
    </w:r>
    <w:r w:rsidR="00EB1F54">
      <w:rPr>
        <w:rStyle w:val="Numerstrony"/>
        <w:rFonts w:ascii="Arial" w:hAnsi="Arial"/>
        <w:noProof/>
        <w:sz w:val="18"/>
        <w:szCs w:val="18"/>
      </w:rPr>
      <w:t>1</w:t>
    </w:r>
    <w:r w:rsidR="009F4C8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F4C8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F4C86">
      <w:rPr>
        <w:rStyle w:val="Numerstrony"/>
        <w:rFonts w:ascii="Arial" w:hAnsi="Arial"/>
        <w:sz w:val="18"/>
        <w:szCs w:val="18"/>
      </w:rPr>
      <w:fldChar w:fldCharType="separate"/>
    </w:r>
    <w:r w:rsidR="00EB1F54">
      <w:rPr>
        <w:rStyle w:val="Numerstrony"/>
        <w:rFonts w:ascii="Arial" w:hAnsi="Arial"/>
        <w:noProof/>
        <w:sz w:val="18"/>
        <w:szCs w:val="18"/>
      </w:rPr>
      <w:t>1</w:t>
    </w:r>
    <w:r w:rsidR="009F4C8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F4C8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F4C86">
      <w:rPr>
        <w:rStyle w:val="Numerstrony"/>
      </w:rPr>
      <w:fldChar w:fldCharType="separate"/>
    </w:r>
    <w:r>
      <w:rPr>
        <w:rStyle w:val="Numerstrony"/>
        <w:noProof/>
      </w:rPr>
      <w:t>1</w:t>
    </w:r>
    <w:r w:rsidR="009F4C86">
      <w:rPr>
        <w:rStyle w:val="Numerstrony"/>
      </w:rPr>
      <w:fldChar w:fldCharType="end"/>
    </w:r>
    <w:r>
      <w:rPr>
        <w:rStyle w:val="Numerstrony"/>
      </w:rPr>
      <w:t>/</w:t>
    </w:r>
    <w:r w:rsidR="009F4C8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F4C86">
      <w:rPr>
        <w:rStyle w:val="Numerstrony"/>
      </w:rPr>
      <w:fldChar w:fldCharType="separate"/>
    </w:r>
    <w:r w:rsidR="00EB1F54">
      <w:rPr>
        <w:rStyle w:val="Numerstrony"/>
        <w:noProof/>
      </w:rPr>
      <w:t>1</w:t>
    </w:r>
    <w:r w:rsidR="009F4C8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25C" w:rsidRDefault="00E4025C">
      <w:r>
        <w:separator/>
      </w:r>
    </w:p>
  </w:footnote>
  <w:footnote w:type="continuationSeparator" w:id="0">
    <w:p w:rsidR="00E4025C" w:rsidRDefault="00E40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D7F" w:rsidRDefault="00526D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D7F" w:rsidRDefault="00526D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D7F" w:rsidRDefault="00526D7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D7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6D7F"/>
    <w:rsid w:val="005614F2"/>
    <w:rsid w:val="00577BC6"/>
    <w:rsid w:val="005E5404"/>
    <w:rsid w:val="0069085C"/>
    <w:rsid w:val="006B27ED"/>
    <w:rsid w:val="006D3DDC"/>
    <w:rsid w:val="007977E3"/>
    <w:rsid w:val="007C5DFC"/>
    <w:rsid w:val="00843263"/>
    <w:rsid w:val="00861E75"/>
    <w:rsid w:val="00987F19"/>
    <w:rsid w:val="009D19BD"/>
    <w:rsid w:val="009F189D"/>
    <w:rsid w:val="009F4C86"/>
    <w:rsid w:val="00A80738"/>
    <w:rsid w:val="00B767C2"/>
    <w:rsid w:val="00BB41D0"/>
    <w:rsid w:val="00C236D3"/>
    <w:rsid w:val="00C659E2"/>
    <w:rsid w:val="00C82837"/>
    <w:rsid w:val="00CB0802"/>
    <w:rsid w:val="00D665F5"/>
    <w:rsid w:val="00D7128F"/>
    <w:rsid w:val="00E4025C"/>
    <w:rsid w:val="00E86CE3"/>
    <w:rsid w:val="00EA3476"/>
    <w:rsid w:val="00EB1F54"/>
    <w:rsid w:val="00F16C60"/>
    <w:rsid w:val="00F95C33"/>
    <w:rsid w:val="00F97696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C5DFC"/>
  </w:style>
  <w:style w:type="character" w:customStyle="1" w:styleId="TekstpodstawowywcityZnak">
    <w:name w:val="Tekst podstawowy wcięty Znak"/>
    <w:basedOn w:val="Domylnaczcionkaakapitu"/>
    <w:link w:val="Tekstpodstawowywcity"/>
    <w:rsid w:val="007C5DF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2022-01-05T10:10:00Z</cp:lastPrinted>
  <dcterms:created xsi:type="dcterms:W3CDTF">2022-01-05T10:10:00Z</dcterms:created>
  <dcterms:modified xsi:type="dcterms:W3CDTF">2022-01-05T10:10:00Z</dcterms:modified>
</cp:coreProperties>
</file>