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F54" w:rsidRPr="002245BE" w:rsidRDefault="00F35F54" w:rsidP="00F35F54">
      <w:pPr>
        <w:spacing w:after="240"/>
        <w:jc w:val="right"/>
        <w:rPr>
          <w:sz w:val="22"/>
          <w:szCs w:val="22"/>
        </w:rPr>
      </w:pPr>
      <w:bookmarkStart w:id="0" w:name="_Hlk53520193"/>
      <w:r w:rsidRPr="00000E56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000E56">
        <w:rPr>
          <w:sz w:val="22"/>
          <w:szCs w:val="22"/>
        </w:rPr>
        <w:t>2022-0</w:t>
      </w:r>
      <w:r>
        <w:rPr>
          <w:sz w:val="22"/>
          <w:szCs w:val="22"/>
        </w:rPr>
        <w:t>2</w:t>
      </w:r>
      <w:r w:rsidRPr="00000E56">
        <w:rPr>
          <w:sz w:val="22"/>
          <w:szCs w:val="22"/>
        </w:rPr>
        <w:t>-</w:t>
      </w:r>
      <w:r>
        <w:rPr>
          <w:sz w:val="22"/>
          <w:szCs w:val="22"/>
        </w:rPr>
        <w:t>04</w:t>
      </w:r>
    </w:p>
    <w:p w:rsidR="00F35F54" w:rsidRPr="00000E56" w:rsidRDefault="00F35F54" w:rsidP="00F35F54">
      <w:pPr>
        <w:spacing w:after="40"/>
        <w:rPr>
          <w:b/>
          <w:bCs/>
          <w:sz w:val="22"/>
          <w:szCs w:val="22"/>
        </w:rPr>
      </w:pPr>
      <w:r w:rsidRPr="00000E56">
        <w:rPr>
          <w:b/>
          <w:bCs/>
          <w:sz w:val="22"/>
          <w:szCs w:val="22"/>
        </w:rPr>
        <w:t>Akademia Górniczo - Hutnicza</w:t>
      </w:r>
    </w:p>
    <w:p w:rsidR="00F35F54" w:rsidRPr="00000E56" w:rsidRDefault="00F35F54" w:rsidP="00F35F54">
      <w:pPr>
        <w:spacing w:after="40"/>
        <w:rPr>
          <w:b/>
          <w:bCs/>
          <w:sz w:val="22"/>
          <w:szCs w:val="22"/>
        </w:rPr>
      </w:pPr>
      <w:r w:rsidRPr="00000E56">
        <w:rPr>
          <w:b/>
          <w:bCs/>
          <w:sz w:val="22"/>
          <w:szCs w:val="22"/>
        </w:rPr>
        <w:t>im. Stanisława Staszica w Krakowie</w:t>
      </w:r>
    </w:p>
    <w:p w:rsidR="00F35F54" w:rsidRPr="002245BE" w:rsidRDefault="00F35F54" w:rsidP="00F35F54">
      <w:pPr>
        <w:spacing w:after="40"/>
        <w:rPr>
          <w:b/>
          <w:bCs/>
          <w:sz w:val="22"/>
          <w:szCs w:val="22"/>
        </w:rPr>
      </w:pPr>
      <w:r w:rsidRPr="00000E56">
        <w:rPr>
          <w:b/>
          <w:bCs/>
          <w:sz w:val="22"/>
          <w:szCs w:val="22"/>
        </w:rPr>
        <w:t>Dział Zamówień Publicznych</w:t>
      </w:r>
    </w:p>
    <w:p w:rsidR="00F35F54" w:rsidRPr="002245BE" w:rsidRDefault="00F35F54" w:rsidP="00F35F54">
      <w:pPr>
        <w:rPr>
          <w:sz w:val="22"/>
          <w:szCs w:val="22"/>
        </w:rPr>
      </w:pPr>
      <w:r w:rsidRPr="00000E56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000E56">
        <w:rPr>
          <w:sz w:val="22"/>
          <w:szCs w:val="22"/>
        </w:rPr>
        <w:t>30</w:t>
      </w:r>
    </w:p>
    <w:p w:rsidR="00F35F54" w:rsidRPr="002245BE" w:rsidRDefault="00F35F54" w:rsidP="00F35F54">
      <w:pPr>
        <w:rPr>
          <w:sz w:val="22"/>
          <w:szCs w:val="22"/>
        </w:rPr>
      </w:pPr>
      <w:r w:rsidRPr="00000E56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000E56">
        <w:rPr>
          <w:sz w:val="22"/>
          <w:szCs w:val="22"/>
        </w:rPr>
        <w:t>Kraków</w:t>
      </w:r>
    </w:p>
    <w:p w:rsidR="00F35F54" w:rsidRDefault="00F35F54" w:rsidP="00F35F54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F35F54" w:rsidRDefault="00F35F54" w:rsidP="00F35F54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F35F54" w:rsidRDefault="00F35F54" w:rsidP="00F35F54">
      <w:pPr>
        <w:jc w:val="center"/>
        <w:rPr>
          <w:b/>
          <w:sz w:val="28"/>
        </w:rPr>
      </w:pPr>
      <w:r>
        <w:rPr>
          <w:b/>
          <w:sz w:val="28"/>
        </w:rPr>
        <w:t>po ponownej ocenie ofert</w:t>
      </w:r>
    </w:p>
    <w:p w:rsidR="00F35F54" w:rsidRDefault="00F35F54" w:rsidP="00F35F54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35F54" w:rsidRPr="00607F9B" w:rsidTr="0056014E">
        <w:trPr>
          <w:trHeight w:val="638"/>
        </w:trPr>
        <w:tc>
          <w:tcPr>
            <w:tcW w:w="959" w:type="dxa"/>
            <w:shd w:val="clear" w:color="auto" w:fill="auto"/>
          </w:tcPr>
          <w:p w:rsidR="00F35F54" w:rsidRPr="00607F9B" w:rsidRDefault="00F35F54" w:rsidP="0056014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5F54" w:rsidRDefault="00F35F54" w:rsidP="0056014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00E5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00E56">
              <w:rPr>
                <w:b/>
                <w:bCs/>
                <w:sz w:val="22"/>
                <w:szCs w:val="22"/>
              </w:rPr>
              <w:t xml:space="preserve">Dostawa i montaż wyposażenia meblowego do pomieszczeń biurowych </w:t>
            </w:r>
            <w:proofErr w:type="spellStart"/>
            <w:r w:rsidRPr="00000E56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Pr="00000E56">
              <w:rPr>
                <w:b/>
                <w:bCs/>
                <w:sz w:val="22"/>
                <w:szCs w:val="22"/>
              </w:rPr>
              <w:t xml:space="preserve"> - KC-zp.272-619/21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00E56">
              <w:rPr>
                <w:b/>
                <w:sz w:val="22"/>
                <w:szCs w:val="22"/>
              </w:rPr>
              <w:t>KC-zp.272-619/21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F35F54" w:rsidRPr="00607F9B" w:rsidRDefault="00F35F54" w:rsidP="0056014E">
            <w:pPr>
              <w:jc w:val="both"/>
              <w:rPr>
                <w:sz w:val="22"/>
                <w:szCs w:val="22"/>
              </w:rPr>
            </w:pPr>
          </w:p>
        </w:tc>
      </w:tr>
    </w:tbl>
    <w:p w:rsidR="00F35F54" w:rsidRDefault="00F35F54" w:rsidP="00F35F54">
      <w:pPr>
        <w:pStyle w:val="Nagwek"/>
        <w:tabs>
          <w:tab w:val="left" w:pos="708"/>
        </w:tabs>
        <w:spacing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000E56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000E56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000E56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000E56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Pr="00000E56">
        <w:rPr>
          <w:sz w:val="22"/>
          <w:szCs w:val="22"/>
        </w:rPr>
        <w:t>(</w:t>
      </w:r>
      <w:proofErr w:type="spellStart"/>
      <w:r w:rsidRPr="00000E56">
        <w:rPr>
          <w:sz w:val="22"/>
          <w:szCs w:val="22"/>
        </w:rPr>
        <w:t>t.j</w:t>
      </w:r>
      <w:proofErr w:type="spellEnd"/>
      <w:r w:rsidRPr="00000E56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F35F54">
        <w:rPr>
          <w:sz w:val="22"/>
          <w:szCs w:val="22"/>
        </w:rPr>
        <w:t xml:space="preserve"> </w:t>
      </w:r>
      <w:r>
        <w:rPr>
          <w:sz w:val="22"/>
          <w:szCs w:val="22"/>
        </w:rPr>
        <w:t>”, informuje, że w toczącym się postępowaniu o udzielenie zamówienia publicznego, po ponownej ocenie ofert, jako najkorzystniejsza wybrana została oferta:</w:t>
      </w:r>
    </w:p>
    <w:p w:rsidR="00F35F54" w:rsidRDefault="00F35F54" w:rsidP="00F35F5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35F54" w:rsidTr="0056014E">
        <w:trPr>
          <w:cantSplit/>
        </w:trPr>
        <w:tc>
          <w:tcPr>
            <w:tcW w:w="10150" w:type="dxa"/>
          </w:tcPr>
          <w:p w:rsidR="00F35F54" w:rsidRPr="00F35F54" w:rsidRDefault="00F35F54" w:rsidP="00F35F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35F54">
              <w:rPr>
                <w:b/>
                <w:sz w:val="22"/>
                <w:szCs w:val="22"/>
              </w:rPr>
              <w:t>ALDUO Sp. z o.o.</w:t>
            </w:r>
          </w:p>
          <w:p w:rsidR="00F35F54" w:rsidRPr="00F35F54" w:rsidRDefault="00F35F54" w:rsidP="00F35F54">
            <w:pPr>
              <w:spacing w:before="60" w:after="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F35F54">
              <w:rPr>
                <w:b/>
                <w:bCs/>
                <w:sz w:val="22"/>
                <w:szCs w:val="22"/>
              </w:rPr>
              <w:t xml:space="preserve">ul. Księcia Józefa 54a </w:t>
            </w:r>
          </w:p>
          <w:p w:rsidR="00F35F54" w:rsidRPr="009F0E5C" w:rsidRDefault="00F35F54" w:rsidP="00F35F54">
            <w:pPr>
              <w:jc w:val="both"/>
              <w:rPr>
                <w:bCs/>
                <w:sz w:val="22"/>
                <w:szCs w:val="22"/>
              </w:rPr>
            </w:pPr>
            <w:r w:rsidRPr="00F35F54">
              <w:rPr>
                <w:b/>
                <w:bCs/>
                <w:sz w:val="22"/>
                <w:szCs w:val="22"/>
              </w:rPr>
              <w:t>30-206 Kraków</w:t>
            </w:r>
          </w:p>
          <w:p w:rsidR="00F35F54" w:rsidRPr="00D26ED6" w:rsidRDefault="00F35F54" w:rsidP="0056014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D26ED6">
              <w:rPr>
                <w:sz w:val="22"/>
                <w:szCs w:val="22"/>
              </w:rPr>
              <w:t>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35F54">
              <w:rPr>
                <w:b/>
                <w:sz w:val="22"/>
                <w:szCs w:val="22"/>
              </w:rPr>
              <w:t>51 094.20 zł</w:t>
            </w:r>
          </w:p>
          <w:p w:rsidR="00F35F54" w:rsidRPr="00FA7400" w:rsidRDefault="00F35F54" w:rsidP="005601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A7400">
              <w:rPr>
                <w:color w:val="000000"/>
                <w:sz w:val="22"/>
                <w:szCs w:val="22"/>
              </w:rPr>
              <w:t>Uzasadnienie wyboru:</w:t>
            </w:r>
          </w:p>
          <w:p w:rsidR="00F35F54" w:rsidRPr="00000E56" w:rsidRDefault="00F35F54" w:rsidP="005601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A7400">
              <w:t>Oferta najkorzystniejsza zgodnie z kryterium oceny ofert</w:t>
            </w:r>
          </w:p>
        </w:tc>
      </w:tr>
    </w:tbl>
    <w:p w:rsidR="00F35F54" w:rsidRPr="00756CDA" w:rsidRDefault="00F35F54" w:rsidP="00F35F5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559"/>
        <w:gridCol w:w="1418"/>
        <w:gridCol w:w="1417"/>
        <w:gridCol w:w="1560"/>
      </w:tblGrid>
      <w:tr w:rsidR="00F35F54" w:rsidRPr="008567C7" w:rsidTr="0056014E">
        <w:trPr>
          <w:trHeight w:val="510"/>
        </w:trPr>
        <w:tc>
          <w:tcPr>
            <w:tcW w:w="709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F35F54" w:rsidRPr="008567C7" w:rsidRDefault="00F35F54" w:rsidP="0056014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F35F54" w:rsidRPr="008567C7" w:rsidRDefault="00F35F54" w:rsidP="0056014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vAlign w:val="center"/>
          </w:tcPr>
          <w:p w:rsidR="00F35F54" w:rsidRPr="008567C7" w:rsidRDefault="00F35F54" w:rsidP="0056014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F35F54" w:rsidRPr="008567C7" w:rsidTr="0056014E">
        <w:tc>
          <w:tcPr>
            <w:tcW w:w="709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544" w:type="dxa"/>
            <w:vAlign w:val="center"/>
          </w:tcPr>
          <w:p w:rsidR="00F35F54" w:rsidRPr="002B6761" w:rsidRDefault="00F35F54" w:rsidP="0056014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ALDUO Sp. z o.o.</w:t>
            </w:r>
          </w:p>
          <w:p w:rsidR="00F35F54" w:rsidRPr="008567C7" w:rsidRDefault="00F35F54" w:rsidP="0056014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ul. Księcia Józefa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54a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5F54" w:rsidRPr="001B7815" w:rsidRDefault="00F35F54" w:rsidP="0056014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30-206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1418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</w:tr>
      <w:tr w:rsidR="00F35F54" w:rsidRPr="008567C7" w:rsidTr="0056014E">
        <w:tc>
          <w:tcPr>
            <w:tcW w:w="709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vAlign w:val="center"/>
          </w:tcPr>
          <w:p w:rsidR="00F35F54" w:rsidRPr="002B6761" w:rsidRDefault="00F35F54" w:rsidP="0056014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Firma Produkcyjno-Usługowo-Handlowa Krzysztof Bieda</w:t>
            </w:r>
          </w:p>
          <w:p w:rsidR="00F35F54" w:rsidRPr="008567C7" w:rsidRDefault="00F35F54" w:rsidP="0056014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5F54" w:rsidRPr="001B7815" w:rsidRDefault="00F35F54" w:rsidP="0056014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</w:tc>
        <w:tc>
          <w:tcPr>
            <w:tcW w:w="1559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418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F35F54" w:rsidRPr="008567C7" w:rsidRDefault="00F35F54" w:rsidP="005601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</w:tr>
      <w:tr w:rsidR="00F35F54" w:rsidRPr="008567C7" w:rsidTr="0056014E">
        <w:tc>
          <w:tcPr>
            <w:tcW w:w="709" w:type="dxa"/>
            <w:vAlign w:val="center"/>
          </w:tcPr>
          <w:p w:rsidR="00F35F54" w:rsidRPr="00000E56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F35F54" w:rsidRPr="002B6761" w:rsidRDefault="00F35F54" w:rsidP="00F35F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Zaopatrzenia Szkół "CEZAS" sp. z o.o.</w:t>
            </w:r>
          </w:p>
          <w:p w:rsidR="00F35F54" w:rsidRPr="008567C7" w:rsidRDefault="00F35F54" w:rsidP="00F35F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Aleja Solidarności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5F54" w:rsidRPr="001B7815" w:rsidRDefault="00F35F54" w:rsidP="00F35F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15-751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559" w:type="dxa"/>
            <w:vAlign w:val="center"/>
          </w:tcPr>
          <w:p w:rsidR="00F35F54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F35F54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35F54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F35F54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  <w:p w:rsidR="00F35F54" w:rsidRPr="00000E56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5F54" w:rsidRPr="008567C7" w:rsidTr="0056014E">
        <w:tc>
          <w:tcPr>
            <w:tcW w:w="70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F35F54" w:rsidRPr="002B6761" w:rsidRDefault="00F35F54" w:rsidP="00F35F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F35F54" w:rsidRPr="008567C7" w:rsidRDefault="00F35F54" w:rsidP="00F35F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5F54" w:rsidRPr="001B7815" w:rsidRDefault="00F35F54" w:rsidP="00F35F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  <w:tr w:rsidR="00F35F54" w:rsidRPr="008567C7" w:rsidTr="0056014E">
        <w:tc>
          <w:tcPr>
            <w:tcW w:w="70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F35F54" w:rsidRPr="002B6761" w:rsidRDefault="00F35F54" w:rsidP="00F35F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Hurtownia Sportowa KAL-SPORT</w:t>
            </w:r>
          </w:p>
          <w:p w:rsidR="00F35F54" w:rsidRPr="008567C7" w:rsidRDefault="00F35F54" w:rsidP="00F35F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al. T. Rejtana 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5F54" w:rsidRPr="001B7815" w:rsidRDefault="00F35F54" w:rsidP="00F35F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35-310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55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  <w:tr w:rsidR="00F35F54" w:rsidRPr="008567C7" w:rsidTr="0056014E">
        <w:tc>
          <w:tcPr>
            <w:tcW w:w="70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:rsidR="00F35F54" w:rsidRPr="002B6761" w:rsidRDefault="00F35F54" w:rsidP="00F35F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KJMK Meble </w:t>
            </w:r>
            <w:proofErr w:type="spellStart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sp.zoo</w:t>
            </w:r>
            <w:proofErr w:type="spellEnd"/>
          </w:p>
          <w:p w:rsidR="00F35F54" w:rsidRPr="008567C7" w:rsidRDefault="00F35F54" w:rsidP="00F35F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189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5F54" w:rsidRDefault="00F35F54" w:rsidP="00F35F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40-859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F35F54" w:rsidRDefault="00F35F54" w:rsidP="00F35F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F35F54" w:rsidRPr="001B7815" w:rsidRDefault="00F35F54" w:rsidP="00F35F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  <w:tr w:rsidR="00F35F54" w:rsidRPr="008567C7" w:rsidTr="0056014E">
        <w:tc>
          <w:tcPr>
            <w:tcW w:w="70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544" w:type="dxa"/>
            <w:vAlign w:val="center"/>
          </w:tcPr>
          <w:p w:rsidR="00F35F54" w:rsidRPr="002B6761" w:rsidRDefault="00F35F54" w:rsidP="00F35F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Produkcyjno-Handlowo-Usługowe "ALTALENA"S.C. Marek Guzik, Adam Wlazło</w:t>
            </w:r>
          </w:p>
          <w:p w:rsidR="00F35F54" w:rsidRPr="008567C7" w:rsidRDefault="00F35F54" w:rsidP="00F35F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Bagrowa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5F54" w:rsidRPr="001B7815" w:rsidRDefault="00F35F54" w:rsidP="00F35F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30-733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  <w:tr w:rsidR="00F35F54" w:rsidRPr="008567C7" w:rsidTr="0056014E">
        <w:tc>
          <w:tcPr>
            <w:tcW w:w="70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544" w:type="dxa"/>
            <w:vAlign w:val="center"/>
          </w:tcPr>
          <w:p w:rsidR="00F35F54" w:rsidRPr="002B6761" w:rsidRDefault="00F35F54" w:rsidP="00F35F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Wena </w:t>
            </w:r>
            <w:proofErr w:type="spellStart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bEATA</w:t>
            </w:r>
            <w:proofErr w:type="spellEnd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tUREK</w:t>
            </w:r>
            <w:proofErr w:type="spellEnd"/>
          </w:p>
          <w:p w:rsidR="00F35F54" w:rsidRPr="008567C7" w:rsidRDefault="00F35F54" w:rsidP="00F35F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Zimna Woda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114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5F54" w:rsidRPr="001B7815" w:rsidRDefault="00F35F54" w:rsidP="00F35F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38-203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Zimna Woda</w:t>
            </w:r>
          </w:p>
        </w:tc>
        <w:tc>
          <w:tcPr>
            <w:tcW w:w="155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  <w:tr w:rsidR="00F35F54" w:rsidRPr="008567C7" w:rsidTr="0056014E">
        <w:tc>
          <w:tcPr>
            <w:tcW w:w="70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544" w:type="dxa"/>
            <w:vAlign w:val="center"/>
          </w:tcPr>
          <w:p w:rsidR="00F35F54" w:rsidRPr="002B6761" w:rsidRDefault="00F35F54" w:rsidP="00F35F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FHU ANEX Wiesław </w:t>
            </w:r>
            <w:proofErr w:type="spellStart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Stanuszek</w:t>
            </w:r>
            <w:proofErr w:type="spellEnd"/>
          </w:p>
          <w:p w:rsidR="00F35F54" w:rsidRPr="008567C7" w:rsidRDefault="00F35F54" w:rsidP="00F35F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Braci Żmudów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35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5F54" w:rsidRPr="001B7815" w:rsidRDefault="00F35F54" w:rsidP="00F35F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</w:tc>
        <w:tc>
          <w:tcPr>
            <w:tcW w:w="1559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35F54" w:rsidRPr="008567C7" w:rsidRDefault="00F35F54" w:rsidP="00F35F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</w:tbl>
    <w:p w:rsidR="00F35F54" w:rsidRDefault="00F35F54" w:rsidP="00F35F54">
      <w:pPr>
        <w:spacing w:before="120"/>
        <w:ind w:firstLine="709"/>
        <w:jc w:val="both"/>
        <w:rPr>
          <w:color w:val="000000"/>
        </w:rPr>
      </w:pPr>
    </w:p>
    <w:p w:rsidR="00F35F54" w:rsidRPr="00F33C66" w:rsidRDefault="00F35F54" w:rsidP="00F35F54">
      <w:pPr>
        <w:spacing w:line="276" w:lineRule="auto"/>
        <w:jc w:val="both"/>
        <w:rPr>
          <w:sz w:val="22"/>
          <w:szCs w:val="22"/>
        </w:rPr>
      </w:pPr>
      <w:r w:rsidRPr="00FA7400">
        <w:rPr>
          <w:sz w:val="22"/>
          <w:szCs w:val="22"/>
        </w:rPr>
        <w:t>*</w:t>
      </w:r>
      <w:r>
        <w:rPr>
          <w:sz w:val="22"/>
          <w:szCs w:val="22"/>
        </w:rPr>
        <w:t xml:space="preserve"> Zamawiający nie przyznawał punktów ponieważ oferty zostały odrzucone</w:t>
      </w: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35F54" w:rsidRDefault="00F35F54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000E56" w:rsidP="00FB7F50">
      <w:pPr>
        <w:spacing w:after="240"/>
        <w:jc w:val="right"/>
        <w:rPr>
          <w:sz w:val="22"/>
          <w:szCs w:val="22"/>
        </w:rPr>
      </w:pPr>
      <w:bookmarkStart w:id="1" w:name="_GoBack"/>
      <w:bookmarkEnd w:id="1"/>
      <w:r w:rsidRPr="00000E56">
        <w:rPr>
          <w:sz w:val="22"/>
          <w:szCs w:val="22"/>
        </w:rPr>
        <w:lastRenderedPageBreak/>
        <w:t>Kraków</w:t>
      </w:r>
      <w:r w:rsidR="00FB7F50" w:rsidRPr="002245BE">
        <w:rPr>
          <w:sz w:val="22"/>
          <w:szCs w:val="22"/>
        </w:rPr>
        <w:t xml:space="preserve"> dnia: </w:t>
      </w:r>
      <w:r w:rsidRPr="00000E56">
        <w:rPr>
          <w:sz w:val="22"/>
          <w:szCs w:val="22"/>
        </w:rPr>
        <w:t>2022-01-18</w:t>
      </w:r>
    </w:p>
    <w:p w:rsidR="00000E56" w:rsidRPr="00000E56" w:rsidRDefault="00000E56" w:rsidP="00FB7F50">
      <w:pPr>
        <w:spacing w:after="40"/>
        <w:rPr>
          <w:b/>
          <w:bCs/>
          <w:sz w:val="22"/>
          <w:szCs w:val="22"/>
        </w:rPr>
      </w:pPr>
      <w:r w:rsidRPr="00000E56">
        <w:rPr>
          <w:b/>
          <w:bCs/>
          <w:sz w:val="22"/>
          <w:szCs w:val="22"/>
        </w:rPr>
        <w:t>Akademia Górniczo - Hutnicza</w:t>
      </w:r>
    </w:p>
    <w:p w:rsidR="00000E56" w:rsidRPr="00000E56" w:rsidRDefault="00000E56" w:rsidP="00FB7F50">
      <w:pPr>
        <w:spacing w:after="40"/>
        <w:rPr>
          <w:b/>
          <w:bCs/>
          <w:sz w:val="22"/>
          <w:szCs w:val="22"/>
        </w:rPr>
      </w:pPr>
      <w:r w:rsidRPr="00000E56">
        <w:rPr>
          <w:b/>
          <w:bCs/>
          <w:sz w:val="22"/>
          <w:szCs w:val="22"/>
        </w:rPr>
        <w:t>im. Stanisława Staszica w Krakowie</w:t>
      </w:r>
    </w:p>
    <w:p w:rsidR="00FB7F50" w:rsidRPr="002245BE" w:rsidRDefault="00000E56" w:rsidP="00FB7F50">
      <w:pPr>
        <w:spacing w:after="40"/>
        <w:rPr>
          <w:b/>
          <w:bCs/>
          <w:sz w:val="22"/>
          <w:szCs w:val="22"/>
        </w:rPr>
      </w:pPr>
      <w:r w:rsidRPr="00000E56">
        <w:rPr>
          <w:b/>
          <w:bCs/>
          <w:sz w:val="22"/>
          <w:szCs w:val="22"/>
        </w:rPr>
        <w:t>Dział Zamówień Publicznych</w:t>
      </w:r>
    </w:p>
    <w:p w:rsidR="00FB7F50" w:rsidRPr="002245BE" w:rsidRDefault="00000E56" w:rsidP="00FB7F50">
      <w:pPr>
        <w:rPr>
          <w:sz w:val="22"/>
          <w:szCs w:val="22"/>
        </w:rPr>
      </w:pPr>
      <w:r w:rsidRPr="00000E5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00E56">
        <w:rPr>
          <w:sz w:val="22"/>
          <w:szCs w:val="22"/>
        </w:rPr>
        <w:t>30</w:t>
      </w:r>
    </w:p>
    <w:p w:rsidR="00FB7F50" w:rsidRPr="002245BE" w:rsidRDefault="00000E56" w:rsidP="00FB7F50">
      <w:pPr>
        <w:rPr>
          <w:sz w:val="22"/>
          <w:szCs w:val="22"/>
        </w:rPr>
      </w:pPr>
      <w:r w:rsidRPr="00000E5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00E56">
        <w:rPr>
          <w:sz w:val="22"/>
          <w:szCs w:val="22"/>
        </w:rPr>
        <w:t>Kraków</w:t>
      </w:r>
    </w:p>
    <w:p w:rsidR="008642B3" w:rsidRDefault="00F35F54">
      <w:pPr>
        <w:pStyle w:val="Nagwek1"/>
        <w:spacing w:before="600"/>
        <w:rPr>
          <w:sz w:val="28"/>
        </w:rPr>
      </w:pPr>
      <w:r>
        <w:rPr>
          <w:sz w:val="28"/>
        </w:rPr>
        <w:t>O</w:t>
      </w:r>
      <w:r w:rsidR="00A17CDB">
        <w:rPr>
          <w:sz w:val="28"/>
        </w:rPr>
        <w:t>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000E56" w:rsidRPr="00607F9B" w:rsidTr="00B46D5F">
        <w:trPr>
          <w:trHeight w:val="638"/>
        </w:trPr>
        <w:tc>
          <w:tcPr>
            <w:tcW w:w="959" w:type="dxa"/>
            <w:shd w:val="clear" w:color="auto" w:fill="auto"/>
          </w:tcPr>
          <w:p w:rsidR="00000E56" w:rsidRPr="00607F9B" w:rsidRDefault="00000E56" w:rsidP="00FA740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0E56" w:rsidRDefault="00000E56" w:rsidP="00FA7400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00E5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00E56">
              <w:rPr>
                <w:b/>
                <w:bCs/>
                <w:sz w:val="22"/>
                <w:szCs w:val="22"/>
              </w:rPr>
              <w:t xml:space="preserve">Dostawa i montaż wyposażenia meblowego do pomieszczeń biurowych </w:t>
            </w:r>
            <w:proofErr w:type="spellStart"/>
            <w:r w:rsidRPr="00000E56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Pr="00000E56">
              <w:rPr>
                <w:b/>
                <w:bCs/>
                <w:sz w:val="22"/>
                <w:szCs w:val="22"/>
              </w:rPr>
              <w:t xml:space="preserve"> - KC-zp.272-619/21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00E56">
              <w:rPr>
                <w:b/>
                <w:sz w:val="22"/>
                <w:szCs w:val="22"/>
              </w:rPr>
              <w:t>KC-zp.272-619/21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FA7400" w:rsidRPr="00607F9B" w:rsidRDefault="00FA7400" w:rsidP="00FA7400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FA7400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00E56" w:rsidRPr="00000E56">
        <w:rPr>
          <w:b/>
          <w:sz w:val="22"/>
          <w:szCs w:val="22"/>
        </w:rPr>
        <w:t xml:space="preserve">Akademia Górniczo </w:t>
      </w:r>
      <w:r w:rsidR="00FA7400">
        <w:rPr>
          <w:b/>
          <w:sz w:val="22"/>
          <w:szCs w:val="22"/>
        </w:rPr>
        <w:t>–</w:t>
      </w:r>
      <w:r w:rsidR="00000E56" w:rsidRPr="00000E56">
        <w:rPr>
          <w:b/>
          <w:sz w:val="22"/>
          <w:szCs w:val="22"/>
        </w:rPr>
        <w:t xml:space="preserve"> Hutnicza</w:t>
      </w:r>
      <w:r w:rsidR="00FA7400">
        <w:rPr>
          <w:b/>
          <w:sz w:val="22"/>
          <w:szCs w:val="22"/>
        </w:rPr>
        <w:t xml:space="preserve"> </w:t>
      </w:r>
      <w:r w:rsidR="00000E56" w:rsidRPr="00000E56">
        <w:rPr>
          <w:b/>
          <w:sz w:val="22"/>
          <w:szCs w:val="22"/>
        </w:rPr>
        <w:t>im. Stanisława Staszica w Krakowie</w:t>
      </w:r>
      <w:r w:rsidR="00FA7400">
        <w:rPr>
          <w:b/>
          <w:sz w:val="22"/>
          <w:szCs w:val="22"/>
        </w:rPr>
        <w:t xml:space="preserve"> </w:t>
      </w:r>
      <w:r w:rsidR="00000E56" w:rsidRPr="00000E56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00E56" w:rsidRPr="00000E56">
        <w:rPr>
          <w:sz w:val="22"/>
          <w:szCs w:val="22"/>
        </w:rPr>
        <w:t>(</w:t>
      </w:r>
      <w:proofErr w:type="spellStart"/>
      <w:r w:rsidR="00000E56" w:rsidRPr="00000E56">
        <w:rPr>
          <w:sz w:val="22"/>
          <w:szCs w:val="22"/>
        </w:rPr>
        <w:t>t.j</w:t>
      </w:r>
      <w:proofErr w:type="spellEnd"/>
      <w:r w:rsidR="00000E56" w:rsidRPr="00000E56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00E56" w:rsidTr="00B46D5F">
        <w:trPr>
          <w:cantSplit/>
        </w:trPr>
        <w:tc>
          <w:tcPr>
            <w:tcW w:w="10150" w:type="dxa"/>
          </w:tcPr>
          <w:p w:rsidR="00000E56" w:rsidRPr="00D26ED6" w:rsidRDefault="00000E56" w:rsidP="00B46D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00E56">
              <w:rPr>
                <w:b/>
                <w:sz w:val="22"/>
                <w:szCs w:val="22"/>
              </w:rPr>
              <w:t>Przedsiębiorstwo Zaopatrzenia Szkół "CEZAS" sp. z o.o.</w:t>
            </w:r>
          </w:p>
          <w:p w:rsidR="00000E56" w:rsidRPr="009F0E5C" w:rsidRDefault="00000E56" w:rsidP="00B46D5F">
            <w:pPr>
              <w:jc w:val="both"/>
              <w:rPr>
                <w:bCs/>
                <w:sz w:val="22"/>
                <w:szCs w:val="22"/>
              </w:rPr>
            </w:pPr>
            <w:r w:rsidRPr="00000E56">
              <w:rPr>
                <w:bCs/>
                <w:sz w:val="22"/>
                <w:szCs w:val="22"/>
              </w:rPr>
              <w:t>Aleja Solidarności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00E56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00E56" w:rsidRPr="009F0E5C" w:rsidRDefault="00000E56" w:rsidP="00B46D5F">
            <w:pPr>
              <w:jc w:val="both"/>
              <w:rPr>
                <w:bCs/>
                <w:sz w:val="22"/>
                <w:szCs w:val="22"/>
              </w:rPr>
            </w:pPr>
            <w:r w:rsidRPr="00000E56">
              <w:rPr>
                <w:bCs/>
                <w:sz w:val="22"/>
                <w:szCs w:val="22"/>
              </w:rPr>
              <w:t>15-751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00E56">
              <w:rPr>
                <w:bCs/>
                <w:sz w:val="22"/>
                <w:szCs w:val="22"/>
              </w:rPr>
              <w:t>Białystok</w:t>
            </w:r>
          </w:p>
          <w:p w:rsidR="00000E56" w:rsidRPr="00D26ED6" w:rsidRDefault="00FA7400" w:rsidP="00B46D5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000E56" w:rsidRPr="00D26ED6">
              <w:rPr>
                <w:sz w:val="22"/>
                <w:szCs w:val="22"/>
              </w:rPr>
              <w:t>a cenę</w:t>
            </w:r>
            <w:r w:rsidR="00000E56">
              <w:rPr>
                <w:sz w:val="22"/>
                <w:szCs w:val="22"/>
              </w:rPr>
              <w:t xml:space="preserve"> brutto</w:t>
            </w:r>
            <w:r w:rsidR="00000E56" w:rsidRPr="00D26ED6">
              <w:rPr>
                <w:sz w:val="22"/>
                <w:szCs w:val="22"/>
              </w:rPr>
              <w:t xml:space="preserve"> </w:t>
            </w:r>
            <w:r w:rsidR="00000E56" w:rsidRPr="00000E56">
              <w:rPr>
                <w:b/>
                <w:sz w:val="22"/>
                <w:szCs w:val="22"/>
              </w:rPr>
              <w:t>49 152.03 zł</w:t>
            </w:r>
            <w:r w:rsidR="00000E56" w:rsidRPr="004657DA">
              <w:rPr>
                <w:bCs/>
                <w:sz w:val="22"/>
                <w:szCs w:val="22"/>
              </w:rPr>
              <w:t>.</w:t>
            </w:r>
          </w:p>
          <w:p w:rsidR="00000E56" w:rsidRPr="00FA7400" w:rsidRDefault="00000E56" w:rsidP="00B46D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A7400">
              <w:rPr>
                <w:color w:val="000000"/>
                <w:sz w:val="22"/>
                <w:szCs w:val="22"/>
              </w:rPr>
              <w:t>Uzasadnienie wyboru:</w:t>
            </w:r>
          </w:p>
          <w:p w:rsidR="00000E56" w:rsidRPr="00000E56" w:rsidRDefault="00FA7400" w:rsidP="00B46D5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FA7400">
              <w:t>Oferta najkorzystniejsza zgodnie z kryterium oceny ofert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559"/>
        <w:gridCol w:w="1418"/>
        <w:gridCol w:w="1417"/>
        <w:gridCol w:w="1560"/>
      </w:tblGrid>
      <w:tr w:rsidR="00FA7400" w:rsidRPr="008567C7" w:rsidTr="00FA7400">
        <w:trPr>
          <w:trHeight w:val="510"/>
        </w:trPr>
        <w:tc>
          <w:tcPr>
            <w:tcW w:w="709" w:type="dxa"/>
            <w:vAlign w:val="center"/>
          </w:tcPr>
          <w:p w:rsidR="00FA7400" w:rsidRPr="008567C7" w:rsidRDefault="00FA74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FA7400" w:rsidRPr="008567C7" w:rsidRDefault="00FA74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FA7400" w:rsidRPr="008567C7" w:rsidRDefault="00FA74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FA7400" w:rsidRPr="008567C7" w:rsidRDefault="00FA74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vAlign w:val="center"/>
          </w:tcPr>
          <w:p w:rsidR="00FA7400" w:rsidRPr="008567C7" w:rsidRDefault="00FA74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FA7400" w:rsidRPr="008567C7" w:rsidRDefault="00FA74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A7400" w:rsidRPr="008567C7" w:rsidTr="00FA7400">
        <w:tc>
          <w:tcPr>
            <w:tcW w:w="709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FA7400" w:rsidRPr="002B6761" w:rsidRDefault="00FA7400" w:rsidP="00B46D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Zaopatrzenia Szkół "CEZAS" sp. z o.o.</w:t>
            </w:r>
          </w:p>
          <w:p w:rsidR="00FA7400" w:rsidRPr="008567C7" w:rsidRDefault="00FA7400" w:rsidP="00B46D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Aleja Solidarności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7400" w:rsidRPr="001B7815" w:rsidRDefault="00FA7400" w:rsidP="00B46D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15-751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559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A7400" w:rsidRPr="008567C7" w:rsidTr="00FA7400">
        <w:tc>
          <w:tcPr>
            <w:tcW w:w="709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544" w:type="dxa"/>
            <w:vAlign w:val="center"/>
          </w:tcPr>
          <w:p w:rsidR="00FA7400" w:rsidRPr="002B6761" w:rsidRDefault="00FA7400" w:rsidP="00B46D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ALDUO Sp. z o.o.</w:t>
            </w:r>
          </w:p>
          <w:p w:rsidR="00FA7400" w:rsidRPr="008567C7" w:rsidRDefault="00FA7400" w:rsidP="00B46D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ul. Księcia Józefa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54a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7400" w:rsidRPr="001B7815" w:rsidRDefault="00FA7400" w:rsidP="00B46D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30-206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57,72</w:t>
            </w:r>
          </w:p>
        </w:tc>
        <w:tc>
          <w:tcPr>
            <w:tcW w:w="1418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97,72</w:t>
            </w:r>
          </w:p>
        </w:tc>
      </w:tr>
      <w:tr w:rsidR="00FA7400" w:rsidRPr="008567C7" w:rsidTr="00FA7400">
        <w:tc>
          <w:tcPr>
            <w:tcW w:w="709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vAlign w:val="center"/>
          </w:tcPr>
          <w:p w:rsidR="00FA7400" w:rsidRPr="002B6761" w:rsidRDefault="00FA7400" w:rsidP="00B46D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Firma Produkcyjno-Usługowo-Handlowa Krzysztof Bieda</w:t>
            </w:r>
          </w:p>
          <w:p w:rsidR="00FA7400" w:rsidRPr="008567C7" w:rsidRDefault="00FA7400" w:rsidP="00B46D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7400" w:rsidRPr="001B7815" w:rsidRDefault="00FA7400" w:rsidP="00B46D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34-600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Limanowa</w:t>
            </w:r>
          </w:p>
        </w:tc>
        <w:tc>
          <w:tcPr>
            <w:tcW w:w="1559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54,18</w:t>
            </w:r>
          </w:p>
        </w:tc>
        <w:tc>
          <w:tcPr>
            <w:tcW w:w="1418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 xml:space="preserve">  94,18</w:t>
            </w:r>
          </w:p>
        </w:tc>
      </w:tr>
      <w:tr w:rsidR="00FA7400" w:rsidRPr="008567C7" w:rsidTr="00FA7400">
        <w:tc>
          <w:tcPr>
            <w:tcW w:w="709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FA7400" w:rsidRPr="002B6761" w:rsidRDefault="00FA7400" w:rsidP="00B46D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FA7400" w:rsidRPr="008567C7" w:rsidRDefault="00FA7400" w:rsidP="00B46D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7400" w:rsidRPr="001B7815" w:rsidRDefault="00FA7400" w:rsidP="00B46D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A7400" w:rsidRPr="008567C7" w:rsidRDefault="00FA7400" w:rsidP="00B46D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  <w:tr w:rsidR="00FA7400" w:rsidRPr="008567C7" w:rsidTr="00FA7400">
        <w:tc>
          <w:tcPr>
            <w:tcW w:w="709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FA7400" w:rsidRPr="002B6761" w:rsidRDefault="00FA7400" w:rsidP="00FA74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Hurtownia Sportowa KAL-SPORT</w:t>
            </w:r>
          </w:p>
          <w:p w:rsidR="00FA7400" w:rsidRPr="008567C7" w:rsidRDefault="00FA7400" w:rsidP="00FA74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al. T. Rejtana 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7400" w:rsidRPr="001B7815" w:rsidRDefault="00FA7400" w:rsidP="00FA74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35-310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559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  <w:tr w:rsidR="00FA7400" w:rsidRPr="008567C7" w:rsidTr="00FA7400">
        <w:tc>
          <w:tcPr>
            <w:tcW w:w="709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:rsidR="00FA7400" w:rsidRPr="002B6761" w:rsidRDefault="00FA7400" w:rsidP="00FA74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KJMK Meble </w:t>
            </w:r>
            <w:proofErr w:type="spellStart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sp.zoo</w:t>
            </w:r>
            <w:proofErr w:type="spellEnd"/>
          </w:p>
          <w:p w:rsidR="00FA7400" w:rsidRPr="008567C7" w:rsidRDefault="00FA7400" w:rsidP="00FA74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189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7400" w:rsidRDefault="00FA7400" w:rsidP="00FA74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40-859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FA7400" w:rsidRDefault="00FA7400" w:rsidP="00FA74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FA7400" w:rsidRPr="001B7815" w:rsidRDefault="00FA7400" w:rsidP="00FA74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  <w:tr w:rsidR="00FA7400" w:rsidRPr="008567C7" w:rsidTr="00FA7400">
        <w:tc>
          <w:tcPr>
            <w:tcW w:w="709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544" w:type="dxa"/>
            <w:vAlign w:val="center"/>
          </w:tcPr>
          <w:p w:rsidR="00FA7400" w:rsidRPr="002B6761" w:rsidRDefault="00FA7400" w:rsidP="00FA74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Produkcyjno-Handlowo-Usługowe "ALTALENA"S.C. Marek Guzik, Adam Wlazło</w:t>
            </w:r>
          </w:p>
          <w:p w:rsidR="00FA7400" w:rsidRPr="008567C7" w:rsidRDefault="00FA7400" w:rsidP="00FA74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Bagrowa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7400" w:rsidRPr="001B7815" w:rsidRDefault="00FA7400" w:rsidP="00FA74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30-733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  <w:tr w:rsidR="00FA7400" w:rsidRPr="008567C7" w:rsidTr="00FA7400">
        <w:tc>
          <w:tcPr>
            <w:tcW w:w="709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544" w:type="dxa"/>
            <w:vAlign w:val="center"/>
          </w:tcPr>
          <w:p w:rsidR="00FA7400" w:rsidRPr="002B6761" w:rsidRDefault="00FA7400" w:rsidP="00FA74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Wena </w:t>
            </w:r>
            <w:proofErr w:type="spellStart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bEATA</w:t>
            </w:r>
            <w:proofErr w:type="spellEnd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tUREK</w:t>
            </w:r>
            <w:proofErr w:type="spellEnd"/>
          </w:p>
          <w:p w:rsidR="00FA7400" w:rsidRPr="008567C7" w:rsidRDefault="00FA7400" w:rsidP="00FA74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Zimna Woda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114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7400" w:rsidRPr="001B7815" w:rsidRDefault="00FA7400" w:rsidP="00FA74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38-203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Zimna Woda</w:t>
            </w:r>
          </w:p>
        </w:tc>
        <w:tc>
          <w:tcPr>
            <w:tcW w:w="1559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  <w:tr w:rsidR="00FA7400" w:rsidRPr="008567C7" w:rsidTr="00FA7400">
        <w:tc>
          <w:tcPr>
            <w:tcW w:w="709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544" w:type="dxa"/>
            <w:vAlign w:val="center"/>
          </w:tcPr>
          <w:p w:rsidR="00FA7400" w:rsidRPr="002B6761" w:rsidRDefault="00FA7400" w:rsidP="00FA74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FHU ANEX Wiesław </w:t>
            </w:r>
            <w:proofErr w:type="spellStart"/>
            <w:r w:rsidRPr="00000E56">
              <w:rPr>
                <w:rFonts w:ascii="Times New Roman" w:hAnsi="Times New Roman" w:cs="Times New Roman"/>
                <w:b/>
                <w:sz w:val="18"/>
                <w:szCs w:val="18"/>
              </w:rPr>
              <w:t>Stanuszek</w:t>
            </w:r>
            <w:proofErr w:type="spellEnd"/>
          </w:p>
          <w:p w:rsidR="00FA7400" w:rsidRPr="008567C7" w:rsidRDefault="00FA7400" w:rsidP="00FA74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Braci Żmudów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35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7400" w:rsidRPr="001B7815" w:rsidRDefault="00FA7400" w:rsidP="00FA74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0E56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</w:tc>
        <w:tc>
          <w:tcPr>
            <w:tcW w:w="1559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8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417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  <w:tc>
          <w:tcPr>
            <w:tcW w:w="1560" w:type="dxa"/>
            <w:vAlign w:val="center"/>
          </w:tcPr>
          <w:p w:rsidR="00FA7400" w:rsidRPr="008567C7" w:rsidRDefault="00FA7400" w:rsidP="00FA74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____*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A7400" w:rsidP="00FA7400">
      <w:pPr>
        <w:spacing w:line="276" w:lineRule="auto"/>
        <w:jc w:val="both"/>
        <w:rPr>
          <w:sz w:val="22"/>
          <w:szCs w:val="22"/>
        </w:rPr>
      </w:pPr>
      <w:r w:rsidRPr="00FA7400">
        <w:rPr>
          <w:sz w:val="22"/>
          <w:szCs w:val="22"/>
        </w:rPr>
        <w:t>*</w:t>
      </w:r>
      <w:r>
        <w:rPr>
          <w:sz w:val="22"/>
          <w:szCs w:val="22"/>
        </w:rPr>
        <w:t xml:space="preserve"> Zamawiający nie przyznawał punktów ponieważ oferty zostały odrzucone</w:t>
      </w:r>
      <w:bookmarkEnd w:id="0"/>
    </w:p>
    <w:sectPr w:rsidR="00F960D7" w:rsidRPr="00F33C66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0DD" w:rsidRDefault="00EF10DD">
      <w:r>
        <w:separator/>
      </w:r>
    </w:p>
  </w:endnote>
  <w:endnote w:type="continuationSeparator" w:id="0">
    <w:p w:rsidR="00EF10DD" w:rsidRDefault="00EF1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0DD" w:rsidRDefault="00EF10DD">
      <w:r>
        <w:separator/>
      </w:r>
    </w:p>
  </w:footnote>
  <w:footnote w:type="continuationSeparator" w:id="0">
    <w:p w:rsidR="00EF10DD" w:rsidRDefault="00EF1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760DD"/>
    <w:multiLevelType w:val="hybridMultilevel"/>
    <w:tmpl w:val="9B22E1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751"/>
    <w:rsid w:val="00000E56"/>
    <w:rsid w:val="00005838"/>
    <w:rsid w:val="00022322"/>
    <w:rsid w:val="00042497"/>
    <w:rsid w:val="000C1E6F"/>
    <w:rsid w:val="000E4E56"/>
    <w:rsid w:val="001A1468"/>
    <w:rsid w:val="001B7815"/>
    <w:rsid w:val="00287C5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0E3E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375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11C9F"/>
    <w:rsid w:val="00D26ED6"/>
    <w:rsid w:val="00D42C90"/>
    <w:rsid w:val="00D8427E"/>
    <w:rsid w:val="00E30B2D"/>
    <w:rsid w:val="00E62859"/>
    <w:rsid w:val="00E85D70"/>
    <w:rsid w:val="00EF10DD"/>
    <w:rsid w:val="00F33C66"/>
    <w:rsid w:val="00F35F54"/>
    <w:rsid w:val="00F960D7"/>
    <w:rsid w:val="00FA740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BF7A52"/>
  <w15:chartTrackingRefBased/>
  <w15:docId w15:val="{8D6B2B9F-8495-4F78-8B87-2518A0AE6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35F5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35F54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F35F54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F35F5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631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2022-02-04T11:54:00Z</dcterms:created>
  <dcterms:modified xsi:type="dcterms:W3CDTF">2022-02-04T12:04:00Z</dcterms:modified>
</cp:coreProperties>
</file>