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0003B" w14:textId="77777777"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bookmarkStart w:id="0" w:name="_Hlk94178005"/>
      <w:r w:rsidRPr="00AB1F43">
        <w:rPr>
          <w:spacing w:val="20"/>
          <w:sz w:val="32"/>
          <w:szCs w:val="32"/>
        </w:rPr>
        <w:t>OGŁOSZENIE O ZAMÓWIENIU</w:t>
      </w:r>
    </w:p>
    <w:p w14:paraId="00A57AA7" w14:textId="77777777"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14:paraId="675F1A61" w14:textId="77777777" w:rsidR="00D13724" w:rsidRPr="00D13724" w:rsidRDefault="00980AD5" w:rsidP="00466550">
      <w:pPr>
        <w:spacing w:after="120"/>
        <w:jc w:val="center"/>
        <w:rPr>
          <w:b/>
          <w:sz w:val="28"/>
          <w:szCs w:val="28"/>
        </w:rPr>
      </w:pPr>
      <w:r w:rsidRPr="00980AD5">
        <w:rPr>
          <w:b/>
          <w:sz w:val="28"/>
          <w:szCs w:val="28"/>
        </w:rPr>
        <w:t>Dostawa produktów farmaceutycznych</w:t>
      </w:r>
    </w:p>
    <w:p w14:paraId="4683F78A" w14:textId="77777777"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980AD5" w:rsidRPr="007210E0">
        <w:rPr>
          <w:sz w:val="22"/>
          <w:szCs w:val="22"/>
        </w:rPr>
        <w:t xml:space="preserve">  </w:t>
      </w:r>
      <w:r w:rsidR="00980AD5">
        <w:rPr>
          <w:sz w:val="22"/>
          <w:szCs w:val="22"/>
        </w:rPr>
        <w:t xml:space="preserve">zamieszczone w BZP w dniu </w:t>
      </w:r>
      <w:r w:rsidR="00980AD5" w:rsidRPr="00980AD5">
        <w:rPr>
          <w:sz w:val="22"/>
          <w:szCs w:val="22"/>
        </w:rPr>
        <w:t>27/01/2022</w:t>
      </w:r>
      <w:r w:rsidR="00980AD5">
        <w:rPr>
          <w:sz w:val="22"/>
          <w:szCs w:val="22"/>
        </w:rPr>
        <w:t xml:space="preserve">, nr ogłoszenia: </w:t>
      </w:r>
      <w:r w:rsidR="00980AD5" w:rsidRPr="00980AD5">
        <w:rPr>
          <w:sz w:val="22"/>
          <w:szCs w:val="22"/>
        </w:rPr>
        <w:t>2022/BZP 00037615</w:t>
      </w:r>
      <w:r>
        <w:rPr>
          <w:sz w:val="22"/>
          <w:szCs w:val="22"/>
        </w:rPr>
        <w:t>)</w:t>
      </w:r>
    </w:p>
    <w:p w14:paraId="4FBC3CFA" w14:textId="77777777"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4CDCE020" w14:textId="77777777" w:rsidTr="00420FED">
        <w:tc>
          <w:tcPr>
            <w:tcW w:w="9214" w:type="dxa"/>
            <w:shd w:val="clear" w:color="auto" w:fill="D9D9D9"/>
          </w:tcPr>
          <w:p w14:paraId="037C267B" w14:textId="77777777"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val="x-none" w:eastAsia="x-none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14:paraId="508F023E" w14:textId="77777777" w:rsidR="00566E5F" w:rsidRPr="00566E5F" w:rsidRDefault="00980AD5" w:rsidP="005F0F0F">
      <w:pPr>
        <w:spacing w:before="120" w:line="276" w:lineRule="auto"/>
        <w:rPr>
          <w:sz w:val="24"/>
          <w:szCs w:val="24"/>
        </w:rPr>
      </w:pPr>
      <w:r w:rsidRPr="00980AD5">
        <w:rPr>
          <w:sz w:val="24"/>
          <w:szCs w:val="24"/>
        </w:rPr>
        <w:t>Samodzielny Publiczny Zespół Opieki Zdrowotnej w Kolbuszowej</w:t>
      </w:r>
    </w:p>
    <w:p w14:paraId="1955DD77" w14:textId="77777777" w:rsidR="00566E5F" w:rsidRPr="00566E5F" w:rsidRDefault="00980AD5" w:rsidP="00566E5F">
      <w:pPr>
        <w:spacing w:line="276" w:lineRule="auto"/>
        <w:rPr>
          <w:sz w:val="24"/>
          <w:szCs w:val="24"/>
        </w:rPr>
      </w:pPr>
      <w:r w:rsidRPr="00980AD5">
        <w:rPr>
          <w:sz w:val="24"/>
          <w:szCs w:val="24"/>
        </w:rPr>
        <w:t>Grunwaldzka</w:t>
      </w:r>
      <w:r w:rsidR="00566E5F" w:rsidRPr="00566E5F">
        <w:rPr>
          <w:sz w:val="24"/>
          <w:szCs w:val="24"/>
        </w:rPr>
        <w:t xml:space="preserve"> </w:t>
      </w:r>
      <w:r w:rsidRPr="00980AD5">
        <w:rPr>
          <w:sz w:val="24"/>
          <w:szCs w:val="24"/>
        </w:rPr>
        <w:t>4</w:t>
      </w:r>
      <w:r w:rsidR="00566E5F" w:rsidRPr="00566E5F">
        <w:rPr>
          <w:sz w:val="24"/>
          <w:szCs w:val="24"/>
        </w:rPr>
        <w:t xml:space="preserve"> </w:t>
      </w:r>
    </w:p>
    <w:p w14:paraId="0E1DE903" w14:textId="77777777" w:rsidR="00566E5F" w:rsidRPr="00566E5F" w:rsidRDefault="00980AD5" w:rsidP="00566E5F">
      <w:pPr>
        <w:spacing w:line="276" w:lineRule="auto"/>
        <w:rPr>
          <w:sz w:val="24"/>
          <w:szCs w:val="24"/>
        </w:rPr>
      </w:pPr>
      <w:r w:rsidRPr="00980AD5">
        <w:rPr>
          <w:sz w:val="24"/>
          <w:szCs w:val="24"/>
        </w:rPr>
        <w:t>36-100</w:t>
      </w:r>
      <w:r w:rsidR="00566E5F" w:rsidRPr="00566E5F">
        <w:rPr>
          <w:sz w:val="24"/>
          <w:szCs w:val="24"/>
        </w:rPr>
        <w:t xml:space="preserve"> </w:t>
      </w:r>
      <w:r w:rsidRPr="00980AD5">
        <w:rPr>
          <w:sz w:val="24"/>
          <w:szCs w:val="24"/>
        </w:rPr>
        <w:t>Kolbuszowa</w:t>
      </w:r>
    </w:p>
    <w:p w14:paraId="2C80D635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980AD5" w:rsidRPr="00980AD5">
        <w:rPr>
          <w:sz w:val="24"/>
          <w:szCs w:val="24"/>
        </w:rPr>
        <w:t>17</w:t>
      </w:r>
      <w:r w:rsidRPr="00566E5F">
        <w:rPr>
          <w:sz w:val="24"/>
          <w:szCs w:val="24"/>
        </w:rPr>
        <w:t xml:space="preserve"> </w:t>
      </w:r>
      <w:r w:rsidR="00980AD5" w:rsidRPr="00980AD5">
        <w:rPr>
          <w:sz w:val="24"/>
          <w:szCs w:val="24"/>
        </w:rPr>
        <w:t>2271222</w:t>
      </w:r>
    </w:p>
    <w:p w14:paraId="65A678FB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980AD5" w:rsidRPr="00980AD5">
        <w:rPr>
          <w:sz w:val="24"/>
          <w:szCs w:val="24"/>
        </w:rPr>
        <w:t>17</w:t>
      </w:r>
      <w:r w:rsidRPr="00566E5F">
        <w:rPr>
          <w:sz w:val="18"/>
          <w:szCs w:val="18"/>
        </w:rPr>
        <w:t xml:space="preserve"> </w:t>
      </w:r>
      <w:r w:rsidR="00980AD5" w:rsidRPr="00980AD5">
        <w:rPr>
          <w:sz w:val="18"/>
          <w:szCs w:val="18"/>
        </w:rPr>
        <w:t>2271233</w:t>
      </w:r>
    </w:p>
    <w:p w14:paraId="3E7C2B32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980AD5" w:rsidRPr="00980AD5">
        <w:rPr>
          <w:color w:val="0000FF"/>
          <w:sz w:val="24"/>
          <w:szCs w:val="24"/>
        </w:rPr>
        <w:t>przetargi@szpital.kolbuszowa.pl</w:t>
      </w:r>
    </w:p>
    <w:p w14:paraId="3C91FA3A" w14:textId="77777777"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980AD5" w:rsidRPr="00980AD5">
        <w:rPr>
          <w:color w:val="0000FF"/>
          <w:sz w:val="24"/>
          <w:szCs w:val="24"/>
          <w:u w:val="single"/>
        </w:rPr>
        <w:t>www.szpital.kolbuszowa.pl</w:t>
      </w:r>
    </w:p>
    <w:p w14:paraId="47394D79" w14:textId="77777777"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14:paraId="7C5E02F4" w14:textId="77777777"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980AD5" w14:paraId="6EC079C7" w14:textId="77777777" w:rsidTr="00E31A99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DA44F57" w14:textId="77777777" w:rsidR="00980AD5" w:rsidRPr="00DE794A" w:rsidRDefault="00980AD5" w:rsidP="00E31A99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980AD5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63848A74" w14:textId="77777777" w:rsidR="00980AD5" w:rsidRDefault="00980AD5" w:rsidP="00E31A99">
            <w:pPr>
              <w:spacing w:after="120"/>
              <w:ind w:left="-72"/>
              <w:rPr>
                <w:sz w:val="24"/>
              </w:rPr>
            </w:pPr>
            <w:r w:rsidRPr="00980AD5">
              <w:rPr>
                <w:sz w:val="24"/>
                <w:lang w:val="de-DE"/>
              </w:rPr>
              <w:t xml:space="preserve">  Walenty Plis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 xml:space="preserve">- </w:t>
            </w:r>
            <w:r w:rsidRPr="00980AD5">
              <w:rPr>
                <w:sz w:val="24"/>
                <w:lang w:val="de-DE"/>
              </w:rPr>
              <w:t xml:space="preserve"> </w:t>
            </w:r>
            <w:proofErr w:type="spellStart"/>
            <w:r w:rsidRPr="00980AD5">
              <w:rPr>
                <w:sz w:val="24"/>
                <w:lang w:val="de-DE"/>
              </w:rPr>
              <w:t>Główny</w:t>
            </w:r>
            <w:proofErr w:type="spellEnd"/>
            <w:r w:rsidRPr="00980AD5">
              <w:rPr>
                <w:sz w:val="24"/>
                <w:lang w:val="de-DE"/>
              </w:rPr>
              <w:t xml:space="preserve"> </w:t>
            </w:r>
            <w:proofErr w:type="spellStart"/>
            <w:r w:rsidRPr="00980AD5">
              <w:rPr>
                <w:sz w:val="24"/>
                <w:lang w:val="de-DE"/>
              </w:rPr>
              <w:t>Specjalista</w:t>
            </w:r>
            <w:proofErr w:type="spellEnd"/>
            <w:r w:rsidRPr="00980AD5">
              <w:rPr>
                <w:sz w:val="24"/>
                <w:lang w:val="de-DE"/>
              </w:rPr>
              <w:t xml:space="preserve"> d/s </w:t>
            </w:r>
            <w:proofErr w:type="spellStart"/>
            <w:r w:rsidRPr="00980AD5">
              <w:rPr>
                <w:sz w:val="24"/>
                <w:lang w:val="de-DE"/>
              </w:rPr>
              <w:t>Zamówień</w:t>
            </w:r>
            <w:proofErr w:type="spellEnd"/>
            <w:r w:rsidRPr="00980AD5">
              <w:rPr>
                <w:sz w:val="24"/>
                <w:lang w:val="de-DE"/>
              </w:rPr>
              <w:t xml:space="preserve"> </w:t>
            </w:r>
            <w:proofErr w:type="spellStart"/>
            <w:r w:rsidRPr="00980AD5">
              <w:rPr>
                <w:sz w:val="24"/>
                <w:lang w:val="de-DE"/>
              </w:rPr>
              <w:t>Publicznych</w:t>
            </w:r>
            <w:proofErr w:type="spellEnd"/>
            <w:r>
              <w:rPr>
                <w:sz w:val="24"/>
                <w:lang w:val="de-DE"/>
              </w:rPr>
              <w:t xml:space="preserve"> tel. </w:t>
            </w:r>
            <w:r w:rsidRPr="00980AD5">
              <w:rPr>
                <w:sz w:val="24"/>
                <w:lang w:val="de-DE"/>
              </w:rPr>
              <w:t>(17) 581 99 28 wew.412</w:t>
            </w:r>
            <w:r>
              <w:rPr>
                <w:sz w:val="24"/>
              </w:rPr>
              <w:t>.</w:t>
            </w:r>
          </w:p>
        </w:tc>
      </w:tr>
    </w:tbl>
    <w:p w14:paraId="690CA7E0" w14:textId="77777777"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14:paraId="25911B76" w14:textId="77777777"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980AD5" w14:paraId="359090DE" w14:textId="77777777" w:rsidTr="00E31A99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AD74499" w14:textId="77777777" w:rsidR="00980AD5" w:rsidRPr="00DE794A" w:rsidRDefault="00980AD5" w:rsidP="00E31A99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980AD5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3F6F8D67" w14:textId="77777777" w:rsidR="00980AD5" w:rsidRPr="00F73060" w:rsidRDefault="00980AD5" w:rsidP="00E31A99">
            <w:pPr>
              <w:spacing w:after="120"/>
              <w:ind w:left="-71" w:right="-91"/>
              <w:rPr>
                <w:b/>
                <w:sz w:val="24"/>
              </w:rPr>
            </w:pPr>
            <w:proofErr w:type="spellStart"/>
            <w:r w:rsidRPr="00980AD5">
              <w:rPr>
                <w:sz w:val="24"/>
                <w:lang w:val="de-DE"/>
              </w:rPr>
              <w:t>Apteka</w:t>
            </w:r>
            <w:proofErr w:type="spellEnd"/>
            <w:r w:rsidRPr="00980AD5">
              <w:rPr>
                <w:sz w:val="24"/>
                <w:lang w:val="de-DE"/>
              </w:rPr>
              <w:t xml:space="preserve"> Anna Dudek</w:t>
            </w:r>
            <w:r>
              <w:rPr>
                <w:sz w:val="24"/>
                <w:lang w:val="de-DE"/>
              </w:rPr>
              <w:t xml:space="preserve"> - </w:t>
            </w:r>
            <w:proofErr w:type="spellStart"/>
            <w:r w:rsidRPr="00980AD5">
              <w:rPr>
                <w:sz w:val="24"/>
                <w:lang w:val="de-DE"/>
              </w:rPr>
              <w:t>Kierownik</w:t>
            </w:r>
            <w:proofErr w:type="spellEnd"/>
            <w:r w:rsidRPr="00980AD5">
              <w:rPr>
                <w:sz w:val="24"/>
                <w:lang w:val="de-DE"/>
              </w:rPr>
              <w:t xml:space="preserve"> </w:t>
            </w:r>
            <w:proofErr w:type="spellStart"/>
            <w:r w:rsidRPr="00980AD5">
              <w:rPr>
                <w:sz w:val="24"/>
                <w:lang w:val="de-DE"/>
              </w:rPr>
              <w:t>Apteki</w:t>
            </w:r>
            <w:proofErr w:type="spellEnd"/>
            <w:r>
              <w:rPr>
                <w:sz w:val="24"/>
                <w:lang w:val="de-DE"/>
              </w:rPr>
              <w:t xml:space="preserve"> tel. </w:t>
            </w:r>
            <w:r w:rsidRPr="00980AD5">
              <w:rPr>
                <w:sz w:val="24"/>
                <w:lang w:val="de-DE"/>
              </w:rPr>
              <w:t>( 17)  5819910</w:t>
            </w:r>
          </w:p>
        </w:tc>
      </w:tr>
    </w:tbl>
    <w:p w14:paraId="0612766F" w14:textId="77777777"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 w:firstRow="1" w:lastRow="0" w:firstColumn="1" w:lastColumn="0" w:noHBand="0" w:noVBand="1"/>
      </w:tblPr>
      <w:tblGrid>
        <w:gridCol w:w="9354"/>
      </w:tblGrid>
      <w:tr w:rsidR="004A3065" w14:paraId="3F4A6E6E" w14:textId="77777777" w:rsidTr="007E7A97">
        <w:tc>
          <w:tcPr>
            <w:tcW w:w="9354" w:type="dxa"/>
            <w:shd w:val="pct20" w:color="auto" w:fill="auto"/>
          </w:tcPr>
          <w:p w14:paraId="0D563560" w14:textId="77777777"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14:paraId="257B4189" w14:textId="77777777" w:rsidR="004A3065" w:rsidRPr="00420FED" w:rsidRDefault="004A3065" w:rsidP="00F73060">
      <w:pPr>
        <w:rPr>
          <w:vanish/>
        </w:rPr>
      </w:pPr>
    </w:p>
    <w:p w14:paraId="048DFADE" w14:textId="77777777"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980AD5" w:rsidRPr="00980AD5">
        <w:rPr>
          <w:b/>
          <w:sz w:val="24"/>
          <w:szCs w:val="24"/>
        </w:rPr>
        <w:t xml:space="preserve">Tryb podstawowy bez negocjacji - art. 275 pkt. 1 ustawy </w:t>
      </w:r>
      <w:proofErr w:type="spellStart"/>
      <w:r w:rsidR="00980AD5" w:rsidRPr="00980AD5">
        <w:rPr>
          <w:b/>
          <w:sz w:val="24"/>
          <w:szCs w:val="24"/>
        </w:rPr>
        <w:t>Pzp</w:t>
      </w:r>
      <w:proofErr w:type="spellEnd"/>
      <w:r w:rsidR="000D5B9A" w:rsidRPr="000D5B9A">
        <w:rPr>
          <w:sz w:val="24"/>
          <w:szCs w:val="24"/>
        </w:rPr>
        <w:t>.</w:t>
      </w:r>
    </w:p>
    <w:p w14:paraId="55DDBECF" w14:textId="77777777"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980AD5" w:rsidRPr="00980AD5">
        <w:rPr>
          <w:sz w:val="24"/>
          <w:szCs w:val="24"/>
        </w:rPr>
        <w:t>(</w:t>
      </w:r>
      <w:proofErr w:type="spellStart"/>
      <w:r w:rsidR="00980AD5" w:rsidRPr="00980AD5">
        <w:rPr>
          <w:sz w:val="24"/>
          <w:szCs w:val="24"/>
        </w:rPr>
        <w:t>t.j</w:t>
      </w:r>
      <w:proofErr w:type="spellEnd"/>
      <w:r w:rsidR="00980AD5" w:rsidRPr="00980AD5">
        <w:rPr>
          <w:sz w:val="24"/>
          <w:szCs w:val="24"/>
        </w:rPr>
        <w:t>. Dz.U. z 2021r. poz. 1129)</w:t>
      </w:r>
      <w:r w:rsidRPr="000D5B9A">
        <w:rPr>
          <w:sz w:val="24"/>
          <w:szCs w:val="24"/>
        </w:rPr>
        <w:t xml:space="preserve">, zwanej dalej „ustawą </w:t>
      </w:r>
      <w:proofErr w:type="spellStart"/>
      <w:r w:rsidRPr="000D5B9A">
        <w:rPr>
          <w:sz w:val="24"/>
          <w:szCs w:val="24"/>
        </w:rPr>
        <w:t>Pzp</w:t>
      </w:r>
      <w:proofErr w:type="spellEnd"/>
      <w:r w:rsidRPr="000D5B9A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61896A82" w14:textId="77777777" w:rsidTr="00420FED">
        <w:tc>
          <w:tcPr>
            <w:tcW w:w="9214" w:type="dxa"/>
            <w:shd w:val="clear" w:color="auto" w:fill="D9D9D9"/>
          </w:tcPr>
          <w:p w14:paraId="36EDF2D3" w14:textId="77777777"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14:paraId="6FC7DF9B" w14:textId="77777777"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980AD5" w:rsidRPr="00980AD5">
        <w:rPr>
          <w:color w:val="0000FF"/>
          <w:sz w:val="24"/>
          <w:szCs w:val="24"/>
          <w:u w:val="single"/>
        </w:rPr>
        <w:t>www.szpital.kolbuszowa.pl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098E1DC3" w14:textId="77777777" w:rsidTr="00420FED">
        <w:tc>
          <w:tcPr>
            <w:tcW w:w="9214" w:type="dxa"/>
            <w:shd w:val="clear" w:color="auto" w:fill="D9D9D9"/>
          </w:tcPr>
          <w:p w14:paraId="61DA2A1A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14:paraId="2C186E0D" w14:textId="77777777" w:rsidR="00D13724" w:rsidRDefault="00980AD5" w:rsidP="00A510D4">
      <w:pPr>
        <w:spacing w:before="120" w:after="120"/>
        <w:jc w:val="both"/>
        <w:rPr>
          <w:sz w:val="24"/>
          <w:szCs w:val="24"/>
        </w:rPr>
      </w:pPr>
      <w:r w:rsidRPr="00980AD5">
        <w:rPr>
          <w:sz w:val="24"/>
          <w:szCs w:val="24"/>
        </w:rPr>
        <w:t>Dostawa produktów farmaceutycznych</w:t>
      </w:r>
    </w:p>
    <w:p w14:paraId="4042A2A4" w14:textId="77777777" w:rsidR="007E28C8" w:rsidRDefault="007E28C8" w:rsidP="005E174B">
      <w:pPr>
        <w:spacing w:after="120"/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 w:rsidR="00980AD5" w:rsidRPr="00980AD5">
        <w:rPr>
          <w:sz w:val="24"/>
        </w:rPr>
        <w:t>33600000-6 - Produkty farmaceutyczne</w:t>
      </w:r>
      <w:r>
        <w:rPr>
          <w:sz w:val="24"/>
        </w:rPr>
        <w:t xml:space="preserve"> </w:t>
      </w:r>
    </w:p>
    <w:p w14:paraId="57665713" w14:textId="77777777" w:rsidR="00980AD5" w:rsidRPr="00980AD5" w:rsidRDefault="00980AD5" w:rsidP="005E174B">
      <w:pPr>
        <w:spacing w:after="120"/>
        <w:jc w:val="both"/>
        <w:rPr>
          <w:sz w:val="24"/>
          <w:szCs w:val="24"/>
        </w:rPr>
      </w:pPr>
      <w:r w:rsidRPr="00980AD5">
        <w:rPr>
          <w:sz w:val="24"/>
          <w:szCs w:val="24"/>
        </w:rPr>
        <w:t>I.</w:t>
      </w:r>
      <w:r w:rsidRPr="00980AD5">
        <w:rPr>
          <w:sz w:val="24"/>
          <w:szCs w:val="24"/>
        </w:rPr>
        <w:tab/>
        <w:t xml:space="preserve">Przedmiot zamówienia obejmuje sprzedaż , dostarczenie i wyładunek we wskazanym   przez Zamawiającego  miejscu magazynowym Apteki Szpitalnej produktów farmaceutycznych dla potrzeb SP ZOZ Kolbuszowa. </w:t>
      </w:r>
    </w:p>
    <w:p w14:paraId="0C276A84" w14:textId="77777777" w:rsidR="00F81775" w:rsidRDefault="00980AD5" w:rsidP="005E174B">
      <w:pPr>
        <w:spacing w:after="120"/>
        <w:jc w:val="both"/>
        <w:rPr>
          <w:sz w:val="24"/>
          <w:szCs w:val="24"/>
        </w:rPr>
      </w:pPr>
      <w:r w:rsidRPr="00980AD5">
        <w:rPr>
          <w:sz w:val="24"/>
          <w:szCs w:val="24"/>
        </w:rPr>
        <w:t>1.Leki różne</w:t>
      </w:r>
    </w:p>
    <w:p w14:paraId="5F2E1208" w14:textId="77777777" w:rsidR="00EA2279" w:rsidRDefault="00EA2279" w:rsidP="005E174B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Zamawiający nie dopuszcza składania ofert częściowych.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35C07E2D" w14:textId="77777777" w:rsidTr="00420FED">
        <w:tc>
          <w:tcPr>
            <w:tcW w:w="9214" w:type="dxa"/>
            <w:shd w:val="clear" w:color="auto" w:fill="D9D9D9"/>
          </w:tcPr>
          <w:p w14:paraId="0576B312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14:paraId="34B54683" w14:textId="77777777" w:rsidR="000B6F85" w:rsidRPr="000B6F85" w:rsidRDefault="000B6F85" w:rsidP="000B6F8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>Wymaga się złożenia oferty 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 dotyczy)</w:t>
      </w:r>
      <w:r w:rsidRPr="000B6F85">
        <w:rPr>
          <w:i/>
          <w:sz w:val="24"/>
          <w:szCs w:val="24"/>
        </w:rPr>
        <w:t>:</w:t>
      </w:r>
    </w:p>
    <w:p w14:paraId="295ED1FA" w14:textId="77777777" w:rsidR="000B6F85" w:rsidRDefault="00980AD5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1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T</w:t>
      </w:r>
      <w:r w:rsidR="000B6F85" w:rsidRPr="000B6F85">
        <w:rPr>
          <w:b/>
          <w:sz w:val="24"/>
          <w:szCs w:val="24"/>
        </w:rPr>
        <w:t>ak</w:t>
      </w:r>
      <w:r w:rsidR="000B6F85" w:rsidRPr="000B6F85">
        <w:rPr>
          <w:sz w:val="24"/>
          <w:szCs w:val="24"/>
        </w:rPr>
        <w:t xml:space="preserve"> </w:t>
      </w:r>
    </w:p>
    <w:p w14:paraId="35AA3B1D" w14:textId="77777777" w:rsidR="000B6F85" w:rsidRDefault="00980AD5" w:rsidP="000B6F8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" w:name="Wybór2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N</w:t>
      </w:r>
      <w:r w:rsidR="000B6F85" w:rsidRPr="000B6F85">
        <w:rPr>
          <w:b/>
          <w:sz w:val="24"/>
          <w:szCs w:val="24"/>
        </w:rPr>
        <w:t>ie</w:t>
      </w:r>
    </w:p>
    <w:p w14:paraId="5EAA9276" w14:textId="77777777" w:rsidR="000B6F85" w:rsidRDefault="000B6F85" w:rsidP="000B6F8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r w:rsidRPr="000B6F85">
        <w:rPr>
          <w:sz w:val="24"/>
          <w:szCs w:val="24"/>
        </w:rPr>
        <w:t>lub</w:t>
      </w:r>
      <w:r>
        <w:rPr>
          <w:sz w:val="24"/>
          <w:szCs w:val="24"/>
        </w:rPr>
        <w:t xml:space="preserve"> </w:t>
      </w:r>
    </w:p>
    <w:p w14:paraId="50C1AB48" w14:textId="77777777" w:rsidR="000B6F85" w:rsidRPr="000B6F85" w:rsidRDefault="000B6F85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wariantowej </w:t>
      </w:r>
      <w:r w:rsidRPr="000B6F85">
        <w:rPr>
          <w:i/>
        </w:rPr>
        <w:t>(jeżeli dotyczy)</w:t>
      </w:r>
      <w:r>
        <w:rPr>
          <w:i/>
          <w:sz w:val="24"/>
          <w:szCs w:val="24"/>
        </w:rPr>
        <w:t>:</w:t>
      </w:r>
    </w:p>
    <w:p w14:paraId="30D4D102" w14:textId="77777777" w:rsidR="000B6F85" w:rsidRDefault="00980AD5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3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T</w:t>
      </w:r>
      <w:r w:rsidR="000B6F85" w:rsidRPr="000B6F85">
        <w:rPr>
          <w:b/>
          <w:sz w:val="24"/>
          <w:szCs w:val="24"/>
        </w:rPr>
        <w:t>ak</w:t>
      </w:r>
    </w:p>
    <w:p w14:paraId="6F630A1F" w14:textId="77777777" w:rsidR="00A510D4" w:rsidRDefault="00980AD5" w:rsidP="000B6F8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Wybór4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4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N</w:t>
      </w:r>
      <w:r w:rsidR="000B6F85" w:rsidRPr="000B6F85">
        <w:rPr>
          <w:b/>
          <w:sz w:val="24"/>
          <w:szCs w:val="24"/>
        </w:rPr>
        <w:t>ie</w:t>
      </w:r>
    </w:p>
    <w:p w14:paraId="458843A5" w14:textId="77777777" w:rsidR="000B6F85" w:rsidRDefault="000B6F85" w:rsidP="000B6F85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37596BE2" w14:textId="77777777" w:rsidTr="00420FED">
        <w:tc>
          <w:tcPr>
            <w:tcW w:w="9214" w:type="dxa"/>
            <w:shd w:val="clear" w:color="auto" w:fill="D9D9D9"/>
          </w:tcPr>
          <w:p w14:paraId="1797D880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14:paraId="7C8C9E94" w14:textId="77777777" w:rsidR="00A510D4" w:rsidRDefault="00107A8F" w:rsidP="00107A8F">
      <w:pPr>
        <w:tabs>
          <w:tab w:val="num" w:pos="0"/>
        </w:tabs>
        <w:spacing w:before="120" w:after="240"/>
        <w:jc w:val="both"/>
        <w:outlineLvl w:val="0"/>
        <w:rPr>
          <w:b/>
          <w:bCs/>
          <w:caps/>
          <w:kern w:val="32"/>
          <w:sz w:val="22"/>
          <w:szCs w:val="24"/>
          <w:lang w:eastAsia="x-none"/>
        </w:rPr>
      </w:pPr>
      <w:r w:rsidRPr="00107A8F">
        <w:rPr>
          <w:sz w:val="24"/>
        </w:rPr>
        <w:t xml:space="preserve">Zamówienie musi zostać zrealizowane w terminie: </w:t>
      </w:r>
      <w:r w:rsidR="00980AD5" w:rsidRPr="00980AD5">
        <w:rPr>
          <w:sz w:val="24"/>
        </w:rPr>
        <w:t>data zakończenia: 2022-10-05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2E842DF2" w14:textId="77777777" w:rsidTr="00420FED">
        <w:tc>
          <w:tcPr>
            <w:tcW w:w="9214" w:type="dxa"/>
            <w:shd w:val="clear" w:color="auto" w:fill="D9D9D9"/>
          </w:tcPr>
          <w:p w14:paraId="39ACA008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14:paraId="1FE36AFE" w14:textId="77777777" w:rsidR="00980AD5" w:rsidRPr="00530757" w:rsidRDefault="00980AD5" w:rsidP="00980AD5">
      <w:pPr>
        <w:numPr>
          <w:ilvl w:val="1"/>
          <w:numId w:val="0"/>
        </w:numPr>
        <w:tabs>
          <w:tab w:val="num" w:pos="284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728C5016" w14:textId="77777777" w:rsidR="00980AD5" w:rsidRPr="00107A8F" w:rsidRDefault="00980AD5" w:rsidP="00980AD5">
      <w:pPr>
        <w:numPr>
          <w:ilvl w:val="1"/>
          <w:numId w:val="0"/>
        </w:numPr>
        <w:tabs>
          <w:tab w:val="num" w:pos="284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07A8F">
        <w:rPr>
          <w:bCs/>
          <w:iCs/>
          <w:color w:val="000000"/>
          <w:sz w:val="24"/>
          <w:szCs w:val="24"/>
          <w:lang w:val="x-none" w:eastAsia="x-none"/>
        </w:rPr>
        <w:t>O udzielenie zamówienia mogą ubiegać się Wykonawc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y, którzy spełniają następujące </w:t>
      </w:r>
      <w:r w:rsidRPr="00107A8F">
        <w:rPr>
          <w:bCs/>
          <w:iCs/>
          <w:color w:val="000000"/>
          <w:sz w:val="24"/>
          <w:szCs w:val="24"/>
          <w:lang w:val="x-none" w:eastAsia="x-none"/>
        </w:rPr>
        <w:t>warunki: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954"/>
      </w:tblGrid>
      <w:tr w:rsidR="00980AD5" w14:paraId="6DCBD454" w14:textId="77777777" w:rsidTr="00E31A99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14:paraId="0BE95694" w14:textId="77777777" w:rsidR="00980AD5" w:rsidRDefault="00980AD5" w:rsidP="00E31A99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954" w:type="dxa"/>
            <w:shd w:val="clear" w:color="auto" w:fill="F3F3F3"/>
            <w:vAlign w:val="center"/>
          </w:tcPr>
          <w:p w14:paraId="11AB258A" w14:textId="77777777" w:rsidR="00980AD5" w:rsidRDefault="00980AD5" w:rsidP="00E31A99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Warunki </w:t>
            </w:r>
          </w:p>
        </w:tc>
      </w:tr>
      <w:tr w:rsidR="00980AD5" w14:paraId="0DB1C770" w14:textId="77777777" w:rsidTr="00E31A99">
        <w:trPr>
          <w:cantSplit/>
        </w:trPr>
        <w:tc>
          <w:tcPr>
            <w:tcW w:w="1260" w:type="dxa"/>
          </w:tcPr>
          <w:p w14:paraId="3F9D995F" w14:textId="77777777" w:rsidR="00980AD5" w:rsidRDefault="00980AD5" w:rsidP="00E31A99">
            <w:pPr>
              <w:pStyle w:val="Tekstpodstawowy"/>
              <w:spacing w:before="60" w:after="60" w:line="240" w:lineRule="auto"/>
              <w:jc w:val="center"/>
            </w:pPr>
            <w:r w:rsidRPr="00980AD5">
              <w:t>1</w:t>
            </w:r>
          </w:p>
        </w:tc>
        <w:tc>
          <w:tcPr>
            <w:tcW w:w="7954" w:type="dxa"/>
          </w:tcPr>
          <w:p w14:paraId="1C1198EC" w14:textId="77777777" w:rsidR="00980AD5" w:rsidRPr="0090018A" w:rsidRDefault="00980AD5" w:rsidP="00E31A9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980AD5">
              <w:rPr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A244D2E" w14:textId="77777777" w:rsidR="00980AD5" w:rsidRDefault="00980AD5" w:rsidP="00E31A99">
            <w:pPr>
              <w:pStyle w:val="Tekstpodstawowy"/>
              <w:spacing w:after="120" w:line="240" w:lineRule="auto"/>
            </w:pPr>
            <w:r w:rsidRPr="00980AD5"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783CD279" w14:textId="77777777" w:rsidR="00530757" w:rsidRPr="00530757" w:rsidRDefault="00530757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50637467" w14:textId="77777777"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F590D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  <w:lang w:val="x-none" w:eastAsia="x-none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="000D5B9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F590D">
        <w:rPr>
          <w:bCs/>
          <w:iCs/>
          <w:color w:val="000000"/>
          <w:sz w:val="24"/>
          <w:szCs w:val="24"/>
          <w:lang w:eastAsia="x-none"/>
        </w:rPr>
        <w:t>.</w:t>
      </w:r>
    </w:p>
    <w:p w14:paraId="1275646B" w14:textId="77777777"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3C9A1DE9" w14:textId="77777777"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83FD7">
        <w:rPr>
          <w:bCs/>
          <w:iCs/>
          <w:sz w:val="24"/>
          <w:szCs w:val="24"/>
          <w:lang w:eastAsia="x-none"/>
        </w:rPr>
        <w:t xml:space="preserve">Wykluczenie Wykonawcy nastąpi w przypadkach, o których mowa w art. 24 ust. 7 ustawy </w:t>
      </w:r>
      <w:proofErr w:type="spellStart"/>
      <w:r w:rsidRPr="00B83FD7">
        <w:rPr>
          <w:bCs/>
          <w:iCs/>
          <w:sz w:val="24"/>
          <w:szCs w:val="24"/>
          <w:lang w:eastAsia="x-none"/>
        </w:rPr>
        <w:t>Pzp</w:t>
      </w:r>
      <w:proofErr w:type="spellEnd"/>
      <w:r w:rsidRPr="00B83FD7">
        <w:rPr>
          <w:bCs/>
          <w:iCs/>
          <w:sz w:val="24"/>
          <w:szCs w:val="24"/>
          <w:lang w:eastAsia="x-none"/>
        </w:rPr>
        <w:t>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510D4" w:rsidRPr="00420FED" w14:paraId="100CF5F7" w14:textId="77777777" w:rsidTr="00420FED">
        <w:tc>
          <w:tcPr>
            <w:tcW w:w="9072" w:type="dxa"/>
            <w:shd w:val="clear" w:color="auto" w:fill="D9D9D9"/>
          </w:tcPr>
          <w:p w14:paraId="7F7A4098" w14:textId="77777777"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14:paraId="5C44CA30" w14:textId="77777777" w:rsidR="00B84918" w:rsidRPr="00B84918" w:rsidRDefault="00AB3060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AB3060">
        <w:rPr>
          <w:bCs/>
          <w:iCs/>
          <w:color w:val="000000"/>
          <w:sz w:val="24"/>
          <w:szCs w:val="24"/>
          <w:lang w:eastAsia="x-none"/>
        </w:rPr>
        <w:t>Wykonawca wraz z ofertą zobowiązany jest złożyć</w:t>
      </w:r>
      <w:r w:rsidR="00B84918" w:rsidRPr="00B84918"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3AA86D4D" w14:textId="77777777" w:rsidTr="008B3273">
        <w:tc>
          <w:tcPr>
            <w:tcW w:w="850" w:type="dxa"/>
          </w:tcPr>
          <w:p w14:paraId="560D7BE3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5E56953F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980AD5" w:rsidRPr="00B84918" w14:paraId="169DC24D" w14:textId="77777777" w:rsidTr="00E31A99">
        <w:tc>
          <w:tcPr>
            <w:tcW w:w="850" w:type="dxa"/>
          </w:tcPr>
          <w:p w14:paraId="6A75ED86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4926239E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Oświadczenie o niepodleganiu wykluczeniu oraz spełnianiu warunków udziału</w:t>
            </w:r>
          </w:p>
          <w:p w14:paraId="57313A7D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Aktualne na dzień składania ofert oświadczenie Wykonawcy stanowiące wstępne potwierdzenie spełniania warunków udziału w postępowaniu oraz brak podstaw wykluczenia</w:t>
            </w:r>
          </w:p>
        </w:tc>
      </w:tr>
      <w:tr w:rsidR="00980AD5" w:rsidRPr="00B84918" w14:paraId="66244E27" w14:textId="77777777" w:rsidTr="00E31A99">
        <w:tc>
          <w:tcPr>
            <w:tcW w:w="850" w:type="dxa"/>
          </w:tcPr>
          <w:p w14:paraId="3D33C53C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14:paraId="062270A8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Formularz ofertowy</w:t>
            </w:r>
          </w:p>
          <w:p w14:paraId="7248990C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lastRenderedPageBreak/>
              <w:t>Dokument wg. zał. 1 do SWZ</w:t>
            </w:r>
          </w:p>
        </w:tc>
      </w:tr>
      <w:tr w:rsidR="00980AD5" w:rsidRPr="00B84918" w14:paraId="6C8F00C3" w14:textId="77777777" w:rsidTr="00E31A99">
        <w:tc>
          <w:tcPr>
            <w:tcW w:w="850" w:type="dxa"/>
          </w:tcPr>
          <w:p w14:paraId="19D7247B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796" w:type="dxa"/>
          </w:tcPr>
          <w:p w14:paraId="6D9F5541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Oświadczenie Wykonawców wspólnie ubiegających się o udzielenie zamówienia (jeśli dotyczy)</w:t>
            </w:r>
          </w:p>
          <w:p w14:paraId="14967EE6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Dokument wg. zał. 11 do SWZ</w:t>
            </w:r>
          </w:p>
        </w:tc>
      </w:tr>
      <w:tr w:rsidR="00980AD5" w:rsidRPr="00B84918" w14:paraId="18F1F9B9" w14:textId="77777777" w:rsidTr="00E31A99">
        <w:tc>
          <w:tcPr>
            <w:tcW w:w="850" w:type="dxa"/>
          </w:tcPr>
          <w:p w14:paraId="451D366B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14:paraId="0CBD9133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5F77FB56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</w:p>
        </w:tc>
      </w:tr>
      <w:tr w:rsidR="00980AD5" w:rsidRPr="00B84918" w14:paraId="0F4B9C27" w14:textId="77777777" w:rsidTr="00E31A99">
        <w:tc>
          <w:tcPr>
            <w:tcW w:w="850" w:type="dxa"/>
          </w:tcPr>
          <w:p w14:paraId="1605DBC4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14:paraId="79CCB276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Formularz cenowy</w:t>
            </w:r>
          </w:p>
          <w:p w14:paraId="3CE744EA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Dokument wg. wzoru zał. 4 do SWZ</w:t>
            </w:r>
          </w:p>
        </w:tc>
      </w:tr>
      <w:tr w:rsidR="00980AD5" w:rsidRPr="00B84918" w14:paraId="3AFC0393" w14:textId="77777777" w:rsidTr="00E31A99">
        <w:tc>
          <w:tcPr>
            <w:tcW w:w="850" w:type="dxa"/>
          </w:tcPr>
          <w:p w14:paraId="62B24128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6</w:t>
            </w:r>
          </w:p>
        </w:tc>
        <w:tc>
          <w:tcPr>
            <w:tcW w:w="7796" w:type="dxa"/>
          </w:tcPr>
          <w:p w14:paraId="6B7A9630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Oświadczenie o spełnianiu warunku udziału w postępowaniu</w:t>
            </w:r>
          </w:p>
          <w:p w14:paraId="58E0968A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Dokument wg. wzoru zał. 5 do SWZ</w:t>
            </w:r>
          </w:p>
        </w:tc>
      </w:tr>
      <w:tr w:rsidR="00980AD5" w:rsidRPr="00B84918" w14:paraId="6E04520B" w14:textId="77777777" w:rsidTr="00E31A99">
        <w:tc>
          <w:tcPr>
            <w:tcW w:w="850" w:type="dxa"/>
          </w:tcPr>
          <w:p w14:paraId="7121F744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7</w:t>
            </w:r>
          </w:p>
        </w:tc>
        <w:tc>
          <w:tcPr>
            <w:tcW w:w="7796" w:type="dxa"/>
          </w:tcPr>
          <w:p w14:paraId="3F17D5E0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Zobowiązanie podmiotu udostępniającego zasoby (jeśli dotyczy)</w:t>
            </w:r>
          </w:p>
          <w:p w14:paraId="1074DB0E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Dokument wg. wzoru zał. 12 do SWZ</w:t>
            </w:r>
          </w:p>
        </w:tc>
      </w:tr>
      <w:tr w:rsidR="00980AD5" w:rsidRPr="00B84918" w14:paraId="1135914B" w14:textId="77777777" w:rsidTr="00E31A99">
        <w:tc>
          <w:tcPr>
            <w:tcW w:w="850" w:type="dxa"/>
          </w:tcPr>
          <w:p w14:paraId="36CC6569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8</w:t>
            </w:r>
          </w:p>
        </w:tc>
        <w:tc>
          <w:tcPr>
            <w:tcW w:w="7796" w:type="dxa"/>
          </w:tcPr>
          <w:p w14:paraId="5A5B38E5" w14:textId="77777777" w:rsidR="00980AD5" w:rsidRPr="008B3273" w:rsidRDefault="00980AD5" w:rsidP="00E31A9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980AD5">
              <w:rPr>
                <w:b/>
                <w:sz w:val="24"/>
                <w:szCs w:val="24"/>
              </w:rPr>
              <w:t>Wykaz części zamówienia, której wykonanie wykonawca zamierza powierzyć podwykonawcom (jeśli dotyczy)</w:t>
            </w:r>
          </w:p>
          <w:p w14:paraId="78A29B87" w14:textId="77777777" w:rsidR="00980AD5" w:rsidRPr="008B3273" w:rsidRDefault="00980AD5" w:rsidP="00E31A99">
            <w:pPr>
              <w:spacing w:after="4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Dokument wg. wzoru zał. 13 do SWZ</w:t>
            </w:r>
          </w:p>
        </w:tc>
      </w:tr>
    </w:tbl>
    <w:p w14:paraId="4F13987A" w14:textId="77777777"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Wykonawca, w terminie 3 dni od dnia zamieszczenia na stronie internetowej informacji</w:t>
      </w:r>
      <w:r w:rsidRPr="00B84918">
        <w:rPr>
          <w:bCs/>
          <w:iCs/>
          <w:color w:val="000000"/>
          <w:sz w:val="24"/>
          <w:szCs w:val="24"/>
          <w:lang w:eastAsia="x-none"/>
        </w:rPr>
        <w:t>,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 xml:space="preserve"> o której mowa w art. 86 ust. 5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Pr="00B84918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  <w:lang w:val="x-none" w:eastAsia="x-none"/>
        </w:rPr>
        <w:t>, przekazuje Zamawiającemu</w:t>
      </w:r>
      <w:r w:rsidR="00AB3060">
        <w:rPr>
          <w:bCs/>
          <w:iCs/>
          <w:color w:val="000000"/>
          <w:sz w:val="24"/>
          <w:szCs w:val="24"/>
          <w:lang w:eastAsia="x-none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7964EA04" w14:textId="77777777" w:rsidTr="008B3273">
        <w:tc>
          <w:tcPr>
            <w:tcW w:w="850" w:type="dxa"/>
          </w:tcPr>
          <w:p w14:paraId="3DCD5CEF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0A7303C9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B84918" w:rsidRPr="00B84918" w14:paraId="49B555DB" w14:textId="77777777" w:rsidTr="008B3273">
        <w:tc>
          <w:tcPr>
            <w:tcW w:w="850" w:type="dxa"/>
          </w:tcPr>
          <w:p w14:paraId="2F729DE8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5B2089E6" w14:textId="77777777" w:rsidR="008B3273" w:rsidRDefault="008B3273" w:rsidP="00DE794A">
            <w:pPr>
              <w:spacing w:before="60" w:after="60"/>
              <w:jc w:val="both"/>
              <w:rPr>
                <w:sz w:val="24"/>
                <w:szCs w:val="24"/>
              </w:rPr>
            </w:pPr>
          </w:p>
          <w:p w14:paraId="0A571460" w14:textId="77777777" w:rsidR="00B84918" w:rsidRPr="008B3273" w:rsidRDefault="00B84918" w:rsidP="00735B1D">
            <w:pPr>
              <w:spacing w:after="80"/>
              <w:rPr>
                <w:sz w:val="24"/>
                <w:szCs w:val="24"/>
              </w:rPr>
            </w:pPr>
          </w:p>
        </w:tc>
      </w:tr>
    </w:tbl>
    <w:p w14:paraId="4CAB8820" w14:textId="77777777"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B3273">
        <w:rPr>
          <w:bCs/>
          <w:iCs/>
          <w:color w:val="000000"/>
          <w:sz w:val="24"/>
          <w:szCs w:val="24"/>
          <w:lang w:val="x-none" w:eastAsia="x-none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zonym </w:t>
      </w:r>
      <w:r w:rsidRPr="008B3273">
        <w:rPr>
          <w:bCs/>
          <w:iCs/>
          <w:color w:val="000000"/>
          <w:sz w:val="24"/>
          <w:szCs w:val="24"/>
          <w:lang w:val="x-none" w:eastAsia="x-none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8B3273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="00475A68">
        <w:rPr>
          <w:bCs/>
          <w:iCs/>
          <w:color w:val="000000"/>
          <w:sz w:val="24"/>
          <w:szCs w:val="24"/>
          <w:lang w:eastAsia="x-none"/>
        </w:rPr>
        <w:t>:</w:t>
      </w:r>
    </w:p>
    <w:p w14:paraId="6B921E19" w14:textId="77777777" w:rsidR="00980AD5" w:rsidRPr="008B3273" w:rsidRDefault="00980AD5" w:rsidP="00980AD5">
      <w:pPr>
        <w:ind w:left="3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5F998331" w14:textId="77777777" w:rsidR="00980AD5" w:rsidRPr="00B84918" w:rsidRDefault="00980AD5" w:rsidP="00980AD5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wykazania spełniania przez Wykonawcę warunków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udziału w postępowaniu należy przedłożyć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>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980AD5" w:rsidRPr="00B84918" w14:paraId="07D6F1C5" w14:textId="77777777" w:rsidTr="00E31A99">
        <w:tc>
          <w:tcPr>
            <w:tcW w:w="869" w:type="dxa"/>
          </w:tcPr>
          <w:p w14:paraId="1F4ACE09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13CF03F1" w14:textId="77777777" w:rsidR="00980AD5" w:rsidRPr="00B84918" w:rsidRDefault="00980AD5" w:rsidP="00E31A9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980AD5" w:rsidRPr="00B84918" w14:paraId="3165E153" w14:textId="77777777" w:rsidTr="00E31A99">
        <w:tc>
          <w:tcPr>
            <w:tcW w:w="869" w:type="dxa"/>
          </w:tcPr>
          <w:p w14:paraId="5C05D567" w14:textId="77777777" w:rsidR="00980AD5" w:rsidRPr="00B84918" w:rsidRDefault="00980AD5" w:rsidP="00E31A9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14:paraId="66D8AB27" w14:textId="77777777" w:rsidR="00980AD5" w:rsidRPr="00B84918" w:rsidRDefault="00980AD5" w:rsidP="00E31A9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980AD5">
              <w:rPr>
                <w:b/>
                <w:bCs/>
                <w:sz w:val="24"/>
                <w:szCs w:val="24"/>
              </w:rPr>
              <w:t>Zezwolenie, licencja, koncesja lub wpis do rejestru</w:t>
            </w:r>
          </w:p>
          <w:p w14:paraId="212AF619" w14:textId="77777777" w:rsidR="00980AD5" w:rsidRPr="00980AD5" w:rsidRDefault="00980AD5" w:rsidP="00E31A99">
            <w:pPr>
              <w:spacing w:after="12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14:paraId="082FEB63" w14:textId="77777777" w:rsidR="00980AD5" w:rsidRPr="00B84918" w:rsidRDefault="00980AD5" w:rsidP="00E31A99">
            <w:pPr>
              <w:spacing w:after="120"/>
              <w:jc w:val="both"/>
              <w:rPr>
                <w:sz w:val="24"/>
                <w:szCs w:val="24"/>
              </w:rPr>
            </w:pPr>
            <w:r w:rsidRPr="00980AD5">
              <w:rPr>
                <w:sz w:val="24"/>
                <w:szCs w:val="24"/>
              </w:rPr>
              <w:t>Zezwolenia, licencji lub koncesji na prowadzenie hurtowni farmaceutycznej w zakresie obrotu produktami leczniczymi lub w przypadku wykonawcy prowadzącego skład konsygnacyjny - zezwolenie na prowadzenie składu konsygnacyjnego.</w:t>
            </w:r>
          </w:p>
        </w:tc>
      </w:tr>
    </w:tbl>
    <w:p w14:paraId="2C81F503" w14:textId="77777777" w:rsidR="00B84918" w:rsidRPr="00B84918" w:rsidRDefault="00B84918" w:rsidP="008E728D">
      <w:pPr>
        <w:tabs>
          <w:tab w:val="num" w:pos="426"/>
        </w:tabs>
        <w:spacing w:before="60" w:after="200"/>
        <w:ind w:left="709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510D4" w:rsidRPr="00420FED" w14:paraId="12944A8C" w14:textId="77777777" w:rsidTr="00420FED">
        <w:tc>
          <w:tcPr>
            <w:tcW w:w="9356" w:type="dxa"/>
            <w:shd w:val="clear" w:color="auto" w:fill="D9D9D9"/>
          </w:tcPr>
          <w:p w14:paraId="10A12EFD" w14:textId="77777777"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lastRenderedPageBreak/>
              <w:t>Informacja na temat wadium</w:t>
            </w:r>
          </w:p>
        </w:tc>
      </w:tr>
    </w:tbl>
    <w:p w14:paraId="5DFC9DE5" w14:textId="77777777" w:rsidR="00B52FE9" w:rsidRPr="00266058" w:rsidRDefault="00466550" w:rsidP="002538A3">
      <w:pPr>
        <w:spacing w:before="12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B52FE9" w:rsidRPr="00266058">
        <w:rPr>
          <w:b/>
          <w:sz w:val="24"/>
          <w:szCs w:val="24"/>
        </w:rPr>
        <w:t xml:space="preserve">adium: </w:t>
      </w:r>
      <w:r w:rsidR="00980AD5">
        <w:rPr>
          <w:bCs/>
          <w:sz w:val="24"/>
        </w:rPr>
        <w:t>w postępowaniu nie przewiduje się wnoszenia wadium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6DA43C9B" w14:textId="77777777" w:rsidTr="00420FED">
        <w:tc>
          <w:tcPr>
            <w:tcW w:w="9356" w:type="dxa"/>
            <w:shd w:val="clear" w:color="auto" w:fill="D9D9D9"/>
          </w:tcPr>
          <w:p w14:paraId="3F424D82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14:paraId="50B5F1FB" w14:textId="77777777" w:rsidR="003337B2" w:rsidRDefault="003337B2" w:rsidP="003337B2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3337B2" w:rsidRPr="00DD6E36" w14:paraId="069421D3" w14:textId="77777777" w:rsidTr="00420FED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F1104C5" w14:textId="77777777" w:rsidR="003337B2" w:rsidRPr="00DD6E36" w:rsidRDefault="003337B2" w:rsidP="00420FED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AF0EA8E" w14:textId="77777777"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763467F" w14:textId="77777777"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980AD5" w14:paraId="24D3D45F" w14:textId="77777777" w:rsidTr="00E31A99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4B27" w14:textId="77777777" w:rsidR="00980AD5" w:rsidRPr="00F4321F" w:rsidRDefault="00980AD5" w:rsidP="00E31A99">
            <w:pPr>
              <w:spacing w:before="60" w:after="60"/>
              <w:jc w:val="center"/>
              <w:rPr>
                <w:sz w:val="24"/>
              </w:rPr>
            </w:pPr>
            <w:r w:rsidRPr="00980AD5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1D84" w14:textId="77777777" w:rsidR="00980AD5" w:rsidRDefault="00980AD5" w:rsidP="00E31A99">
            <w:pPr>
              <w:spacing w:before="60" w:after="60"/>
              <w:jc w:val="both"/>
              <w:rPr>
                <w:sz w:val="24"/>
              </w:rPr>
            </w:pPr>
            <w:r w:rsidRPr="00980AD5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1EA8" w14:textId="77777777" w:rsidR="00980AD5" w:rsidRDefault="00980AD5" w:rsidP="00E31A99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980AD5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</w:tr>
    </w:tbl>
    <w:p w14:paraId="6D8702F8" w14:textId="77777777"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18B1A1CE" w14:textId="77777777" w:rsidTr="00420FED">
        <w:tc>
          <w:tcPr>
            <w:tcW w:w="9356" w:type="dxa"/>
            <w:shd w:val="clear" w:color="auto" w:fill="D9D9D9"/>
          </w:tcPr>
          <w:p w14:paraId="6F89E8B7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14:paraId="71990FE9" w14:textId="77777777"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5" w:name="_Hlk531086297"/>
      <w:bookmarkStart w:id="6" w:name="_Hlk531087056"/>
      <w:r w:rsidRPr="00A95EE1">
        <w:rPr>
          <w:sz w:val="24"/>
          <w:szCs w:val="24"/>
          <w:lang w:eastAsia="en-GB"/>
        </w:rPr>
        <w:t>Termin składania ofert:</w:t>
      </w:r>
      <w:r w:rsidRPr="00A95EE1">
        <w:rPr>
          <w:i/>
          <w:sz w:val="24"/>
          <w:szCs w:val="24"/>
          <w:lang w:eastAsia="en-GB"/>
        </w:rPr>
        <w:t xml:space="preserve"> </w:t>
      </w:r>
      <w:r w:rsidRPr="00A95EE1">
        <w:rPr>
          <w:sz w:val="24"/>
          <w:szCs w:val="24"/>
          <w:lang w:eastAsia="en-GB"/>
        </w:rPr>
        <w:t xml:space="preserve">Data: </w:t>
      </w:r>
      <w:r w:rsidR="00980AD5" w:rsidRPr="00980AD5">
        <w:rPr>
          <w:sz w:val="24"/>
          <w:szCs w:val="24"/>
          <w:lang w:eastAsia="en-GB"/>
        </w:rPr>
        <w:t>04/02/2022</w:t>
      </w:r>
      <w:r w:rsidRPr="00A95EE1">
        <w:rPr>
          <w:sz w:val="24"/>
          <w:szCs w:val="24"/>
          <w:lang w:eastAsia="en-GB"/>
        </w:rPr>
        <w:t xml:space="preserve"> </w:t>
      </w:r>
      <w:r w:rsidRPr="00A95EE1">
        <w:rPr>
          <w:i/>
          <w:sz w:val="24"/>
          <w:szCs w:val="24"/>
          <w:lang w:eastAsia="en-GB"/>
        </w:rPr>
        <w:t>(</w:t>
      </w:r>
      <w:proofErr w:type="spellStart"/>
      <w:r w:rsidRPr="00A95EE1">
        <w:rPr>
          <w:i/>
          <w:sz w:val="24"/>
          <w:szCs w:val="24"/>
          <w:lang w:eastAsia="en-GB"/>
        </w:rPr>
        <w:t>dd</w:t>
      </w:r>
      <w:proofErr w:type="spellEnd"/>
      <w:r w:rsidRPr="00A95EE1">
        <w:rPr>
          <w:i/>
          <w:sz w:val="24"/>
          <w:szCs w:val="24"/>
          <w:lang w:eastAsia="en-GB"/>
        </w:rPr>
        <w:t>/mm/</w:t>
      </w:r>
      <w:proofErr w:type="spellStart"/>
      <w:r w:rsidRPr="00A95EE1">
        <w:rPr>
          <w:i/>
          <w:sz w:val="24"/>
          <w:szCs w:val="24"/>
          <w:lang w:eastAsia="en-GB"/>
        </w:rPr>
        <w:t>rrrr</w:t>
      </w:r>
      <w:proofErr w:type="spellEnd"/>
      <w:r w:rsidRPr="00A95EE1">
        <w:rPr>
          <w:i/>
          <w:sz w:val="24"/>
          <w:szCs w:val="24"/>
          <w:lang w:eastAsia="en-GB"/>
        </w:rPr>
        <w:t xml:space="preserve">) </w:t>
      </w:r>
      <w:r w:rsidRPr="00A95EE1">
        <w:rPr>
          <w:sz w:val="24"/>
          <w:szCs w:val="24"/>
          <w:lang w:eastAsia="en-GB"/>
        </w:rPr>
        <w:t xml:space="preserve">Godzina: </w:t>
      </w:r>
      <w:r w:rsidR="00980AD5" w:rsidRPr="00980AD5">
        <w:rPr>
          <w:sz w:val="24"/>
          <w:szCs w:val="24"/>
          <w:lang w:eastAsia="en-GB"/>
        </w:rPr>
        <w:t>09:00</w:t>
      </w:r>
      <w:r w:rsidRPr="00A95EE1">
        <w:rPr>
          <w:sz w:val="24"/>
          <w:szCs w:val="24"/>
          <w:lang w:eastAsia="en-GB"/>
        </w:rPr>
        <w:t xml:space="preserve"> </w:t>
      </w:r>
      <w:r w:rsidRPr="00A95EE1">
        <w:rPr>
          <w:i/>
          <w:sz w:val="24"/>
          <w:szCs w:val="24"/>
          <w:lang w:eastAsia="en-GB"/>
        </w:rPr>
        <w:t>(</w:t>
      </w:r>
      <w:proofErr w:type="spellStart"/>
      <w:r w:rsidRPr="00A95EE1">
        <w:rPr>
          <w:i/>
          <w:sz w:val="24"/>
          <w:szCs w:val="24"/>
          <w:lang w:eastAsia="en-GB"/>
        </w:rPr>
        <w:t>hh:mm</w:t>
      </w:r>
      <w:proofErr w:type="spellEnd"/>
      <w:r w:rsidRPr="00A95EE1">
        <w:rPr>
          <w:i/>
          <w:sz w:val="24"/>
          <w:szCs w:val="24"/>
          <w:lang w:eastAsia="en-GB"/>
        </w:rPr>
        <w:t>)</w:t>
      </w:r>
    </w:p>
    <w:p w14:paraId="180440B4" w14:textId="77777777"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bCs/>
          <w:iCs/>
          <w:color w:val="000000"/>
          <w:sz w:val="24"/>
          <w:szCs w:val="24"/>
          <w:lang w:val="x-none" w:eastAsia="x-none"/>
        </w:rPr>
        <w:t>Oferty należy składać</w:t>
      </w:r>
      <w:r w:rsidRPr="00A95EE1">
        <w:rPr>
          <w:bCs/>
          <w:iCs/>
          <w:color w:val="000000"/>
          <w:sz w:val="24"/>
          <w:szCs w:val="24"/>
          <w:lang w:eastAsia="x-none"/>
        </w:rPr>
        <w:t>:</w:t>
      </w:r>
      <w:r w:rsidRPr="00A95EE1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14:paraId="7632F1F5" w14:textId="77777777" w:rsidR="00A95EE1" w:rsidRPr="00A95EE1" w:rsidRDefault="00980AD5" w:rsidP="00A95EE1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7" w:name="Wybór5"/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End w:id="7"/>
      <w:r w:rsidR="00A95EE1" w:rsidRPr="00A95EE1">
        <w:rPr>
          <w:rFonts w:eastAsia="Calibri"/>
          <w:sz w:val="24"/>
          <w:szCs w:val="24"/>
        </w:rPr>
        <w:t xml:space="preserve"> drogą elektroniczną za pośrednictwem: </w:t>
      </w:r>
      <w:r w:rsidR="00A95EE1" w:rsidRPr="00A95EE1">
        <w:rPr>
          <w:rFonts w:eastAsia="MyriadPro-LightIt"/>
          <w:i/>
          <w:iCs/>
          <w:sz w:val="24"/>
          <w:szCs w:val="24"/>
        </w:rPr>
        <w:t>(URL)</w:t>
      </w:r>
      <w:r w:rsidR="00A95EE1" w:rsidRPr="00A95EE1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  <w:r w:rsidRPr="00980AD5">
        <w:rPr>
          <w:rFonts w:eastAsia="MyriadPro-LightIt"/>
          <w:iCs/>
          <w:color w:val="0000FF"/>
          <w:sz w:val="24"/>
          <w:szCs w:val="24"/>
          <w:u w:val="single"/>
        </w:rPr>
        <w:t>https://e-propublico.pl</w:t>
      </w:r>
    </w:p>
    <w:p w14:paraId="1B794987" w14:textId="77777777" w:rsidR="00A95EE1" w:rsidRPr="00A95EE1" w:rsidRDefault="00980AD5" w:rsidP="00A95EE1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Wybór10"/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End w:id="8"/>
      <w:r w:rsidR="00A95EE1" w:rsidRPr="00A95EE1">
        <w:rPr>
          <w:rFonts w:eastAsia="Calibri"/>
          <w:sz w:val="24"/>
          <w:szCs w:val="24"/>
        </w:rPr>
        <w:t xml:space="preserve"> </w:t>
      </w:r>
      <w:r w:rsidR="00A95EE1" w:rsidRPr="00A95EE1">
        <w:rPr>
          <w:rFonts w:eastAsia="Calibri"/>
          <w:bCs/>
          <w:iCs/>
          <w:sz w:val="24"/>
          <w:szCs w:val="24"/>
        </w:rPr>
        <w:t>pisemnie na adres wskazany poniżej:</w:t>
      </w:r>
    </w:p>
    <w:p w14:paraId="17068DE5" w14:textId="77777777" w:rsidR="00A95EE1" w:rsidRPr="00A95EE1" w:rsidRDefault="00A95EE1" w:rsidP="00A95EE1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980AD5" w:rsidRPr="00980AD5">
        <w:rPr>
          <w:rFonts w:eastAsia="Calibri"/>
          <w:bCs/>
          <w:iCs/>
          <w:color w:val="000000"/>
          <w:sz w:val="24"/>
          <w:szCs w:val="24"/>
        </w:rPr>
        <w:t>Samodzielny Publiczny Zespół Opieki Zdrowotnej w Kolbuszowej</w:t>
      </w:r>
    </w:p>
    <w:p w14:paraId="717E5976" w14:textId="77777777" w:rsidR="00A95EE1" w:rsidRDefault="00A95EE1" w:rsidP="00365B2A">
      <w:pPr>
        <w:spacing w:after="120"/>
        <w:ind w:left="284"/>
        <w:jc w:val="both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980AD5" w:rsidRPr="00980AD5">
        <w:rPr>
          <w:rFonts w:eastAsia="Calibri"/>
          <w:bCs/>
          <w:iCs/>
          <w:color w:val="000000"/>
          <w:sz w:val="24"/>
          <w:szCs w:val="24"/>
        </w:rPr>
        <w:t>Grunwaldzka 4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980AD5" w:rsidRPr="00980AD5">
        <w:rPr>
          <w:rFonts w:eastAsia="Calibri"/>
          <w:bCs/>
          <w:iCs/>
          <w:color w:val="000000"/>
          <w:sz w:val="24"/>
          <w:szCs w:val="24"/>
        </w:rPr>
        <w:t>36-100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5"/>
      <w:r w:rsidR="00980AD5" w:rsidRPr="00980AD5">
        <w:rPr>
          <w:rFonts w:eastAsia="Calibri"/>
          <w:bCs/>
          <w:iCs/>
          <w:color w:val="000000"/>
          <w:sz w:val="24"/>
          <w:szCs w:val="24"/>
        </w:rPr>
        <w:t>Kolbuszowa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6"/>
    </w:p>
    <w:p w14:paraId="173B0AD1" w14:textId="77777777"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4D5E2309" w14:textId="77777777" w:rsidTr="00420FED">
        <w:tc>
          <w:tcPr>
            <w:tcW w:w="9356" w:type="dxa"/>
            <w:shd w:val="clear" w:color="auto" w:fill="D9D9D9"/>
          </w:tcPr>
          <w:p w14:paraId="4F1AACA5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14:paraId="2F72FC18" w14:textId="77777777"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przez okres </w:t>
      </w:r>
      <w:r w:rsidR="00980AD5" w:rsidRPr="00980AD5">
        <w:rPr>
          <w:bCs/>
          <w:iCs/>
          <w:color w:val="000000"/>
          <w:sz w:val="24"/>
          <w:szCs w:val="24"/>
          <w:lang w:val="x-none" w:eastAsia="x-none"/>
        </w:rPr>
        <w:t>30</w:t>
      </w: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06CC4E9F" w14:textId="77777777" w:rsidTr="00420FED">
        <w:tc>
          <w:tcPr>
            <w:tcW w:w="9356" w:type="dxa"/>
            <w:shd w:val="clear" w:color="auto" w:fill="D9D9D9"/>
          </w:tcPr>
          <w:p w14:paraId="693DE6CE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14:paraId="66F0DECF" w14:textId="77777777" w:rsidR="00735B1D" w:rsidRDefault="00735B1D" w:rsidP="00735B1D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14:paraId="41A09C1E" w14:textId="77777777" w:rsidR="00735B1D" w:rsidRPr="004F11BE" w:rsidRDefault="00980AD5" w:rsidP="00735B1D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Wybór11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9"/>
      <w:r w:rsidR="00735B1D" w:rsidRPr="004F11BE">
        <w:rPr>
          <w:sz w:val="24"/>
          <w:szCs w:val="24"/>
        </w:rPr>
        <w:t xml:space="preserve">  </w:t>
      </w:r>
      <w:r w:rsidR="00735B1D">
        <w:rPr>
          <w:b/>
          <w:sz w:val="24"/>
          <w:szCs w:val="24"/>
        </w:rPr>
        <w:t>T</w:t>
      </w:r>
      <w:r w:rsidR="00735B1D" w:rsidRPr="004F11BE">
        <w:rPr>
          <w:b/>
          <w:sz w:val="24"/>
          <w:szCs w:val="24"/>
        </w:rPr>
        <w:t xml:space="preserve">ak </w:t>
      </w:r>
      <w:r w:rsidR="00735B1D" w:rsidRPr="004F11BE">
        <w:rPr>
          <w:sz w:val="24"/>
          <w:szCs w:val="24"/>
        </w:rPr>
        <w:t xml:space="preserve"> </w:t>
      </w:r>
    </w:p>
    <w:p w14:paraId="4991FA79" w14:textId="77777777" w:rsidR="002538A3" w:rsidRPr="00C71AE1" w:rsidRDefault="00980AD5" w:rsidP="00735B1D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0" w:name="Wybór12"/>
      <w:r>
        <w:rPr>
          <w:b/>
          <w:sz w:val="24"/>
        </w:rPr>
        <w:instrText xml:space="preserve"> FORMCHECKBOX </w:instrText>
      </w:r>
      <w:r>
        <w:rPr>
          <w:b/>
          <w:sz w:val="24"/>
        </w:rPr>
      </w:r>
      <w:r>
        <w:rPr>
          <w:b/>
          <w:sz w:val="24"/>
        </w:rPr>
        <w:fldChar w:fldCharType="end"/>
      </w:r>
      <w:bookmarkEnd w:id="10"/>
      <w:r w:rsidR="00735B1D">
        <w:rPr>
          <w:b/>
          <w:sz w:val="24"/>
        </w:rPr>
        <w:t xml:space="preserve">  N</w:t>
      </w:r>
      <w:r w:rsidR="00735B1D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1D4E2340" w14:textId="77777777" w:rsidTr="00420FED">
        <w:tc>
          <w:tcPr>
            <w:tcW w:w="9356" w:type="dxa"/>
            <w:shd w:val="clear" w:color="auto" w:fill="D9D9D9"/>
          </w:tcPr>
          <w:p w14:paraId="0042CA0E" w14:textId="77777777"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14:paraId="59AB0F83" w14:textId="77777777" w:rsidR="00735B1D" w:rsidRPr="004F11BE" w:rsidRDefault="00735B1D" w:rsidP="00735B1D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 xml:space="preserve">Zamówienie obejmuje ustanowienie dynamicznego systemu zakupów:  </w:t>
      </w:r>
    </w:p>
    <w:p w14:paraId="127F04D6" w14:textId="77777777" w:rsidR="00735B1D" w:rsidRPr="004F11BE" w:rsidRDefault="00980AD5" w:rsidP="00735B1D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Wybór8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1"/>
      <w:r w:rsidR="00735B1D" w:rsidRPr="004F11BE">
        <w:rPr>
          <w:sz w:val="24"/>
          <w:szCs w:val="24"/>
        </w:rPr>
        <w:t xml:space="preserve">  </w:t>
      </w:r>
      <w:r w:rsidR="00735B1D">
        <w:rPr>
          <w:b/>
          <w:sz w:val="24"/>
          <w:szCs w:val="24"/>
        </w:rPr>
        <w:t>T</w:t>
      </w:r>
      <w:r w:rsidR="00735B1D" w:rsidRPr="004F11BE">
        <w:rPr>
          <w:b/>
          <w:sz w:val="24"/>
          <w:szCs w:val="24"/>
        </w:rPr>
        <w:t xml:space="preserve">ak </w:t>
      </w:r>
      <w:r w:rsidR="00735B1D" w:rsidRPr="004F11BE">
        <w:rPr>
          <w:sz w:val="24"/>
          <w:szCs w:val="24"/>
        </w:rPr>
        <w:t xml:space="preserve"> </w:t>
      </w:r>
    </w:p>
    <w:p w14:paraId="2DE93CF7" w14:textId="77777777" w:rsidR="00735B1D" w:rsidRPr="004F11BE" w:rsidRDefault="00980AD5" w:rsidP="00735B1D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2" w:name="Wybór9"/>
      <w:r>
        <w:rPr>
          <w:b/>
          <w:sz w:val="24"/>
          <w:szCs w:val="24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end"/>
      </w:r>
      <w:bookmarkEnd w:id="12"/>
      <w:r w:rsidR="00735B1D">
        <w:rPr>
          <w:b/>
          <w:sz w:val="24"/>
          <w:szCs w:val="24"/>
        </w:rPr>
        <w:t xml:space="preserve">  N</w:t>
      </w:r>
      <w:r w:rsidR="00735B1D" w:rsidRPr="004F11BE">
        <w:rPr>
          <w:b/>
          <w:sz w:val="24"/>
          <w:szCs w:val="24"/>
        </w:rPr>
        <w:t>ie</w:t>
      </w:r>
    </w:p>
    <w:p w14:paraId="67D4A48C" w14:textId="77777777" w:rsidR="00735B1D" w:rsidRPr="004F11BE" w:rsidRDefault="00735B1D" w:rsidP="00735B1D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63B98060" w14:textId="77777777" w:rsidR="00735B1D" w:rsidRPr="004F11BE" w:rsidRDefault="00735B1D" w:rsidP="00735B1D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14:paraId="5E7EC3D5" w14:textId="77777777" w:rsidR="002538A3" w:rsidRDefault="002538A3" w:rsidP="00735B1D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966D6" w:rsidRPr="00420FED" w14:paraId="64541F2B" w14:textId="77777777" w:rsidTr="00C71AE1">
        <w:tc>
          <w:tcPr>
            <w:tcW w:w="9356" w:type="dxa"/>
            <w:shd w:val="clear" w:color="auto" w:fill="D9D9D9"/>
          </w:tcPr>
          <w:p w14:paraId="402B9DDE" w14:textId="77777777"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14:paraId="0A3CA671" w14:textId="77777777" w:rsidR="00735B1D" w:rsidRPr="004F11BE" w:rsidRDefault="00735B1D" w:rsidP="00735B1D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lastRenderedPageBreak/>
        <w:t>Przewidziane jest przeprowadzenie aukcji elektronicznej</w:t>
      </w:r>
      <w:r>
        <w:rPr>
          <w:sz w:val="24"/>
          <w:szCs w:val="24"/>
        </w:rPr>
        <w:t>:</w:t>
      </w:r>
    </w:p>
    <w:p w14:paraId="53C9ED27" w14:textId="77777777" w:rsidR="00735B1D" w:rsidRDefault="00980AD5" w:rsidP="00735B1D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Wybór6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3"/>
      <w:r w:rsidR="00735B1D" w:rsidRPr="004F11BE">
        <w:rPr>
          <w:sz w:val="24"/>
          <w:szCs w:val="24"/>
        </w:rPr>
        <w:t xml:space="preserve"> </w:t>
      </w:r>
      <w:r w:rsidR="00735B1D" w:rsidRPr="00610E53">
        <w:rPr>
          <w:b/>
          <w:sz w:val="24"/>
          <w:szCs w:val="24"/>
        </w:rPr>
        <w:t>Tak</w:t>
      </w:r>
    </w:p>
    <w:p w14:paraId="049BE28A" w14:textId="77777777" w:rsidR="00735B1D" w:rsidRPr="004F11BE" w:rsidRDefault="00980AD5" w:rsidP="00735B1D">
      <w:pPr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4" w:name="Wybór7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4"/>
      <w:r w:rsidR="00735B1D">
        <w:rPr>
          <w:sz w:val="24"/>
          <w:szCs w:val="24"/>
        </w:rPr>
        <w:t xml:space="preserve"> </w:t>
      </w:r>
      <w:r w:rsidR="00735B1D" w:rsidRPr="00610E53">
        <w:rPr>
          <w:b/>
          <w:sz w:val="24"/>
          <w:szCs w:val="24"/>
        </w:rPr>
        <w:t>Nie</w:t>
      </w:r>
    </w:p>
    <w:p w14:paraId="6B4E74CA" w14:textId="77777777" w:rsidR="002538A3" w:rsidRDefault="00735B1D" w:rsidP="00735B1D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>ie 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1A122263" w14:textId="77777777" w:rsidTr="00C71AE1">
        <w:tc>
          <w:tcPr>
            <w:tcW w:w="9356" w:type="dxa"/>
            <w:shd w:val="clear" w:color="auto" w:fill="D9D9D9"/>
          </w:tcPr>
          <w:p w14:paraId="3BE34D1D" w14:textId="77777777"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pkt 6 i 7 lub art. 134 ust. 6 pkt 3</w:t>
            </w:r>
            <w:r>
              <w:rPr>
                <w:b/>
                <w:sz w:val="24"/>
                <w:szCs w:val="24"/>
              </w:rPr>
              <w:t xml:space="preserve"> ustawy </w:t>
            </w:r>
            <w:proofErr w:type="spellStart"/>
            <w:r>
              <w:rPr>
                <w:b/>
                <w:sz w:val="24"/>
                <w:szCs w:val="24"/>
              </w:rPr>
              <w:t>Pzp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14:paraId="44BDE311" w14:textId="77777777" w:rsidR="00B9631E" w:rsidRDefault="00980AD5" w:rsidP="00735B1D">
      <w:pPr>
        <w:spacing w:before="120" w:after="120"/>
        <w:jc w:val="both"/>
        <w:rPr>
          <w:b/>
          <w:bCs/>
          <w:sz w:val="23"/>
          <w:szCs w:val="23"/>
        </w:rPr>
      </w:pPr>
      <w:r w:rsidRPr="00B9631E">
        <w:rPr>
          <w:sz w:val="24"/>
          <w:szCs w:val="24"/>
        </w:rPr>
        <w:t xml:space="preserve">Zamawiający nie przewiduje udzielenia zamówień, o których mowa w art. 67 ust. 1 pkt 6 i 7 lub art. 134 ust. 6 pkt 3 ustawy </w:t>
      </w:r>
      <w:proofErr w:type="spellStart"/>
      <w:r w:rsidRPr="00B9631E">
        <w:rPr>
          <w:sz w:val="24"/>
          <w:szCs w:val="24"/>
        </w:rPr>
        <w:t>Pzp</w:t>
      </w:r>
      <w:proofErr w:type="spellEnd"/>
      <w:r w:rsidRPr="00B9631E">
        <w:rPr>
          <w:sz w:val="24"/>
          <w:szCs w:val="24"/>
        </w:rPr>
        <w:t>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3EC57C25" w14:textId="77777777" w:rsidTr="00C71AE1">
        <w:tc>
          <w:tcPr>
            <w:tcW w:w="9356" w:type="dxa"/>
            <w:shd w:val="clear" w:color="auto" w:fill="D9D9D9"/>
          </w:tcPr>
          <w:p w14:paraId="43BCD85F" w14:textId="77777777" w:rsidR="00B9631E" w:rsidRPr="00420FED" w:rsidRDefault="00B9631E" w:rsidP="008812FD">
            <w:pPr>
              <w:numPr>
                <w:ilvl w:val="0"/>
                <w:numId w:val="34"/>
              </w:numPr>
              <w:spacing w:before="60" w:after="60"/>
              <w:ind w:left="604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14:paraId="393863CB" w14:textId="77777777"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980AD5" w:rsidRPr="00980AD5">
        <w:rPr>
          <w:bCs/>
          <w:sz w:val="23"/>
          <w:szCs w:val="23"/>
        </w:rPr>
        <w:t>nie</w:t>
      </w:r>
    </w:p>
    <w:p w14:paraId="4359401B" w14:textId="77777777" w:rsidR="00214BB8" w:rsidRDefault="00214BB8" w:rsidP="00214BB8">
      <w:pPr>
        <w:spacing w:after="240"/>
        <w:jc w:val="both"/>
        <w:rPr>
          <w:sz w:val="24"/>
          <w:szCs w:val="24"/>
        </w:rPr>
      </w:pPr>
    </w:p>
    <w:p w14:paraId="51FD3216" w14:textId="77777777" w:rsidR="00214BB8" w:rsidRDefault="00214BB8" w:rsidP="00214BB8">
      <w:pPr>
        <w:spacing w:after="120"/>
        <w:jc w:val="both"/>
        <w:rPr>
          <w:sz w:val="24"/>
          <w:szCs w:val="24"/>
        </w:rPr>
      </w:pPr>
    </w:p>
    <w:p w14:paraId="79774D81" w14:textId="4AB640CE" w:rsidR="00F8425D" w:rsidRDefault="00980AD5" w:rsidP="00AB1F43">
      <w:pPr>
        <w:spacing w:after="120"/>
        <w:jc w:val="right"/>
        <w:rPr>
          <w:sz w:val="24"/>
        </w:rPr>
      </w:pPr>
      <w:r w:rsidRPr="00980AD5">
        <w:rPr>
          <w:sz w:val="24"/>
        </w:rPr>
        <w:t>Kolbuszowa</w:t>
      </w:r>
      <w:r w:rsidR="00F8425D">
        <w:rPr>
          <w:sz w:val="24"/>
        </w:rPr>
        <w:t xml:space="preserve"> dnia: </w:t>
      </w:r>
      <w:r w:rsidRPr="00980AD5">
        <w:rPr>
          <w:sz w:val="24"/>
        </w:rPr>
        <w:t>2022-01-27</w:t>
      </w:r>
    </w:p>
    <w:p w14:paraId="4CE10B1B" w14:textId="79A03BD0" w:rsidR="00A93242" w:rsidRDefault="00A93242" w:rsidP="00AB1F43">
      <w:pPr>
        <w:spacing w:after="120"/>
        <w:jc w:val="right"/>
        <w:rPr>
          <w:sz w:val="24"/>
        </w:rPr>
      </w:pPr>
      <w:r>
        <w:rPr>
          <w:sz w:val="24"/>
        </w:rPr>
        <w:t>Dyrektor SP ZOZ Kolbuszowa</w:t>
      </w:r>
    </w:p>
    <w:p w14:paraId="1323997E" w14:textId="17EB8B7C" w:rsidR="00A93242" w:rsidRDefault="00A93242" w:rsidP="00AB1F43">
      <w:pPr>
        <w:spacing w:after="120"/>
        <w:jc w:val="right"/>
        <w:rPr>
          <w:sz w:val="24"/>
        </w:rPr>
      </w:pPr>
      <w:r>
        <w:rPr>
          <w:sz w:val="24"/>
        </w:rPr>
        <w:t>Zbigniew Strzelczyk</w:t>
      </w:r>
      <w:bookmarkEnd w:id="0"/>
    </w:p>
    <w:sectPr w:rsidR="00A93242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99115" w14:textId="77777777" w:rsidR="00C256FD" w:rsidRDefault="00C256FD">
      <w:r>
        <w:separator/>
      </w:r>
    </w:p>
  </w:endnote>
  <w:endnote w:type="continuationSeparator" w:id="0">
    <w:p w14:paraId="702341F7" w14:textId="77777777" w:rsidR="00C256FD" w:rsidRDefault="00C2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ED974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92EB9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679D" w14:textId="77777777"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 w14:anchorId="73D9D7F0">
        <v:line id="_x0000_s1025" style="position:absolute;left:0;text-align:left;z-index:251657728" from="-3.85pt,8.7pt" to="455.15pt,8.7pt"/>
      </w:pict>
    </w:r>
  </w:p>
  <w:p w14:paraId="413AE8F2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24BBF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09B15" w14:textId="77777777" w:rsidR="00C71AE1" w:rsidRDefault="00C71AE1">
    <w:pPr>
      <w:pStyle w:val="Stopka"/>
      <w:tabs>
        <w:tab w:val="clear" w:pos="4536"/>
      </w:tabs>
      <w:jc w:val="center"/>
    </w:pPr>
  </w:p>
  <w:p w14:paraId="470A2D0D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78BEC" w14:textId="77777777" w:rsidR="00C256FD" w:rsidRDefault="00C256FD">
      <w:r>
        <w:separator/>
      </w:r>
    </w:p>
  </w:footnote>
  <w:footnote w:type="continuationSeparator" w:id="0">
    <w:p w14:paraId="6B18037D" w14:textId="77777777" w:rsidR="00C256FD" w:rsidRDefault="00C25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835D" w14:textId="77777777" w:rsidR="00980AD5" w:rsidRDefault="00980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8E6" w14:textId="77777777" w:rsidR="00980AD5" w:rsidRDefault="00980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7D54" w14:textId="77777777" w:rsidR="00980AD5" w:rsidRDefault="00980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6FD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80AD5"/>
    <w:rsid w:val="009B34DF"/>
    <w:rsid w:val="00A01248"/>
    <w:rsid w:val="00A2597F"/>
    <w:rsid w:val="00A510D4"/>
    <w:rsid w:val="00A710AE"/>
    <w:rsid w:val="00A808F2"/>
    <w:rsid w:val="00A81C3A"/>
    <w:rsid w:val="00A900D1"/>
    <w:rsid w:val="00A93242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256FD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8D897"/>
  <w15:chartTrackingRefBased/>
  <w15:docId w15:val="{87BB7689-307A-4CF0-8F31-16A43BFE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949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Krystian Plis</dc:creator>
  <cp:keywords/>
  <cp:lastModifiedBy>Krystian Plis</cp:lastModifiedBy>
  <cp:revision>2</cp:revision>
  <cp:lastPrinted>2001-02-10T19:50:00Z</cp:lastPrinted>
  <dcterms:created xsi:type="dcterms:W3CDTF">2022-01-27T11:13:00Z</dcterms:created>
  <dcterms:modified xsi:type="dcterms:W3CDTF">2022-01-27T11:13:00Z</dcterms:modified>
</cp:coreProperties>
</file>