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A46D6" w14:textId="77777777" w:rsidR="00890B92" w:rsidRDefault="00D1437F" w:rsidP="00890B92">
      <w:pPr>
        <w:spacing w:after="240"/>
        <w:jc w:val="right"/>
        <w:rPr>
          <w:sz w:val="22"/>
          <w:szCs w:val="22"/>
        </w:rPr>
      </w:pPr>
      <w:bookmarkStart w:id="0" w:name="_Hlk94773343"/>
      <w:r w:rsidRPr="00D1437F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D1437F">
        <w:rPr>
          <w:sz w:val="22"/>
          <w:szCs w:val="22"/>
        </w:rPr>
        <w:t>2022-02-03</w:t>
      </w:r>
    </w:p>
    <w:p w14:paraId="21DC465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A82BC0A" w14:textId="77777777" w:rsidR="00890B92" w:rsidRPr="00D91931" w:rsidRDefault="00D1437F" w:rsidP="00890B92">
      <w:pPr>
        <w:rPr>
          <w:b/>
          <w:bCs/>
          <w:sz w:val="22"/>
          <w:szCs w:val="22"/>
        </w:rPr>
      </w:pPr>
      <w:r w:rsidRPr="00D1437F">
        <w:rPr>
          <w:b/>
          <w:bCs/>
          <w:sz w:val="22"/>
          <w:szCs w:val="22"/>
        </w:rPr>
        <w:t>Samodzielny Publiczny Zespół Opieki Zdrowotnej w Kolbuszowej</w:t>
      </w:r>
    </w:p>
    <w:p w14:paraId="247495F7" w14:textId="77777777" w:rsidR="00890B92" w:rsidRPr="00BD5546" w:rsidRDefault="00D1437F" w:rsidP="00890B92">
      <w:pPr>
        <w:rPr>
          <w:sz w:val="22"/>
          <w:szCs w:val="22"/>
        </w:rPr>
      </w:pPr>
      <w:r w:rsidRPr="00D1437F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D1437F">
        <w:rPr>
          <w:sz w:val="22"/>
          <w:szCs w:val="22"/>
        </w:rPr>
        <w:t>4</w:t>
      </w:r>
    </w:p>
    <w:p w14:paraId="27A9DF67" w14:textId="77777777" w:rsidR="00890B92" w:rsidRPr="00BD5546" w:rsidRDefault="00D1437F" w:rsidP="00890B92">
      <w:pPr>
        <w:rPr>
          <w:sz w:val="22"/>
          <w:szCs w:val="22"/>
        </w:rPr>
      </w:pPr>
      <w:r w:rsidRPr="00D1437F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D1437F">
        <w:rPr>
          <w:sz w:val="22"/>
          <w:szCs w:val="22"/>
        </w:rPr>
        <w:t>Kolbuszowa</w:t>
      </w:r>
    </w:p>
    <w:p w14:paraId="3AEC2E8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C124F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9B4F0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6BE86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BF211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437F" w:rsidRPr="00D1437F">
        <w:rPr>
          <w:b/>
          <w:sz w:val="22"/>
          <w:szCs w:val="22"/>
        </w:rPr>
        <w:t>Eap-2412/2/22/M</w:t>
      </w:r>
      <w:r w:rsidR="00A80738" w:rsidRPr="00890B92">
        <w:rPr>
          <w:sz w:val="22"/>
          <w:szCs w:val="22"/>
        </w:rPr>
        <w:tab/>
        <w:t xml:space="preserve"> </w:t>
      </w:r>
    </w:p>
    <w:p w14:paraId="426544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FDDD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1876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78AC9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C8256E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F4CB64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1437F" w:rsidRPr="00D1437F">
        <w:rPr>
          <w:sz w:val="22"/>
          <w:szCs w:val="22"/>
        </w:rPr>
        <w:t xml:space="preserve">Tryb podstawowy bez negocjacji - art. 275 pkt. 1 ustawy </w:t>
      </w:r>
      <w:proofErr w:type="spellStart"/>
      <w:r w:rsidR="00D1437F" w:rsidRPr="00D1437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CF9C43F" w14:textId="77777777" w:rsidR="00A80738" w:rsidRPr="00890B92" w:rsidRDefault="00D143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437F">
        <w:rPr>
          <w:b/>
          <w:sz w:val="22"/>
          <w:szCs w:val="22"/>
        </w:rPr>
        <w:t>Dostawa materiałów eksploatacyjnych do prowadzenia ciągłej terapii nerko zastępczej oraz przyrządów i aparatów  jednorazowego użytku do anestezji  i resuscytacji - 5 pakietów</w:t>
      </w:r>
    </w:p>
    <w:p w14:paraId="64EA616D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1437F" w:rsidRPr="00D1437F">
        <w:rPr>
          <w:sz w:val="22"/>
          <w:szCs w:val="22"/>
        </w:rPr>
        <w:t>(</w:t>
      </w:r>
      <w:proofErr w:type="spellStart"/>
      <w:r w:rsidR="00D1437F" w:rsidRPr="00D1437F">
        <w:rPr>
          <w:sz w:val="22"/>
          <w:szCs w:val="22"/>
        </w:rPr>
        <w:t>t.j</w:t>
      </w:r>
      <w:proofErr w:type="spellEnd"/>
      <w:r w:rsidR="00D1437F" w:rsidRPr="00D1437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1437F" w:rsidRPr="00A3048A" w14:paraId="72BBA3A9" w14:textId="77777777" w:rsidTr="00243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A889D0" w14:textId="77777777" w:rsidR="00D1437F" w:rsidRPr="00A3048A" w:rsidRDefault="00D1437F" w:rsidP="002437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437F">
              <w:rPr>
                <w:sz w:val="24"/>
                <w:szCs w:val="24"/>
              </w:rPr>
              <w:t>części 1 zamówienia w wysokości 20 000.00 zł brutto;</w:t>
            </w:r>
          </w:p>
        </w:tc>
      </w:tr>
      <w:tr w:rsidR="00D1437F" w:rsidRPr="00A3048A" w14:paraId="6159A958" w14:textId="77777777" w:rsidTr="00243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8285F4" w14:textId="77777777" w:rsidR="00D1437F" w:rsidRPr="00A3048A" w:rsidRDefault="00D1437F" w:rsidP="002437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437F">
              <w:rPr>
                <w:sz w:val="24"/>
                <w:szCs w:val="24"/>
              </w:rPr>
              <w:t>części 2 zamówienia w wysokości 70 000.00 zł brutto;</w:t>
            </w:r>
          </w:p>
        </w:tc>
      </w:tr>
      <w:tr w:rsidR="00D1437F" w:rsidRPr="00A3048A" w14:paraId="0DE775E9" w14:textId="77777777" w:rsidTr="00243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C28EA7" w14:textId="77777777" w:rsidR="00D1437F" w:rsidRPr="00A3048A" w:rsidRDefault="00D1437F" w:rsidP="002437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437F">
              <w:rPr>
                <w:sz w:val="24"/>
                <w:szCs w:val="24"/>
              </w:rPr>
              <w:t>części 3 zamówienia w wysokości 230 000.00 zł brutto;</w:t>
            </w:r>
          </w:p>
        </w:tc>
      </w:tr>
      <w:tr w:rsidR="00D1437F" w:rsidRPr="00A3048A" w14:paraId="25D943D2" w14:textId="77777777" w:rsidTr="00243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A32BF0" w14:textId="77777777" w:rsidR="00D1437F" w:rsidRPr="00A3048A" w:rsidRDefault="00D1437F" w:rsidP="002437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437F">
              <w:rPr>
                <w:sz w:val="24"/>
                <w:szCs w:val="24"/>
              </w:rPr>
              <w:t>części 4 zamówienia w wysokości 340 000.00 zł brutto;</w:t>
            </w:r>
          </w:p>
        </w:tc>
      </w:tr>
      <w:tr w:rsidR="00D1437F" w:rsidRPr="00A3048A" w14:paraId="2733A1E1" w14:textId="77777777" w:rsidTr="002437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0B9A85" w14:textId="77777777" w:rsidR="00D1437F" w:rsidRPr="00A3048A" w:rsidRDefault="00D1437F" w:rsidP="002437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437F">
              <w:rPr>
                <w:sz w:val="24"/>
                <w:szCs w:val="24"/>
              </w:rPr>
              <w:t>części 5 zamówienia w wysokości 30 000.00 zł brutto;</w:t>
            </w:r>
          </w:p>
        </w:tc>
      </w:tr>
    </w:tbl>
    <w:p w14:paraId="02D60C1C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9B39B4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6019CB0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26E4E4CE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362A76A6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5AC6276B" w14:textId="77777777" w:rsidR="00376347" w:rsidRDefault="00D1437F" w:rsidP="00173B20">
      <w:pPr>
        <w:jc w:val="right"/>
        <w:rPr>
          <w:sz w:val="22"/>
          <w:szCs w:val="22"/>
        </w:rPr>
      </w:pPr>
      <w:r w:rsidRPr="00D1437F">
        <w:rPr>
          <w:sz w:val="22"/>
          <w:szCs w:val="22"/>
        </w:rPr>
        <w:t xml:space="preserve">  </w:t>
      </w:r>
      <w:r w:rsidR="00376347">
        <w:rPr>
          <w:sz w:val="22"/>
          <w:szCs w:val="22"/>
        </w:rPr>
        <w:t xml:space="preserve">Dyrektor SP ZOZ Kolbuszowa </w:t>
      </w:r>
    </w:p>
    <w:p w14:paraId="1616808B" w14:textId="77E301BA" w:rsidR="00C236D3" w:rsidRPr="00890B92" w:rsidRDefault="00376347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8CF56" w14:textId="77777777" w:rsidR="004E023A" w:rsidRDefault="004E023A">
      <w:r>
        <w:separator/>
      </w:r>
    </w:p>
  </w:endnote>
  <w:endnote w:type="continuationSeparator" w:id="0">
    <w:p w14:paraId="18A0CC25" w14:textId="77777777" w:rsidR="004E023A" w:rsidRDefault="004E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CD4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0CA9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036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7ABC6B">
        <v:line id="_x0000_s1025" style="position:absolute;left:0;text-align:left;z-index:251657728" from="-3.85pt,8.7pt" to="455.15pt,8.7pt"/>
      </w:pict>
    </w:r>
  </w:p>
  <w:p w14:paraId="355653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32C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DB6E92" w14:textId="77777777" w:rsidR="009F189D" w:rsidRDefault="009F189D">
    <w:pPr>
      <w:pStyle w:val="Stopka"/>
      <w:tabs>
        <w:tab w:val="clear" w:pos="4536"/>
      </w:tabs>
      <w:jc w:val="center"/>
    </w:pPr>
  </w:p>
  <w:p w14:paraId="022DC1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A266A" w14:textId="77777777" w:rsidR="004E023A" w:rsidRDefault="004E023A">
      <w:r>
        <w:separator/>
      </w:r>
    </w:p>
  </w:footnote>
  <w:footnote w:type="continuationSeparator" w:id="0">
    <w:p w14:paraId="4AF4E35A" w14:textId="77777777" w:rsidR="004E023A" w:rsidRDefault="004E0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91E97" w14:textId="77777777" w:rsidR="00D1437F" w:rsidRDefault="00D14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6468B" w14:textId="77777777" w:rsidR="00D1437F" w:rsidRDefault="00D14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99CF5" w14:textId="77777777" w:rsidR="00D1437F" w:rsidRDefault="00D143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23A"/>
    <w:rsid w:val="00007727"/>
    <w:rsid w:val="00017720"/>
    <w:rsid w:val="00035488"/>
    <w:rsid w:val="000D7F25"/>
    <w:rsid w:val="000E00E5"/>
    <w:rsid w:val="00173B20"/>
    <w:rsid w:val="001C69FF"/>
    <w:rsid w:val="0023318D"/>
    <w:rsid w:val="00376347"/>
    <w:rsid w:val="003D72FD"/>
    <w:rsid w:val="00423179"/>
    <w:rsid w:val="0049054E"/>
    <w:rsid w:val="00490DC0"/>
    <w:rsid w:val="00493F8C"/>
    <w:rsid w:val="004C7E9B"/>
    <w:rsid w:val="004E023A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1437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778C8"/>
  <w15:chartTrackingRefBased/>
  <w15:docId w15:val="{C8682B26-6F84-47C3-9462-358F00FD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2022-02-03T08:34:00Z</cp:lastPrinted>
  <dcterms:created xsi:type="dcterms:W3CDTF">2022-02-03T08:36:00Z</dcterms:created>
  <dcterms:modified xsi:type="dcterms:W3CDTF">2022-02-03T08:36:00Z</dcterms:modified>
</cp:coreProperties>
</file>