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61146" w14:textId="77777777" w:rsidR="00D665F5" w:rsidRDefault="00396D92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94774253"/>
      <w:r w:rsidRPr="00396D92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396D92">
        <w:rPr>
          <w:sz w:val="22"/>
          <w:szCs w:val="22"/>
        </w:rPr>
        <w:t>2022-02-03</w:t>
      </w:r>
    </w:p>
    <w:p w14:paraId="3901936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80C29E" w14:textId="77777777" w:rsidR="00D665F5" w:rsidRPr="00D91931" w:rsidRDefault="00396D92" w:rsidP="00577BC6">
      <w:pPr>
        <w:spacing w:after="40"/>
        <w:rPr>
          <w:b/>
          <w:bCs/>
          <w:sz w:val="22"/>
          <w:szCs w:val="22"/>
        </w:rPr>
      </w:pPr>
      <w:r w:rsidRPr="00396D92">
        <w:rPr>
          <w:b/>
          <w:bCs/>
          <w:sz w:val="22"/>
          <w:szCs w:val="22"/>
        </w:rPr>
        <w:t>Samodzielny Publiczny Zespół Opieki Zdrowotnej w Kolbuszowej</w:t>
      </w:r>
    </w:p>
    <w:p w14:paraId="42B6E5F7" w14:textId="77777777" w:rsidR="00D665F5" w:rsidRPr="00BD5546" w:rsidRDefault="00396D92" w:rsidP="00D665F5">
      <w:pPr>
        <w:rPr>
          <w:sz w:val="22"/>
          <w:szCs w:val="22"/>
        </w:rPr>
      </w:pPr>
      <w:r w:rsidRPr="00396D92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396D92">
        <w:rPr>
          <w:sz w:val="22"/>
          <w:szCs w:val="22"/>
        </w:rPr>
        <w:t>4</w:t>
      </w:r>
    </w:p>
    <w:p w14:paraId="7DA101E7" w14:textId="77777777" w:rsidR="00D665F5" w:rsidRPr="00BD5546" w:rsidRDefault="00396D92" w:rsidP="00D665F5">
      <w:pPr>
        <w:rPr>
          <w:sz w:val="22"/>
          <w:szCs w:val="22"/>
        </w:rPr>
      </w:pPr>
      <w:r w:rsidRPr="00396D92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396D92">
        <w:rPr>
          <w:sz w:val="22"/>
          <w:szCs w:val="22"/>
        </w:rPr>
        <w:t>Kolbuszowa</w:t>
      </w:r>
    </w:p>
    <w:p w14:paraId="24D2FE9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D7CE00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AC820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062E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2FCF2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6D92" w:rsidRPr="00396D92">
        <w:rPr>
          <w:b/>
          <w:sz w:val="22"/>
          <w:szCs w:val="22"/>
        </w:rPr>
        <w:t>Eap-2412/2/22/M</w:t>
      </w:r>
      <w:r w:rsidR="00A80738">
        <w:rPr>
          <w:sz w:val="24"/>
        </w:rPr>
        <w:tab/>
        <w:t xml:space="preserve"> </w:t>
      </w:r>
    </w:p>
    <w:p w14:paraId="7C2C11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B288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232A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4D2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ADFE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0E420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6D92" w:rsidRPr="00396D92">
        <w:rPr>
          <w:sz w:val="22"/>
          <w:szCs w:val="22"/>
        </w:rPr>
        <w:t xml:space="preserve">Tryb podstawowy bez negocjacji - art. 275 pkt. 1 ustawy </w:t>
      </w:r>
      <w:proofErr w:type="spellStart"/>
      <w:r w:rsidR="00396D92" w:rsidRPr="00396D9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408C536" w14:textId="77777777" w:rsidR="00A80738" w:rsidRPr="00577BC6" w:rsidRDefault="00396D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6D92">
        <w:rPr>
          <w:b/>
          <w:sz w:val="22"/>
          <w:szCs w:val="22"/>
        </w:rPr>
        <w:t>Dostawa materiałów eksploatacyjnych do prowadzenia ciągłej terapii nerko zastępczej oraz przyrządów i aparatów  jednorazowego użytku do anestezji  i resuscytacji - 5 pakietów</w:t>
      </w:r>
    </w:p>
    <w:p w14:paraId="0F82A1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96D92" w:rsidRPr="00396D92">
        <w:rPr>
          <w:sz w:val="22"/>
          <w:szCs w:val="22"/>
        </w:rPr>
        <w:t>(</w:t>
      </w:r>
      <w:proofErr w:type="spellStart"/>
      <w:r w:rsidR="00396D92" w:rsidRPr="00396D92">
        <w:rPr>
          <w:sz w:val="22"/>
          <w:szCs w:val="22"/>
        </w:rPr>
        <w:t>t.j</w:t>
      </w:r>
      <w:proofErr w:type="spellEnd"/>
      <w:r w:rsidR="00396D92" w:rsidRPr="00396D9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868E18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6D92" w:rsidRPr="00396D92">
        <w:rPr>
          <w:sz w:val="22"/>
          <w:szCs w:val="22"/>
        </w:rPr>
        <w:t>03/02/2022</w:t>
      </w:r>
      <w:r w:rsidR="00FF4AB1" w:rsidRPr="00577BC6">
        <w:rPr>
          <w:sz w:val="22"/>
          <w:szCs w:val="22"/>
        </w:rPr>
        <w:t xml:space="preserve"> o godz. </w:t>
      </w:r>
      <w:r w:rsidR="00396D92" w:rsidRPr="00396D9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5F917C5" w14:textId="77777777" w:rsidTr="00C82837">
        <w:tc>
          <w:tcPr>
            <w:tcW w:w="993" w:type="dxa"/>
            <w:shd w:val="clear" w:color="auto" w:fill="auto"/>
            <w:vAlign w:val="center"/>
          </w:tcPr>
          <w:p w14:paraId="4205E6E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7881A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5141F3E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F735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396D92" w:rsidRPr="00075CD0" w14:paraId="2945DD91" w14:textId="77777777" w:rsidTr="0028566E">
        <w:tc>
          <w:tcPr>
            <w:tcW w:w="993" w:type="dxa"/>
            <w:shd w:val="clear" w:color="auto" w:fill="auto"/>
            <w:vAlign w:val="center"/>
          </w:tcPr>
          <w:p w14:paraId="10118C67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408DD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4</w:t>
            </w:r>
          </w:p>
        </w:tc>
        <w:tc>
          <w:tcPr>
            <w:tcW w:w="4110" w:type="dxa"/>
            <w:shd w:val="clear" w:color="auto" w:fill="auto"/>
          </w:tcPr>
          <w:p w14:paraId="2914B7AA" w14:textId="77777777" w:rsidR="00396D92" w:rsidRPr="00C82837" w:rsidRDefault="00396D92" w:rsidP="0028566E">
            <w:pPr>
              <w:spacing w:before="40"/>
            </w:pPr>
            <w:r w:rsidRPr="00396D92">
              <w:t xml:space="preserve">AKME </w:t>
            </w:r>
            <w:proofErr w:type="spellStart"/>
            <w:r w:rsidRPr="00396D92">
              <w:t>Pałejko</w:t>
            </w:r>
            <w:proofErr w:type="spellEnd"/>
            <w:r w:rsidRPr="00396D92">
              <w:t xml:space="preserve"> Spółka jawna</w:t>
            </w:r>
          </w:p>
          <w:p w14:paraId="1AD6C323" w14:textId="77777777" w:rsidR="00396D92" w:rsidRPr="00CB5EDB" w:rsidRDefault="00396D92" w:rsidP="0028566E">
            <w:r w:rsidRPr="00396D92">
              <w:t>POLONEZA</w:t>
            </w:r>
            <w:r w:rsidRPr="00CB5EDB">
              <w:t xml:space="preserve"> </w:t>
            </w:r>
            <w:r w:rsidRPr="00396D92">
              <w:t>89B</w:t>
            </w:r>
            <w:r w:rsidRPr="00CB5EDB">
              <w:t xml:space="preserve"> </w:t>
            </w:r>
          </w:p>
          <w:p w14:paraId="3C08C90B" w14:textId="77777777" w:rsidR="00396D92" w:rsidRPr="00CB5EDB" w:rsidRDefault="00396D92" w:rsidP="0028566E">
            <w:pPr>
              <w:spacing w:after="120"/>
              <w:jc w:val="both"/>
            </w:pPr>
            <w:r w:rsidRPr="00396D92">
              <w:t>02-826</w:t>
            </w:r>
            <w:r w:rsidRPr="00CB5EDB">
              <w:t xml:space="preserve"> </w:t>
            </w:r>
            <w:r w:rsidRPr="00396D9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56EBB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292 184.40 zł</w:t>
            </w:r>
          </w:p>
        </w:tc>
      </w:tr>
      <w:tr w:rsidR="00396D92" w:rsidRPr="00075CD0" w14:paraId="6AEE3838" w14:textId="77777777" w:rsidTr="0028566E">
        <w:tc>
          <w:tcPr>
            <w:tcW w:w="993" w:type="dxa"/>
            <w:shd w:val="clear" w:color="auto" w:fill="auto"/>
            <w:vAlign w:val="center"/>
          </w:tcPr>
          <w:p w14:paraId="7851D126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197F6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1</w:t>
            </w:r>
          </w:p>
        </w:tc>
        <w:tc>
          <w:tcPr>
            <w:tcW w:w="4110" w:type="dxa"/>
            <w:shd w:val="clear" w:color="auto" w:fill="auto"/>
          </w:tcPr>
          <w:p w14:paraId="04BFADA2" w14:textId="77777777" w:rsidR="00396D92" w:rsidRPr="00C82837" w:rsidRDefault="00396D92" w:rsidP="0028566E">
            <w:pPr>
              <w:spacing w:before="40"/>
            </w:pPr>
            <w:r w:rsidRPr="00396D92">
              <w:t>FRESENIUS MEDICAL CARE POLSKA</w:t>
            </w:r>
          </w:p>
          <w:p w14:paraId="4874DDAB" w14:textId="77777777" w:rsidR="00396D92" w:rsidRPr="00CB5EDB" w:rsidRDefault="00396D92" w:rsidP="0028566E">
            <w:r w:rsidRPr="00396D92">
              <w:t>UL. KRZYWA</w:t>
            </w:r>
            <w:r w:rsidRPr="00CB5EDB">
              <w:t xml:space="preserve"> </w:t>
            </w:r>
            <w:r w:rsidRPr="00396D92">
              <w:t>13</w:t>
            </w:r>
            <w:r w:rsidRPr="00CB5EDB">
              <w:t xml:space="preserve"> </w:t>
            </w:r>
          </w:p>
          <w:p w14:paraId="4668BD57" w14:textId="77777777" w:rsidR="00396D92" w:rsidRPr="00CB5EDB" w:rsidRDefault="00396D92" w:rsidP="0028566E">
            <w:pPr>
              <w:spacing w:after="120"/>
              <w:jc w:val="both"/>
            </w:pPr>
            <w:r w:rsidRPr="00396D92">
              <w:t>60-118</w:t>
            </w:r>
            <w:r w:rsidRPr="00CB5EDB">
              <w:t xml:space="preserve"> </w:t>
            </w:r>
            <w:r w:rsidRPr="00396D9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3492BD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12 960.00 zł</w:t>
            </w:r>
          </w:p>
        </w:tc>
      </w:tr>
      <w:tr w:rsidR="00396D92" w:rsidRPr="00075CD0" w14:paraId="691AF20B" w14:textId="77777777" w:rsidTr="0028566E">
        <w:tc>
          <w:tcPr>
            <w:tcW w:w="993" w:type="dxa"/>
            <w:shd w:val="clear" w:color="auto" w:fill="auto"/>
            <w:vAlign w:val="center"/>
          </w:tcPr>
          <w:p w14:paraId="4FEFBB32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ED5AEF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</w:t>
            </w:r>
          </w:p>
        </w:tc>
        <w:tc>
          <w:tcPr>
            <w:tcW w:w="4110" w:type="dxa"/>
            <w:shd w:val="clear" w:color="auto" w:fill="auto"/>
          </w:tcPr>
          <w:p w14:paraId="3EC660A3" w14:textId="77777777" w:rsidR="00396D92" w:rsidRPr="00C82837" w:rsidRDefault="00396D92" w:rsidP="0028566E">
            <w:pPr>
              <w:spacing w:before="40"/>
            </w:pPr>
            <w:r w:rsidRPr="00396D92">
              <w:t>FRESENIUS MEDICAL CARE POLSKA</w:t>
            </w:r>
          </w:p>
          <w:p w14:paraId="5B761093" w14:textId="77777777" w:rsidR="00396D92" w:rsidRPr="00CB5EDB" w:rsidRDefault="00396D92" w:rsidP="0028566E">
            <w:r w:rsidRPr="00396D92">
              <w:t>UL. KRZYWA</w:t>
            </w:r>
            <w:r w:rsidRPr="00CB5EDB">
              <w:t xml:space="preserve"> </w:t>
            </w:r>
            <w:r w:rsidRPr="00396D92">
              <w:t>13</w:t>
            </w:r>
            <w:r w:rsidRPr="00CB5EDB">
              <w:t xml:space="preserve"> </w:t>
            </w:r>
          </w:p>
          <w:p w14:paraId="5B66BC8E" w14:textId="77777777" w:rsidR="00396D92" w:rsidRPr="00CB5EDB" w:rsidRDefault="00396D92" w:rsidP="0028566E">
            <w:pPr>
              <w:spacing w:after="120"/>
              <w:jc w:val="both"/>
            </w:pPr>
            <w:r w:rsidRPr="00396D92">
              <w:t>60-118</w:t>
            </w:r>
            <w:r w:rsidRPr="00CB5EDB">
              <w:t xml:space="preserve"> </w:t>
            </w:r>
            <w:r w:rsidRPr="00396D9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5C75AC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31 428.00 zł</w:t>
            </w:r>
          </w:p>
        </w:tc>
      </w:tr>
      <w:tr w:rsidR="00396D92" w:rsidRPr="00075CD0" w14:paraId="494F4BBC" w14:textId="77777777" w:rsidTr="0028566E">
        <w:tc>
          <w:tcPr>
            <w:tcW w:w="993" w:type="dxa"/>
            <w:shd w:val="clear" w:color="auto" w:fill="auto"/>
            <w:vAlign w:val="center"/>
          </w:tcPr>
          <w:p w14:paraId="49C4706E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19FD09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3</w:t>
            </w:r>
          </w:p>
        </w:tc>
        <w:tc>
          <w:tcPr>
            <w:tcW w:w="4110" w:type="dxa"/>
            <w:shd w:val="clear" w:color="auto" w:fill="auto"/>
          </w:tcPr>
          <w:p w14:paraId="500D0A46" w14:textId="77777777" w:rsidR="00396D92" w:rsidRPr="00C82837" w:rsidRDefault="00396D92" w:rsidP="0028566E">
            <w:pPr>
              <w:spacing w:before="40"/>
            </w:pPr>
            <w:r w:rsidRPr="00396D92">
              <w:t>FRESENIUS MEDICAL CARE POLSKA</w:t>
            </w:r>
          </w:p>
          <w:p w14:paraId="1F500EA0" w14:textId="77777777" w:rsidR="00396D92" w:rsidRPr="00CB5EDB" w:rsidRDefault="00396D92" w:rsidP="0028566E">
            <w:r w:rsidRPr="00396D92">
              <w:t>UL. KRZYWA</w:t>
            </w:r>
            <w:r w:rsidRPr="00CB5EDB">
              <w:t xml:space="preserve"> </w:t>
            </w:r>
            <w:r w:rsidRPr="00396D92">
              <w:t>13</w:t>
            </w:r>
            <w:r w:rsidRPr="00CB5EDB">
              <w:t xml:space="preserve"> </w:t>
            </w:r>
          </w:p>
          <w:p w14:paraId="5D4DD8E1" w14:textId="77777777" w:rsidR="00396D92" w:rsidRPr="00CB5EDB" w:rsidRDefault="00396D92" w:rsidP="0028566E">
            <w:pPr>
              <w:spacing w:after="120"/>
              <w:jc w:val="both"/>
            </w:pPr>
            <w:r w:rsidRPr="00396D92">
              <w:t>60-118</w:t>
            </w:r>
            <w:r w:rsidRPr="00CB5EDB">
              <w:t xml:space="preserve"> </w:t>
            </w:r>
            <w:r w:rsidRPr="00396D9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617E4" w14:textId="77777777" w:rsidR="00396D92" w:rsidRPr="00CB5EDB" w:rsidRDefault="00396D92" w:rsidP="0028566E">
            <w:pPr>
              <w:spacing w:before="120" w:after="120"/>
              <w:jc w:val="center"/>
            </w:pPr>
            <w:r w:rsidRPr="00396D92">
              <w:t>207 360.00 zł</w:t>
            </w:r>
          </w:p>
        </w:tc>
      </w:tr>
    </w:tbl>
    <w:p w14:paraId="02195733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2132E239" w14:textId="2260C199" w:rsidR="00C236D3" w:rsidRDefault="00396D92" w:rsidP="00173B20">
      <w:pPr>
        <w:jc w:val="right"/>
        <w:rPr>
          <w:sz w:val="22"/>
          <w:szCs w:val="22"/>
        </w:rPr>
      </w:pPr>
      <w:r w:rsidRPr="00396D92">
        <w:rPr>
          <w:sz w:val="22"/>
          <w:szCs w:val="22"/>
        </w:rPr>
        <w:t xml:space="preserve">  </w:t>
      </w:r>
      <w:bookmarkEnd w:id="0"/>
      <w:r w:rsidR="00F54F83">
        <w:rPr>
          <w:sz w:val="22"/>
          <w:szCs w:val="22"/>
        </w:rPr>
        <w:t>Dyrektor SP ZOZ Kolbuszowa</w:t>
      </w:r>
    </w:p>
    <w:p w14:paraId="74EFC7A5" w14:textId="3ABAF793" w:rsidR="00F54F83" w:rsidRPr="006B27ED" w:rsidRDefault="00F54F83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F54F8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C9B1" w14:textId="77777777" w:rsidR="00222D9E" w:rsidRDefault="00222D9E">
      <w:r>
        <w:separator/>
      </w:r>
    </w:p>
  </w:endnote>
  <w:endnote w:type="continuationSeparator" w:id="0">
    <w:p w14:paraId="035DBF4B" w14:textId="77777777" w:rsidR="00222D9E" w:rsidRDefault="0022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A5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040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FB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722C52">
        <v:line id="_x0000_s1025" style="position:absolute;left:0;text-align:left;z-index:251657728" from="-3.85pt,8.7pt" to="455.15pt,8.7pt"/>
      </w:pict>
    </w:r>
  </w:p>
  <w:p w14:paraId="713345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635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959E28" w14:textId="77777777" w:rsidR="009F189D" w:rsidRDefault="009F189D">
    <w:pPr>
      <w:pStyle w:val="Stopka"/>
      <w:tabs>
        <w:tab w:val="clear" w:pos="4536"/>
      </w:tabs>
      <w:jc w:val="center"/>
    </w:pPr>
  </w:p>
  <w:p w14:paraId="4FE150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F6D97" w14:textId="77777777" w:rsidR="00222D9E" w:rsidRDefault="00222D9E">
      <w:r>
        <w:separator/>
      </w:r>
    </w:p>
  </w:footnote>
  <w:footnote w:type="continuationSeparator" w:id="0">
    <w:p w14:paraId="3C997F51" w14:textId="77777777" w:rsidR="00222D9E" w:rsidRDefault="00222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25066" w14:textId="77777777" w:rsidR="00396D92" w:rsidRDefault="00396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765C" w14:textId="77777777" w:rsidR="00396D92" w:rsidRDefault="00396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31A5" w14:textId="77777777" w:rsidR="00396D92" w:rsidRDefault="00396D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D9E"/>
    <w:rsid w:val="00007727"/>
    <w:rsid w:val="00017720"/>
    <w:rsid w:val="00035488"/>
    <w:rsid w:val="000D7F25"/>
    <w:rsid w:val="000E00E5"/>
    <w:rsid w:val="00173B20"/>
    <w:rsid w:val="001C69FF"/>
    <w:rsid w:val="00222D9E"/>
    <w:rsid w:val="0023318D"/>
    <w:rsid w:val="00396D9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54F8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877367"/>
  <w15:chartTrackingRefBased/>
  <w15:docId w15:val="{7BD1ECEA-5E4C-41E6-A864-DB7605D8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2022-02-03T08:50:00Z</cp:lastPrinted>
  <dcterms:created xsi:type="dcterms:W3CDTF">2022-02-03T08:52:00Z</dcterms:created>
  <dcterms:modified xsi:type="dcterms:W3CDTF">2022-02-03T08:52:00Z</dcterms:modified>
</cp:coreProperties>
</file>