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8DB" w:rsidRPr="00577A13" w:rsidRDefault="007F18DB" w:rsidP="007F18DB">
      <w:pPr>
        <w:rPr>
          <w:b/>
          <w:bCs/>
        </w:rPr>
      </w:pPr>
      <w:r w:rsidRPr="00577A13">
        <w:rPr>
          <w:b/>
          <w:bCs/>
        </w:rPr>
        <w:t xml:space="preserve">Okręgowy Szpital Kolejowy w Katowicach - </w:t>
      </w:r>
      <w:proofErr w:type="spellStart"/>
      <w:r w:rsidRPr="00577A13">
        <w:rPr>
          <w:b/>
          <w:bCs/>
        </w:rPr>
        <w:t>s.p.z.o.z</w:t>
      </w:r>
      <w:proofErr w:type="spellEnd"/>
      <w:r w:rsidRPr="00577A13">
        <w:rPr>
          <w:b/>
          <w:bCs/>
        </w:rPr>
        <w:t>.</w:t>
      </w:r>
    </w:p>
    <w:p w:rsidR="007F18DB" w:rsidRPr="00577A13" w:rsidRDefault="007F18DB" w:rsidP="007F18DB">
      <w:pPr>
        <w:rPr>
          <w:b/>
          <w:bCs/>
        </w:rPr>
      </w:pPr>
      <w:proofErr w:type="spellStart"/>
      <w:r w:rsidRPr="00577A13">
        <w:rPr>
          <w:b/>
          <w:bCs/>
        </w:rPr>
        <w:t>Panewnicka</w:t>
      </w:r>
      <w:proofErr w:type="spellEnd"/>
      <w:r w:rsidRPr="00577A13">
        <w:rPr>
          <w:b/>
          <w:bCs/>
        </w:rPr>
        <w:t xml:space="preserve"> 65</w:t>
      </w:r>
    </w:p>
    <w:p w:rsidR="007F18DB" w:rsidRPr="00577A13" w:rsidRDefault="007F18DB" w:rsidP="007F18DB">
      <w:pPr>
        <w:rPr>
          <w:b/>
          <w:bCs/>
        </w:rPr>
      </w:pPr>
      <w:r w:rsidRPr="00577A13">
        <w:rPr>
          <w:b/>
          <w:bCs/>
        </w:rPr>
        <w:t>40-760 Katowice</w:t>
      </w:r>
    </w:p>
    <w:p w:rsidR="007F18DB" w:rsidRPr="00577A13" w:rsidRDefault="007F18DB" w:rsidP="007F18D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F18DB" w:rsidRPr="00577A13" w:rsidRDefault="007F18DB" w:rsidP="007F18DB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03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02</w:t>
      </w:r>
      <w:r w:rsidRPr="00577A13">
        <w:rPr>
          <w:sz w:val="24"/>
        </w:rPr>
        <w:t>-</w:t>
      </w:r>
      <w:r>
        <w:rPr>
          <w:sz w:val="24"/>
        </w:rPr>
        <w:t>0</w:t>
      </w:r>
      <w:r w:rsidR="00C762C4">
        <w:rPr>
          <w:sz w:val="24"/>
        </w:rPr>
        <w:t>4</w:t>
      </w:r>
    </w:p>
    <w:p w:rsidR="007F18DB" w:rsidRDefault="007F18DB" w:rsidP="007F18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F18DB" w:rsidRDefault="007F18DB" w:rsidP="007F18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F18DB" w:rsidRPr="00AA1273" w:rsidRDefault="007F18DB" w:rsidP="007F18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7F18DB" w:rsidRPr="00AA1273" w:rsidRDefault="007F18DB" w:rsidP="007F18D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7F18DB" w:rsidRDefault="007F18DB" w:rsidP="007F18D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D27FC" w:rsidRPr="00D91931" w:rsidRDefault="00AD27FC" w:rsidP="007F18D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F18DB" w:rsidRPr="00D91931" w:rsidRDefault="00AF7972" w:rsidP="007F18DB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="007F18DB" w:rsidRPr="00D91931">
        <w:rPr>
          <w:rFonts w:ascii="Times New Roman" w:hAnsi="Times New Roman"/>
          <w:sz w:val="28"/>
          <w:szCs w:val="28"/>
        </w:rPr>
        <w:t>WIADOMIENIE</w:t>
      </w:r>
    </w:p>
    <w:p w:rsidR="007F18DB" w:rsidRPr="00D91931" w:rsidRDefault="007F18DB" w:rsidP="007F18D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 w:rsidR="00AF7972"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 w:rsidR="00AF7972"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7F18DB" w:rsidRPr="00607F9B" w:rsidTr="000102AA">
        <w:trPr>
          <w:trHeight w:val="638"/>
        </w:trPr>
        <w:tc>
          <w:tcPr>
            <w:tcW w:w="959" w:type="dxa"/>
            <w:shd w:val="clear" w:color="auto" w:fill="auto"/>
          </w:tcPr>
          <w:p w:rsidR="007F18DB" w:rsidRPr="00607F9B" w:rsidRDefault="007F18DB" w:rsidP="000102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7F18DB" w:rsidRPr="00607F9B" w:rsidRDefault="007F18DB" w:rsidP="007F18D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170655">
              <w:rPr>
                <w:b/>
                <w:bCs/>
                <w:sz w:val="22"/>
                <w:szCs w:val="22"/>
              </w:rPr>
              <w:t xml:space="preserve">Dostawa </w:t>
            </w:r>
            <w:r w:rsidRPr="00ED4211">
              <w:rPr>
                <w:b/>
                <w:bCs/>
                <w:sz w:val="22"/>
                <w:szCs w:val="22"/>
              </w:rPr>
              <w:t>Dostawa sprzętu jednorazowego oraz wielorazowego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03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F18DB" w:rsidRPr="00C118AA" w:rsidRDefault="007F18DB" w:rsidP="007F18D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7F18DB" w:rsidRPr="00C118AA" w:rsidRDefault="007F18DB" w:rsidP="007F18D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-1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-2</w:t>
      </w:r>
      <w:r w:rsidR="00C762C4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7F18DB" w:rsidRPr="00C118AA" w:rsidRDefault="007F18DB" w:rsidP="007F18D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-1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-2</w:t>
      </w:r>
      <w:r w:rsidR="00C762C4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ED6A58" w:rsidRPr="00ED6A58" w:rsidRDefault="00ED6A58" w:rsidP="00ED6A58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7F18DB" w:rsidRDefault="00C03DE2" w:rsidP="007F18D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3176F6" w:rsidRDefault="003176F6" w:rsidP="003176F6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424B99" w:rsidRPr="00424B99" w:rsidRDefault="00EF3EB9" w:rsidP="003176F6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W związku z modyfikacją terminu składania i otwarcia ofert zmianie ulega termin związania ofertą</w:t>
      </w:r>
      <w:r w:rsidR="00ED6A58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24B99"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="00424B99"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F87E31">
        <w:rPr>
          <w:rFonts w:ascii="Times New Roman" w:hAnsi="Times New Roman" w:cs="Times New Roman"/>
          <w:i w:val="0"/>
          <w:sz w:val="24"/>
          <w:szCs w:val="24"/>
        </w:rPr>
        <w:t>2</w:t>
      </w:r>
      <w:r w:rsidR="00C762C4">
        <w:rPr>
          <w:rFonts w:ascii="Times New Roman" w:hAnsi="Times New Roman" w:cs="Times New Roman"/>
          <w:i w:val="0"/>
          <w:sz w:val="24"/>
          <w:szCs w:val="24"/>
        </w:rPr>
        <w:t>3</w:t>
      </w:r>
      <w:r w:rsidR="00424B99" w:rsidRPr="00424B99">
        <w:rPr>
          <w:rFonts w:ascii="Times New Roman" w:hAnsi="Times New Roman" w:cs="Times New Roman"/>
          <w:i w:val="0"/>
          <w:sz w:val="24"/>
          <w:szCs w:val="24"/>
        </w:rPr>
        <w:t>.03.2022r</w:t>
      </w:r>
      <w:r w:rsidR="00424B99"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7F18DB" w:rsidRDefault="007F18DB" w:rsidP="007F18D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AD27FC" w:rsidRDefault="00AD27FC" w:rsidP="00AD27FC">
      <w:pPr>
        <w:pStyle w:val="Nagwek"/>
        <w:tabs>
          <w:tab w:val="clear" w:pos="4536"/>
        </w:tabs>
        <w:jc w:val="both"/>
        <w:rPr>
          <w:sz w:val="24"/>
        </w:rPr>
      </w:pPr>
    </w:p>
    <w:p w:rsidR="007F18DB" w:rsidRPr="00577A13" w:rsidRDefault="007F18DB" w:rsidP="007F18D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 w:rsidRPr="00577A13">
        <w:rPr>
          <w:sz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</w:rPr>
        <w:t>Pzp</w:t>
      </w:r>
      <w:proofErr w:type="spellEnd"/>
      <w:r w:rsidRPr="00577A13">
        <w:rPr>
          <w:sz w:val="24"/>
        </w:rPr>
        <w:t xml:space="preserve"> Zamawiający w dniu dzisiejszym opublikował ogłoszenie o zmianie ogłoszenia w Biuletynie Zamówień Publicznych pod numerem 202</w:t>
      </w:r>
      <w:r w:rsidR="00D32FBA">
        <w:rPr>
          <w:sz w:val="24"/>
        </w:rPr>
        <w:t>2</w:t>
      </w:r>
      <w:r w:rsidRPr="00577A13">
        <w:rPr>
          <w:sz w:val="24"/>
        </w:rPr>
        <w:t xml:space="preserve">/BZP </w:t>
      </w:r>
      <w:r w:rsidRPr="00C762C4">
        <w:rPr>
          <w:sz w:val="24"/>
        </w:rPr>
        <w:t>00</w:t>
      </w:r>
      <w:r w:rsidR="00C762C4">
        <w:rPr>
          <w:sz w:val="24"/>
        </w:rPr>
        <w:t>046301</w:t>
      </w:r>
      <w:r w:rsidRPr="00C762C4">
        <w:rPr>
          <w:sz w:val="24"/>
        </w:rPr>
        <w:t>/01</w:t>
      </w:r>
      <w:r w:rsidRPr="00577A13">
        <w:rPr>
          <w:sz w:val="24"/>
        </w:rPr>
        <w:t xml:space="preserve"> z dnia </w:t>
      </w:r>
      <w:r w:rsidR="00D32FBA">
        <w:rPr>
          <w:sz w:val="24"/>
        </w:rPr>
        <w:t>0</w:t>
      </w:r>
      <w:r w:rsidR="00C762C4">
        <w:rPr>
          <w:sz w:val="24"/>
        </w:rPr>
        <w:t>4</w:t>
      </w:r>
      <w:r w:rsidRPr="00577A13">
        <w:rPr>
          <w:sz w:val="24"/>
        </w:rPr>
        <w:t>.</w:t>
      </w:r>
      <w:r w:rsidR="00D32FBA">
        <w:rPr>
          <w:sz w:val="24"/>
        </w:rPr>
        <w:t>02.2022</w:t>
      </w:r>
      <w:r w:rsidRPr="00577A13">
        <w:rPr>
          <w:sz w:val="24"/>
        </w:rPr>
        <w:t xml:space="preserve">r.                   </w:t>
      </w:r>
    </w:p>
    <w:p w:rsidR="007F18DB" w:rsidRPr="00577A13" w:rsidRDefault="007F18DB" w:rsidP="007F18DB">
      <w:pPr>
        <w:pStyle w:val="Tekstpodstawowy"/>
        <w:jc w:val="right"/>
        <w:rPr>
          <w:i/>
          <w:szCs w:val="24"/>
        </w:rPr>
      </w:pPr>
    </w:p>
    <w:p w:rsidR="007F18DB" w:rsidRPr="00577A13" w:rsidRDefault="007F18DB" w:rsidP="007F18DB">
      <w:pPr>
        <w:pStyle w:val="Tekstpodstawowy"/>
        <w:jc w:val="right"/>
        <w:rPr>
          <w:i/>
          <w:szCs w:val="24"/>
        </w:rPr>
      </w:pPr>
    </w:p>
    <w:p w:rsidR="007F18DB" w:rsidRPr="009C2A73" w:rsidRDefault="007F18DB" w:rsidP="007F18D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7F18DB" w:rsidRPr="009C2A73" w:rsidRDefault="007F18DB" w:rsidP="007F18DB">
      <w:pPr>
        <w:pStyle w:val="Tekstpodstawowy"/>
        <w:jc w:val="right"/>
        <w:rPr>
          <w:i/>
          <w:sz w:val="24"/>
          <w:szCs w:val="24"/>
        </w:rPr>
      </w:pPr>
    </w:p>
    <w:p w:rsidR="007F18DB" w:rsidRPr="009C2A73" w:rsidRDefault="007F18DB" w:rsidP="007F18D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p.o. Dyrektor</w:t>
      </w:r>
    </w:p>
    <w:p w:rsidR="007F18DB" w:rsidRPr="009C2A73" w:rsidRDefault="007F18DB" w:rsidP="007F18DB">
      <w:pPr>
        <w:pStyle w:val="Tekstpodstawowy"/>
        <w:jc w:val="right"/>
        <w:rPr>
          <w:sz w:val="24"/>
          <w:szCs w:val="24"/>
        </w:rPr>
      </w:pPr>
      <w:r w:rsidRPr="009C2A73">
        <w:rPr>
          <w:i/>
          <w:sz w:val="24"/>
          <w:szCs w:val="24"/>
        </w:rPr>
        <w:t>Bohdan Kozak</w:t>
      </w:r>
    </w:p>
    <w:p w:rsidR="007F18DB" w:rsidRPr="00D91931" w:rsidRDefault="007F18DB" w:rsidP="007F18DB">
      <w:pPr>
        <w:pStyle w:val="Tekstpodstawowywcity"/>
        <w:rPr>
          <w:sz w:val="22"/>
          <w:szCs w:val="22"/>
        </w:rPr>
      </w:pPr>
    </w:p>
    <w:p w:rsidR="007F18DB" w:rsidRPr="00D91931" w:rsidRDefault="007F18DB" w:rsidP="007F18DB">
      <w:pPr>
        <w:spacing w:line="360" w:lineRule="auto"/>
        <w:ind w:left="567"/>
        <w:rPr>
          <w:sz w:val="22"/>
          <w:szCs w:val="22"/>
        </w:rPr>
      </w:pPr>
    </w:p>
    <w:p w:rsidR="00943888" w:rsidRDefault="00943888" w:rsidP="004F079B">
      <w:pPr>
        <w:spacing w:after="240"/>
        <w:jc w:val="right"/>
        <w:rPr>
          <w:sz w:val="22"/>
          <w:szCs w:val="22"/>
        </w:rPr>
      </w:pPr>
    </w:p>
    <w:p w:rsidR="00943888" w:rsidRDefault="00943888" w:rsidP="004F079B">
      <w:pPr>
        <w:spacing w:after="240"/>
        <w:jc w:val="right"/>
        <w:rPr>
          <w:sz w:val="22"/>
          <w:szCs w:val="22"/>
        </w:rPr>
      </w:pPr>
    </w:p>
    <w:sectPr w:rsidR="00943888" w:rsidSect="007F18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62E" w:rsidRDefault="0067062E">
      <w:r>
        <w:separator/>
      </w:r>
    </w:p>
  </w:endnote>
  <w:endnote w:type="continuationSeparator" w:id="0">
    <w:p w:rsidR="0067062E" w:rsidRDefault="00670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62E" w:rsidRDefault="0067062E">
      <w:r>
        <w:separator/>
      </w:r>
    </w:p>
  </w:footnote>
  <w:footnote w:type="continuationSeparator" w:id="0">
    <w:p w:rsidR="0067062E" w:rsidRDefault="00670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211"/>
    <w:rsid w:val="00136AEA"/>
    <w:rsid w:val="0015679F"/>
    <w:rsid w:val="001C0165"/>
    <w:rsid w:val="001C5A4C"/>
    <w:rsid w:val="002C36F7"/>
    <w:rsid w:val="002F480A"/>
    <w:rsid w:val="003176F6"/>
    <w:rsid w:val="0033399E"/>
    <w:rsid w:val="0037248D"/>
    <w:rsid w:val="003D12E3"/>
    <w:rsid w:val="00403A44"/>
    <w:rsid w:val="00416659"/>
    <w:rsid w:val="00424B99"/>
    <w:rsid w:val="004360B0"/>
    <w:rsid w:val="0046562F"/>
    <w:rsid w:val="004E022D"/>
    <w:rsid w:val="004F079B"/>
    <w:rsid w:val="00540D03"/>
    <w:rsid w:val="00581997"/>
    <w:rsid w:val="005F4BC0"/>
    <w:rsid w:val="0067062E"/>
    <w:rsid w:val="006A0D80"/>
    <w:rsid w:val="006D280E"/>
    <w:rsid w:val="00727D1F"/>
    <w:rsid w:val="00787406"/>
    <w:rsid w:val="00797C4E"/>
    <w:rsid w:val="007F18DB"/>
    <w:rsid w:val="00816FE0"/>
    <w:rsid w:val="00820E2C"/>
    <w:rsid w:val="008365E9"/>
    <w:rsid w:val="008A6714"/>
    <w:rsid w:val="00901D47"/>
    <w:rsid w:val="00940C54"/>
    <w:rsid w:val="00943888"/>
    <w:rsid w:val="00945187"/>
    <w:rsid w:val="00955CEB"/>
    <w:rsid w:val="00972F59"/>
    <w:rsid w:val="009F6622"/>
    <w:rsid w:val="00AC3482"/>
    <w:rsid w:val="00AD27FC"/>
    <w:rsid w:val="00AE4126"/>
    <w:rsid w:val="00AF7972"/>
    <w:rsid w:val="00B860A9"/>
    <w:rsid w:val="00BD5546"/>
    <w:rsid w:val="00C03DE2"/>
    <w:rsid w:val="00C25577"/>
    <w:rsid w:val="00C34578"/>
    <w:rsid w:val="00C54E24"/>
    <w:rsid w:val="00C762C4"/>
    <w:rsid w:val="00CC1A78"/>
    <w:rsid w:val="00CF0F4C"/>
    <w:rsid w:val="00D32FBA"/>
    <w:rsid w:val="00D63C6E"/>
    <w:rsid w:val="00D91931"/>
    <w:rsid w:val="00DE0599"/>
    <w:rsid w:val="00EC7BE6"/>
    <w:rsid w:val="00ED4211"/>
    <w:rsid w:val="00ED6A58"/>
    <w:rsid w:val="00EF3EB9"/>
    <w:rsid w:val="00F16C50"/>
    <w:rsid w:val="00F32BF6"/>
    <w:rsid w:val="00F6166D"/>
    <w:rsid w:val="00F87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412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E4126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unhideWhenUsed/>
    <w:qFormat/>
    <w:rsid w:val="00424B9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424B99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24B9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24B9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24B99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24B99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24B9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E4126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AE4126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AE4126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AE4126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41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4126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18DB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F18DB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F18DB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7F18DB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18DB"/>
    <w:rPr>
      <w:rFonts w:ascii="Arial" w:hAnsi="Arial"/>
      <w:sz w:val="22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424B9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424B9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24B9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24B9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24B9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24B9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24B99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2022-02-04T08:48:00Z</cp:lastPrinted>
  <dcterms:created xsi:type="dcterms:W3CDTF">2022-02-04T08:48:00Z</dcterms:created>
  <dcterms:modified xsi:type="dcterms:W3CDTF">2022-02-04T08:48:00Z</dcterms:modified>
</cp:coreProperties>
</file>