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9C1CE" w14:textId="77777777" w:rsidR="00FB7F50" w:rsidRPr="002245BE" w:rsidRDefault="0029042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9042E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29042E">
        <w:rPr>
          <w:sz w:val="22"/>
          <w:szCs w:val="22"/>
        </w:rPr>
        <w:t>2022-02-11</w:t>
      </w:r>
    </w:p>
    <w:p w14:paraId="55ACE31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490A885" w14:textId="77777777" w:rsidR="00FB7F50" w:rsidRPr="002245BE" w:rsidRDefault="0029042E" w:rsidP="00FB7F50">
      <w:pPr>
        <w:spacing w:after="40"/>
        <w:rPr>
          <w:b/>
          <w:bCs/>
          <w:sz w:val="22"/>
          <w:szCs w:val="22"/>
        </w:rPr>
      </w:pPr>
      <w:r w:rsidRPr="0029042E">
        <w:rPr>
          <w:b/>
          <w:bCs/>
          <w:sz w:val="22"/>
          <w:szCs w:val="22"/>
        </w:rPr>
        <w:t>Samodzielny Publiczny Zespół Opieki Zdrowotnej w Kolbuszowej</w:t>
      </w:r>
    </w:p>
    <w:p w14:paraId="1C9DD4E1" w14:textId="77777777" w:rsidR="00FB7F50" w:rsidRPr="002245BE" w:rsidRDefault="0029042E" w:rsidP="00FB7F50">
      <w:pPr>
        <w:rPr>
          <w:sz w:val="22"/>
          <w:szCs w:val="22"/>
        </w:rPr>
      </w:pPr>
      <w:r w:rsidRPr="0029042E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29042E">
        <w:rPr>
          <w:sz w:val="22"/>
          <w:szCs w:val="22"/>
        </w:rPr>
        <w:t>4</w:t>
      </w:r>
    </w:p>
    <w:p w14:paraId="6DFC780E" w14:textId="77777777" w:rsidR="00FB7F50" w:rsidRPr="002245BE" w:rsidRDefault="0029042E" w:rsidP="00FB7F50">
      <w:pPr>
        <w:rPr>
          <w:sz w:val="22"/>
          <w:szCs w:val="22"/>
        </w:rPr>
      </w:pPr>
      <w:r w:rsidRPr="0029042E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29042E">
        <w:rPr>
          <w:sz w:val="22"/>
          <w:szCs w:val="22"/>
        </w:rPr>
        <w:t>Kolbuszowa</w:t>
      </w:r>
    </w:p>
    <w:p w14:paraId="09969365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70A14927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76805799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4AD814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9042E" w:rsidRPr="00607F9B" w14:paraId="3E90054A" w14:textId="77777777" w:rsidTr="00B55C8B">
        <w:trPr>
          <w:trHeight w:val="638"/>
        </w:trPr>
        <w:tc>
          <w:tcPr>
            <w:tcW w:w="959" w:type="dxa"/>
            <w:shd w:val="clear" w:color="auto" w:fill="auto"/>
          </w:tcPr>
          <w:p w14:paraId="7F45E5B2" w14:textId="77777777" w:rsidR="0029042E" w:rsidRPr="00607F9B" w:rsidRDefault="0029042E" w:rsidP="00B55C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789DA7F" w14:textId="77777777" w:rsidR="0029042E" w:rsidRPr="00607F9B" w:rsidRDefault="0029042E" w:rsidP="00B55C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9042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9042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9042E">
              <w:rPr>
                <w:b/>
                <w:bCs/>
                <w:sz w:val="22"/>
                <w:szCs w:val="22"/>
              </w:rPr>
              <w:t>Dostawa rękawic medycznych - 4 pakiety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9042E">
              <w:rPr>
                <w:b/>
                <w:sz w:val="22"/>
                <w:szCs w:val="22"/>
              </w:rPr>
              <w:t>Eap-2412/1/22/M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627C8D7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29042E" w:rsidRPr="0029042E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29042E" w:rsidRPr="0029042E">
        <w:rPr>
          <w:sz w:val="22"/>
          <w:szCs w:val="22"/>
        </w:rPr>
        <w:t>(</w:t>
      </w:r>
      <w:proofErr w:type="spellStart"/>
      <w:r w:rsidR="0029042E" w:rsidRPr="0029042E">
        <w:rPr>
          <w:sz w:val="22"/>
          <w:szCs w:val="22"/>
        </w:rPr>
        <w:t>t.j</w:t>
      </w:r>
      <w:proofErr w:type="spellEnd"/>
      <w:r w:rsidR="0029042E" w:rsidRPr="0029042E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9042E" w14:paraId="78D9FB35" w14:textId="77777777" w:rsidTr="00B55C8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F50BB98" w14:textId="77777777" w:rsidR="0029042E" w:rsidRPr="00D26ED6" w:rsidRDefault="0029042E" w:rsidP="00B55C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9042E">
              <w:rPr>
                <w:b/>
                <w:sz w:val="22"/>
                <w:szCs w:val="22"/>
              </w:rPr>
              <w:t xml:space="preserve">Mercator </w:t>
            </w:r>
            <w:proofErr w:type="spellStart"/>
            <w:r w:rsidRPr="0029042E">
              <w:rPr>
                <w:b/>
                <w:sz w:val="22"/>
                <w:szCs w:val="22"/>
              </w:rPr>
              <w:t>Medical</w:t>
            </w:r>
            <w:proofErr w:type="spellEnd"/>
            <w:r w:rsidRPr="0029042E">
              <w:rPr>
                <w:b/>
                <w:sz w:val="22"/>
                <w:szCs w:val="22"/>
              </w:rPr>
              <w:t xml:space="preserve"> S.A.</w:t>
            </w:r>
          </w:p>
          <w:p w14:paraId="473987BE" w14:textId="77777777" w:rsidR="0029042E" w:rsidRPr="009F0E5C" w:rsidRDefault="0029042E" w:rsidP="00B55C8B">
            <w:pPr>
              <w:jc w:val="both"/>
              <w:rPr>
                <w:bCs/>
                <w:sz w:val="22"/>
                <w:szCs w:val="22"/>
              </w:rPr>
            </w:pPr>
            <w:r w:rsidRPr="0029042E">
              <w:rPr>
                <w:bCs/>
                <w:sz w:val="22"/>
                <w:szCs w:val="22"/>
              </w:rPr>
              <w:t>Modrzejewskiej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9042E">
              <w:rPr>
                <w:bCs/>
                <w:sz w:val="22"/>
                <w:szCs w:val="22"/>
              </w:rPr>
              <w:t>30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5194F7B" w14:textId="77777777" w:rsidR="0029042E" w:rsidRPr="009F0E5C" w:rsidRDefault="0029042E" w:rsidP="00B55C8B">
            <w:pPr>
              <w:jc w:val="both"/>
              <w:rPr>
                <w:bCs/>
                <w:sz w:val="22"/>
                <w:szCs w:val="22"/>
              </w:rPr>
            </w:pPr>
            <w:r w:rsidRPr="0029042E">
              <w:rPr>
                <w:bCs/>
                <w:sz w:val="22"/>
                <w:szCs w:val="22"/>
              </w:rPr>
              <w:t>31-327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9042E">
              <w:rPr>
                <w:bCs/>
                <w:sz w:val="22"/>
                <w:szCs w:val="22"/>
              </w:rPr>
              <w:t>Kraków</w:t>
            </w:r>
          </w:p>
          <w:p w14:paraId="370AD1CA" w14:textId="77777777" w:rsidR="0029042E" w:rsidRDefault="0029042E" w:rsidP="00B55C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51EFD63" w14:textId="77777777" w:rsidR="0029042E" w:rsidRPr="00211A34" w:rsidRDefault="0029042E" w:rsidP="00B55C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9042E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9042E">
              <w:rPr>
                <w:sz w:val="22"/>
                <w:szCs w:val="22"/>
              </w:rPr>
              <w:t xml:space="preserve">Pakiet 1 - Rękawice chirurgiczne </w:t>
            </w:r>
            <w:proofErr w:type="spellStart"/>
            <w:r w:rsidRPr="0029042E">
              <w:rPr>
                <w:sz w:val="22"/>
                <w:szCs w:val="22"/>
              </w:rPr>
              <w:t>bezpudrowe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9042E">
              <w:rPr>
                <w:b/>
                <w:sz w:val="22"/>
                <w:szCs w:val="22"/>
              </w:rPr>
              <w:t>22 636.80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0EB91FD" w14:textId="77777777" w:rsidR="0029042E" w:rsidRPr="00D26ED6" w:rsidRDefault="0029042E" w:rsidP="00B55C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84C5446" w14:textId="77777777" w:rsidR="0029042E" w:rsidRPr="0029042E" w:rsidRDefault="0029042E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9042E">
              <w:t>-</w:t>
            </w:r>
            <w:r w:rsidRPr="0029042E">
              <w:tab/>
              <w:t xml:space="preserve">treść wybranej oferty odpowiada treści SWZ, </w:t>
            </w:r>
          </w:p>
          <w:p w14:paraId="5349F891" w14:textId="77777777" w:rsidR="0029042E" w:rsidRPr="0029042E" w:rsidRDefault="0029042E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9042E">
              <w:t>-</w:t>
            </w:r>
            <w:r w:rsidRPr="0029042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7D1B0A2" w14:textId="77777777" w:rsidR="0029042E" w:rsidRPr="0029042E" w:rsidRDefault="0029042E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9042E">
              <w:t>I. Kryterium: Cena oferty - 60 punktów</w:t>
            </w:r>
          </w:p>
          <w:p w14:paraId="22722E84" w14:textId="77777777" w:rsidR="0029042E" w:rsidRPr="0029042E" w:rsidRDefault="0029042E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9042E">
              <w:t>II. Warunki techniczne  - 35 punktów</w:t>
            </w:r>
          </w:p>
          <w:p w14:paraId="116F3481" w14:textId="77777777" w:rsidR="0029042E" w:rsidRPr="0029042E" w:rsidRDefault="0029042E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9042E">
              <w:t>III. Termin dostawy  - 5 punktów</w:t>
            </w:r>
          </w:p>
          <w:p w14:paraId="723DF554" w14:textId="77777777" w:rsidR="0029042E" w:rsidRPr="0029042E" w:rsidRDefault="0029042E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9042E">
              <w:t>- oferta wpłynęła do Zamawiającego w wyznaczonym terminie , a Wykonawca  ją składający nie podlega wykluczeniu z postępowania</w:t>
            </w:r>
          </w:p>
          <w:p w14:paraId="4DF987C2" w14:textId="77777777" w:rsidR="0029042E" w:rsidRDefault="0029042E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9042E">
              <w:t>-kwota oferty nie przekraczała kwoty jaką Zamawiający zamierza przeznaczyć na sfinansowanie zamówienia.</w:t>
            </w:r>
          </w:p>
        </w:tc>
      </w:tr>
      <w:tr w:rsidR="0029042E" w14:paraId="046D5828" w14:textId="77777777" w:rsidTr="00B55C8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D87295F" w14:textId="77777777" w:rsidR="0029042E" w:rsidRPr="00D26ED6" w:rsidRDefault="0029042E" w:rsidP="00B55C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9042E">
              <w:rPr>
                <w:b/>
                <w:sz w:val="22"/>
                <w:szCs w:val="22"/>
              </w:rPr>
              <w:lastRenderedPageBreak/>
              <w:t>Abena</w:t>
            </w:r>
            <w:proofErr w:type="spellEnd"/>
            <w:r w:rsidRPr="0029042E">
              <w:rPr>
                <w:b/>
                <w:sz w:val="22"/>
                <w:szCs w:val="22"/>
              </w:rPr>
              <w:t xml:space="preserve"> Polska Sp. z o.o.</w:t>
            </w:r>
          </w:p>
          <w:p w14:paraId="254B0AF0" w14:textId="77777777" w:rsidR="0029042E" w:rsidRPr="009F0E5C" w:rsidRDefault="0029042E" w:rsidP="00B55C8B">
            <w:pPr>
              <w:jc w:val="both"/>
              <w:rPr>
                <w:bCs/>
                <w:sz w:val="22"/>
                <w:szCs w:val="22"/>
              </w:rPr>
            </w:pPr>
            <w:r w:rsidRPr="0029042E">
              <w:rPr>
                <w:bCs/>
                <w:sz w:val="22"/>
                <w:szCs w:val="22"/>
              </w:rPr>
              <w:t>Nowa, Łozienica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9042E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AEF6278" w14:textId="77777777" w:rsidR="0029042E" w:rsidRPr="009F0E5C" w:rsidRDefault="0029042E" w:rsidP="00B55C8B">
            <w:pPr>
              <w:jc w:val="both"/>
              <w:rPr>
                <w:bCs/>
                <w:sz w:val="22"/>
                <w:szCs w:val="22"/>
              </w:rPr>
            </w:pPr>
            <w:r w:rsidRPr="0029042E">
              <w:rPr>
                <w:bCs/>
                <w:sz w:val="22"/>
                <w:szCs w:val="22"/>
              </w:rPr>
              <w:t>72-100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9042E">
              <w:rPr>
                <w:bCs/>
                <w:sz w:val="22"/>
                <w:szCs w:val="22"/>
              </w:rPr>
              <w:t>Goleniów</w:t>
            </w:r>
          </w:p>
          <w:p w14:paraId="5CA161CB" w14:textId="77777777" w:rsidR="0029042E" w:rsidRDefault="0029042E" w:rsidP="00B55C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6319E89" w14:textId="77777777" w:rsidR="0029042E" w:rsidRPr="00211A34" w:rsidRDefault="0029042E" w:rsidP="00B55C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9042E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9042E">
              <w:rPr>
                <w:sz w:val="22"/>
                <w:szCs w:val="22"/>
              </w:rPr>
              <w:t>Pakiet 2 - Rękawice diagnostyczne  nitrylowe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9042E">
              <w:rPr>
                <w:b/>
                <w:sz w:val="22"/>
                <w:szCs w:val="22"/>
              </w:rPr>
              <w:t>201 690.00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89BB5ED" w14:textId="77777777" w:rsidR="0029042E" w:rsidRPr="00D26ED6" w:rsidRDefault="0029042E" w:rsidP="00B55C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89F1BDD" w14:textId="77777777" w:rsidR="0029042E" w:rsidRPr="0029042E" w:rsidRDefault="0029042E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9042E">
              <w:t>-</w:t>
            </w:r>
            <w:r w:rsidRPr="0029042E">
              <w:tab/>
              <w:t xml:space="preserve">treść wybranej oferty odpowiada treści SWZ, </w:t>
            </w:r>
          </w:p>
          <w:p w14:paraId="0AFCD42A" w14:textId="77777777" w:rsidR="0029042E" w:rsidRPr="0029042E" w:rsidRDefault="0029042E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9042E">
              <w:t>-</w:t>
            </w:r>
            <w:r w:rsidRPr="0029042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06411DF" w14:textId="77777777" w:rsidR="0029042E" w:rsidRPr="0029042E" w:rsidRDefault="0029042E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9042E">
              <w:t>I. Kryterium: Cena oferty - 60 punktów</w:t>
            </w:r>
          </w:p>
          <w:p w14:paraId="3A0E5DD8" w14:textId="77777777" w:rsidR="0029042E" w:rsidRPr="0029042E" w:rsidRDefault="0029042E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9042E">
              <w:t>II. Warunki techniczne  - 35 punktów</w:t>
            </w:r>
          </w:p>
          <w:p w14:paraId="54330C65" w14:textId="77777777" w:rsidR="0029042E" w:rsidRPr="0029042E" w:rsidRDefault="0029042E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9042E">
              <w:t>III. Termin dostawy  - 5 punktów</w:t>
            </w:r>
          </w:p>
          <w:p w14:paraId="456F723B" w14:textId="77777777" w:rsidR="0029042E" w:rsidRPr="0029042E" w:rsidRDefault="0029042E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9042E">
              <w:t>- oferta wpłynęła do Zamawiającego w wyznaczonym terminie , a Wykonawca  ją składający nie podlega wykluczeniu z postępowania</w:t>
            </w:r>
          </w:p>
          <w:p w14:paraId="5F7E1EB8" w14:textId="77777777" w:rsidR="0029042E" w:rsidRDefault="0029042E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9042E">
              <w:t>-kwota oferty nie przekraczała kwoty jaką Zamawiający zamierza przeznaczyć na sfinansowanie zamówienia.</w:t>
            </w:r>
          </w:p>
        </w:tc>
      </w:tr>
      <w:tr w:rsidR="0029042E" w14:paraId="4E5A6026" w14:textId="77777777" w:rsidTr="00B55C8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1DBABCD" w14:textId="77777777" w:rsidR="0029042E" w:rsidRPr="00D26ED6" w:rsidRDefault="0029042E" w:rsidP="00B55C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9042E">
              <w:rPr>
                <w:b/>
                <w:sz w:val="22"/>
                <w:szCs w:val="22"/>
              </w:rPr>
              <w:t xml:space="preserve">Mercator </w:t>
            </w:r>
            <w:proofErr w:type="spellStart"/>
            <w:r w:rsidRPr="0029042E">
              <w:rPr>
                <w:b/>
                <w:sz w:val="22"/>
                <w:szCs w:val="22"/>
              </w:rPr>
              <w:t>Medical</w:t>
            </w:r>
            <w:proofErr w:type="spellEnd"/>
            <w:r w:rsidRPr="0029042E">
              <w:rPr>
                <w:b/>
                <w:sz w:val="22"/>
                <w:szCs w:val="22"/>
              </w:rPr>
              <w:t xml:space="preserve"> S.A.</w:t>
            </w:r>
          </w:p>
          <w:p w14:paraId="135ADD4C" w14:textId="77777777" w:rsidR="0029042E" w:rsidRPr="009F0E5C" w:rsidRDefault="0029042E" w:rsidP="00B55C8B">
            <w:pPr>
              <w:jc w:val="both"/>
              <w:rPr>
                <w:bCs/>
                <w:sz w:val="22"/>
                <w:szCs w:val="22"/>
              </w:rPr>
            </w:pPr>
            <w:r w:rsidRPr="0029042E">
              <w:rPr>
                <w:bCs/>
                <w:sz w:val="22"/>
                <w:szCs w:val="22"/>
              </w:rPr>
              <w:t>Modrzejewskiej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9042E">
              <w:rPr>
                <w:bCs/>
                <w:sz w:val="22"/>
                <w:szCs w:val="22"/>
              </w:rPr>
              <w:t>30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FE86FF9" w14:textId="77777777" w:rsidR="0029042E" w:rsidRPr="009F0E5C" w:rsidRDefault="0029042E" w:rsidP="00B55C8B">
            <w:pPr>
              <w:jc w:val="both"/>
              <w:rPr>
                <w:bCs/>
                <w:sz w:val="22"/>
                <w:szCs w:val="22"/>
              </w:rPr>
            </w:pPr>
            <w:r w:rsidRPr="0029042E">
              <w:rPr>
                <w:bCs/>
                <w:sz w:val="22"/>
                <w:szCs w:val="22"/>
              </w:rPr>
              <w:t>31-327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9042E">
              <w:rPr>
                <w:bCs/>
                <w:sz w:val="22"/>
                <w:szCs w:val="22"/>
              </w:rPr>
              <w:t>Kraków</w:t>
            </w:r>
          </w:p>
          <w:p w14:paraId="331C6240" w14:textId="77777777" w:rsidR="0029042E" w:rsidRDefault="0029042E" w:rsidP="00B55C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2F1ECF7" w14:textId="77777777" w:rsidR="0029042E" w:rsidRPr="00211A34" w:rsidRDefault="0029042E" w:rsidP="00B55C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9042E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9042E">
              <w:rPr>
                <w:sz w:val="22"/>
                <w:szCs w:val="22"/>
              </w:rPr>
              <w:t>Pakiet  3 - Rękawice  diagnostyczne do procedur wysokiego ryzyka zakażeń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9042E">
              <w:rPr>
                <w:b/>
                <w:sz w:val="22"/>
                <w:szCs w:val="22"/>
              </w:rPr>
              <w:t>5 194.80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61CB703" w14:textId="77777777" w:rsidR="0029042E" w:rsidRPr="00D26ED6" w:rsidRDefault="0029042E" w:rsidP="00B55C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6A5F4E3" w14:textId="77777777" w:rsidR="0029042E" w:rsidRPr="0029042E" w:rsidRDefault="0029042E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9042E">
              <w:t>-</w:t>
            </w:r>
            <w:r w:rsidRPr="0029042E">
              <w:tab/>
              <w:t xml:space="preserve">treść wybranej oferty odpowiada treści SWZ, </w:t>
            </w:r>
          </w:p>
          <w:p w14:paraId="67B0799C" w14:textId="77777777" w:rsidR="0029042E" w:rsidRPr="0029042E" w:rsidRDefault="0029042E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9042E">
              <w:t>-</w:t>
            </w:r>
            <w:r w:rsidRPr="0029042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8364B02" w14:textId="77777777" w:rsidR="0029042E" w:rsidRPr="0029042E" w:rsidRDefault="0029042E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9042E">
              <w:t>I. Kryterium: Cena oferty - 60 punktów</w:t>
            </w:r>
          </w:p>
          <w:p w14:paraId="55E876CC" w14:textId="77777777" w:rsidR="0029042E" w:rsidRPr="0029042E" w:rsidRDefault="0029042E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9042E">
              <w:t>II. Warunki techniczne  - 35 punktów</w:t>
            </w:r>
          </w:p>
          <w:p w14:paraId="52225FAD" w14:textId="77777777" w:rsidR="0029042E" w:rsidRPr="0029042E" w:rsidRDefault="0029042E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9042E">
              <w:t>III. Termin dostawy  - 5 punktów</w:t>
            </w:r>
          </w:p>
          <w:p w14:paraId="0BBD5B73" w14:textId="77777777" w:rsidR="0029042E" w:rsidRPr="0029042E" w:rsidRDefault="0029042E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9042E">
              <w:t>- oferta wpłynęła do Zamawiającego w wyznaczonym terminie , a Wykonawca  ją składający nie podlega wykluczeniu z postępowania</w:t>
            </w:r>
          </w:p>
          <w:p w14:paraId="7A69F7F5" w14:textId="77777777" w:rsidR="0029042E" w:rsidRDefault="0029042E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9042E">
              <w:t>-kwota oferty nie przekraczała kwoty jaką Zamawiający zamierza przeznaczyć na sfinansowanie zamówienia.</w:t>
            </w:r>
          </w:p>
        </w:tc>
      </w:tr>
      <w:tr w:rsidR="0029042E" w14:paraId="73C8087E" w14:textId="77777777" w:rsidTr="00B55C8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C276C3D" w14:textId="77777777" w:rsidR="0029042E" w:rsidRPr="00D26ED6" w:rsidRDefault="0029042E" w:rsidP="00B55C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9042E">
              <w:rPr>
                <w:b/>
                <w:sz w:val="22"/>
                <w:szCs w:val="22"/>
              </w:rPr>
              <w:lastRenderedPageBreak/>
              <w:t xml:space="preserve">Zarys International </w:t>
            </w:r>
            <w:proofErr w:type="spellStart"/>
            <w:r w:rsidRPr="0029042E">
              <w:rPr>
                <w:b/>
                <w:sz w:val="22"/>
                <w:szCs w:val="22"/>
              </w:rPr>
              <w:t>Group</w:t>
            </w:r>
            <w:proofErr w:type="spellEnd"/>
            <w:r w:rsidRPr="0029042E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0F706995" w14:textId="77777777" w:rsidR="0029042E" w:rsidRPr="009F0E5C" w:rsidRDefault="0029042E" w:rsidP="00B55C8B">
            <w:pPr>
              <w:jc w:val="both"/>
              <w:rPr>
                <w:bCs/>
                <w:sz w:val="22"/>
                <w:szCs w:val="22"/>
              </w:rPr>
            </w:pPr>
            <w:r w:rsidRPr="0029042E">
              <w:rPr>
                <w:bCs/>
                <w:sz w:val="22"/>
                <w:szCs w:val="22"/>
              </w:rPr>
              <w:t>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9042E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68F31B3" w14:textId="77777777" w:rsidR="0029042E" w:rsidRPr="009F0E5C" w:rsidRDefault="0029042E" w:rsidP="00B55C8B">
            <w:pPr>
              <w:jc w:val="both"/>
              <w:rPr>
                <w:bCs/>
                <w:sz w:val="22"/>
                <w:szCs w:val="22"/>
              </w:rPr>
            </w:pPr>
            <w:r w:rsidRPr="0029042E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9042E">
              <w:rPr>
                <w:bCs/>
                <w:sz w:val="22"/>
                <w:szCs w:val="22"/>
              </w:rPr>
              <w:t>Zabrze</w:t>
            </w:r>
          </w:p>
          <w:p w14:paraId="1E727F30" w14:textId="77777777" w:rsidR="0029042E" w:rsidRDefault="0029042E" w:rsidP="00B55C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9862224" w14:textId="77777777" w:rsidR="0029042E" w:rsidRPr="00211A34" w:rsidRDefault="0029042E" w:rsidP="00B55C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9042E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9042E">
              <w:rPr>
                <w:sz w:val="22"/>
                <w:szCs w:val="22"/>
              </w:rPr>
              <w:t>Pakiet 4 - Rękawice diagnostyczne winylowe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9042E">
              <w:rPr>
                <w:b/>
                <w:sz w:val="22"/>
                <w:szCs w:val="22"/>
              </w:rPr>
              <w:t>2 916.00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9D8806B" w14:textId="77777777" w:rsidR="0029042E" w:rsidRPr="00D26ED6" w:rsidRDefault="0029042E" w:rsidP="00B55C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1C34B56" w14:textId="77777777" w:rsidR="0029042E" w:rsidRPr="0029042E" w:rsidRDefault="0029042E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9042E">
              <w:t>-</w:t>
            </w:r>
            <w:r w:rsidRPr="0029042E">
              <w:tab/>
              <w:t xml:space="preserve">treść wybranej oferty odpowiada treści SWZ, </w:t>
            </w:r>
          </w:p>
          <w:p w14:paraId="5C2DDA23" w14:textId="77777777" w:rsidR="0029042E" w:rsidRPr="0029042E" w:rsidRDefault="0029042E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9042E">
              <w:t>-</w:t>
            </w:r>
            <w:r w:rsidRPr="0029042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6165DE2" w14:textId="77777777" w:rsidR="0029042E" w:rsidRPr="0029042E" w:rsidRDefault="0029042E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9042E">
              <w:t>I. Kryterium: Cena oferty - 60 punktów</w:t>
            </w:r>
          </w:p>
          <w:p w14:paraId="031C99E5" w14:textId="77777777" w:rsidR="0029042E" w:rsidRPr="0029042E" w:rsidRDefault="0029042E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9042E">
              <w:t>II. Warunki techniczne  - 35 punktów</w:t>
            </w:r>
          </w:p>
          <w:p w14:paraId="7B48A427" w14:textId="77777777" w:rsidR="0029042E" w:rsidRPr="0029042E" w:rsidRDefault="0029042E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9042E">
              <w:t>III. Termin dostawy  - 5 punktów</w:t>
            </w:r>
          </w:p>
          <w:p w14:paraId="2CCE74B1" w14:textId="77777777" w:rsidR="0029042E" w:rsidRPr="0029042E" w:rsidRDefault="0029042E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9042E">
              <w:t>- oferta wpłynęła do Zamawiającego w wyznaczonym terminie , a Wykonawca  ją składający nie podlega wykluczeniu z postępowania</w:t>
            </w:r>
          </w:p>
          <w:p w14:paraId="075F72E9" w14:textId="77777777" w:rsidR="0029042E" w:rsidRDefault="0029042E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9042E">
              <w:t>-kwota oferty nie przekraczała kwoty jaką Zamawiający zamierza przeznaczyć na sfinansowanie zamówienia.</w:t>
            </w:r>
          </w:p>
        </w:tc>
      </w:tr>
    </w:tbl>
    <w:p w14:paraId="5BFABE49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5B189B6A" w14:textId="77777777" w:rsidTr="00596EA3">
        <w:tc>
          <w:tcPr>
            <w:tcW w:w="2169" w:type="dxa"/>
            <w:shd w:val="clear" w:color="auto" w:fill="F3F3F3"/>
          </w:tcPr>
          <w:p w14:paraId="3D62E1B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157B0D1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2CB207B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44DFDC7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9042E" w:rsidRPr="00834EF4" w14:paraId="6976765D" w14:textId="77777777" w:rsidTr="00B55C8B">
        <w:tc>
          <w:tcPr>
            <w:tcW w:w="2169" w:type="dxa"/>
            <w:shd w:val="clear" w:color="auto" w:fill="auto"/>
          </w:tcPr>
          <w:p w14:paraId="5A0F0C78" w14:textId="77777777" w:rsidR="0029042E" w:rsidRPr="00211A34" w:rsidRDefault="0029042E" w:rsidP="00B55C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9042E">
              <w:rPr>
                <w:sz w:val="20"/>
                <w:szCs w:val="20"/>
              </w:rPr>
              <w:t xml:space="preserve">Pakiet 1 - Rękawice chirurgiczne </w:t>
            </w:r>
            <w:proofErr w:type="spellStart"/>
            <w:r w:rsidRPr="0029042E">
              <w:rPr>
                <w:sz w:val="20"/>
                <w:szCs w:val="20"/>
              </w:rPr>
              <w:t>bezpudrowe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0E5E4511" w14:textId="77777777" w:rsidR="0029042E" w:rsidRPr="00211A34" w:rsidRDefault="0029042E" w:rsidP="00B55C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9042E">
              <w:rPr>
                <w:b/>
                <w:bCs/>
                <w:sz w:val="20"/>
                <w:szCs w:val="20"/>
              </w:rPr>
              <w:t>PT GLOBAL Sp. z o.o.</w:t>
            </w:r>
          </w:p>
          <w:p w14:paraId="518C5F1D" w14:textId="77777777" w:rsidR="0029042E" w:rsidRPr="00211A34" w:rsidRDefault="0029042E" w:rsidP="00B55C8B">
            <w:pPr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Nowy Świat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9042E">
              <w:rPr>
                <w:sz w:val="20"/>
                <w:szCs w:val="20"/>
              </w:rPr>
              <w:t>33/13</w:t>
            </w:r>
          </w:p>
          <w:p w14:paraId="1129AF62" w14:textId="77777777" w:rsidR="0029042E" w:rsidRPr="00211A34" w:rsidRDefault="0029042E" w:rsidP="00B55C8B">
            <w:pPr>
              <w:spacing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00-029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9042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739FFE6" w14:textId="77777777" w:rsidR="0029042E" w:rsidRPr="0029042E" w:rsidRDefault="0029042E" w:rsidP="00B55C8B">
            <w:pPr>
              <w:spacing w:before="40" w:after="40"/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1 - Cena - 37.08</w:t>
            </w:r>
          </w:p>
          <w:p w14:paraId="571ABDFF" w14:textId="77777777" w:rsidR="0029042E" w:rsidRPr="0029042E" w:rsidRDefault="0029042E" w:rsidP="00B55C8B">
            <w:pPr>
              <w:spacing w:before="40" w:after="40"/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2 - Warunki techniczne - 35.00</w:t>
            </w:r>
          </w:p>
          <w:p w14:paraId="37F7B641" w14:textId="77777777" w:rsidR="0029042E" w:rsidRPr="00211A34" w:rsidRDefault="0029042E" w:rsidP="00B55C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17B48E" w14:textId="77777777" w:rsidR="0029042E" w:rsidRPr="00211A34" w:rsidRDefault="0029042E" w:rsidP="00B55C8B">
            <w:pPr>
              <w:jc w:val="center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 xml:space="preserve">  77,08</w:t>
            </w:r>
          </w:p>
        </w:tc>
      </w:tr>
      <w:tr w:rsidR="0029042E" w:rsidRPr="00834EF4" w14:paraId="42D07B65" w14:textId="77777777" w:rsidTr="00B55C8B">
        <w:tc>
          <w:tcPr>
            <w:tcW w:w="2169" w:type="dxa"/>
            <w:shd w:val="clear" w:color="auto" w:fill="auto"/>
          </w:tcPr>
          <w:p w14:paraId="00A7B245" w14:textId="77777777" w:rsidR="0029042E" w:rsidRPr="00211A34" w:rsidRDefault="0029042E" w:rsidP="00B55C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9042E">
              <w:rPr>
                <w:sz w:val="20"/>
                <w:szCs w:val="20"/>
              </w:rPr>
              <w:t xml:space="preserve">Pakiet 1 - Rękawice chirurgiczne </w:t>
            </w:r>
            <w:proofErr w:type="spellStart"/>
            <w:r w:rsidRPr="0029042E">
              <w:rPr>
                <w:sz w:val="20"/>
                <w:szCs w:val="20"/>
              </w:rPr>
              <w:t>bezpudrowe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3C6EA46F" w14:textId="77777777" w:rsidR="0029042E" w:rsidRPr="00211A34" w:rsidRDefault="0029042E" w:rsidP="00B55C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9042E">
              <w:rPr>
                <w:b/>
                <w:bCs/>
                <w:sz w:val="20"/>
                <w:szCs w:val="20"/>
              </w:rPr>
              <w:t xml:space="preserve">Mercator </w:t>
            </w:r>
            <w:proofErr w:type="spellStart"/>
            <w:r w:rsidRPr="0029042E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29042E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7BA705F9" w14:textId="77777777" w:rsidR="0029042E" w:rsidRPr="00211A34" w:rsidRDefault="0029042E" w:rsidP="00B55C8B">
            <w:pPr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Modrzejewskiej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9042E">
              <w:rPr>
                <w:sz w:val="20"/>
                <w:szCs w:val="20"/>
              </w:rPr>
              <w:t>30</w:t>
            </w:r>
          </w:p>
          <w:p w14:paraId="519D09FB" w14:textId="77777777" w:rsidR="0029042E" w:rsidRPr="00211A34" w:rsidRDefault="0029042E" w:rsidP="00B55C8B">
            <w:pPr>
              <w:spacing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9042E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1094CB03" w14:textId="77777777" w:rsidR="0029042E" w:rsidRPr="0029042E" w:rsidRDefault="0029042E" w:rsidP="00B55C8B">
            <w:pPr>
              <w:spacing w:before="40" w:after="40"/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1 - Cena - 60.00</w:t>
            </w:r>
          </w:p>
          <w:p w14:paraId="373CE9FD" w14:textId="77777777" w:rsidR="0029042E" w:rsidRPr="0029042E" w:rsidRDefault="0029042E" w:rsidP="00B55C8B">
            <w:pPr>
              <w:spacing w:before="40" w:after="40"/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2 - Warunki techniczne - 35.00</w:t>
            </w:r>
          </w:p>
          <w:p w14:paraId="36E955B8" w14:textId="77777777" w:rsidR="0029042E" w:rsidRPr="00211A34" w:rsidRDefault="0029042E" w:rsidP="00B55C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8A4046" w14:textId="77777777" w:rsidR="0029042E" w:rsidRPr="00211A34" w:rsidRDefault="0029042E" w:rsidP="00B55C8B">
            <w:pPr>
              <w:jc w:val="center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 xml:space="preserve">  100,00</w:t>
            </w:r>
          </w:p>
        </w:tc>
      </w:tr>
      <w:tr w:rsidR="0029042E" w:rsidRPr="00834EF4" w14:paraId="63B3A8EB" w14:textId="77777777" w:rsidTr="00B55C8B">
        <w:tc>
          <w:tcPr>
            <w:tcW w:w="2169" w:type="dxa"/>
            <w:shd w:val="clear" w:color="auto" w:fill="auto"/>
          </w:tcPr>
          <w:p w14:paraId="531AB3D9" w14:textId="77777777" w:rsidR="0029042E" w:rsidRPr="00211A34" w:rsidRDefault="0029042E" w:rsidP="00B55C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9042E">
              <w:rPr>
                <w:sz w:val="20"/>
                <w:szCs w:val="20"/>
              </w:rPr>
              <w:t xml:space="preserve">Pakiet 1 - Rękawice chirurgiczne </w:t>
            </w:r>
            <w:proofErr w:type="spellStart"/>
            <w:r w:rsidRPr="0029042E">
              <w:rPr>
                <w:sz w:val="20"/>
                <w:szCs w:val="20"/>
              </w:rPr>
              <w:t>bezpudrowe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427263B9" w14:textId="77777777" w:rsidR="0029042E" w:rsidRPr="00211A34" w:rsidRDefault="0029042E" w:rsidP="00B55C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9042E">
              <w:rPr>
                <w:b/>
                <w:bCs/>
                <w:sz w:val="20"/>
                <w:szCs w:val="20"/>
              </w:rPr>
              <w:t>SKAMEX Spółka z ograniczona odpowiedzialnością Spółka Jawna</w:t>
            </w:r>
          </w:p>
          <w:p w14:paraId="39688C85" w14:textId="77777777" w:rsidR="0029042E" w:rsidRPr="00211A34" w:rsidRDefault="0029042E" w:rsidP="00B55C8B">
            <w:pPr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9042E">
              <w:rPr>
                <w:sz w:val="20"/>
                <w:szCs w:val="20"/>
              </w:rPr>
              <w:t>38/52</w:t>
            </w:r>
          </w:p>
          <w:p w14:paraId="7AE39BC3" w14:textId="77777777" w:rsidR="0029042E" w:rsidRPr="00211A34" w:rsidRDefault="0029042E" w:rsidP="00B55C8B">
            <w:pPr>
              <w:spacing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9042E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08DB72B1" w14:textId="77777777" w:rsidR="0029042E" w:rsidRPr="0029042E" w:rsidRDefault="0029042E" w:rsidP="00B55C8B">
            <w:pPr>
              <w:spacing w:before="40" w:after="40"/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1 - Cena - 34.17</w:t>
            </w:r>
          </w:p>
          <w:p w14:paraId="65CBA4AC" w14:textId="77777777" w:rsidR="0029042E" w:rsidRPr="0029042E" w:rsidRDefault="0029042E" w:rsidP="00B55C8B">
            <w:pPr>
              <w:spacing w:before="40" w:after="40"/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2 - Warunki techniczne - 35.00</w:t>
            </w:r>
          </w:p>
          <w:p w14:paraId="5079596A" w14:textId="77777777" w:rsidR="0029042E" w:rsidRPr="00211A34" w:rsidRDefault="0029042E" w:rsidP="00B55C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6805CE" w14:textId="77777777" w:rsidR="0029042E" w:rsidRPr="00211A34" w:rsidRDefault="0029042E" w:rsidP="00B55C8B">
            <w:pPr>
              <w:jc w:val="center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 xml:space="preserve">  74,17</w:t>
            </w:r>
          </w:p>
        </w:tc>
      </w:tr>
      <w:tr w:rsidR="0029042E" w:rsidRPr="00834EF4" w14:paraId="7F83C7B9" w14:textId="77777777" w:rsidTr="00B55C8B">
        <w:tc>
          <w:tcPr>
            <w:tcW w:w="2169" w:type="dxa"/>
            <w:shd w:val="clear" w:color="auto" w:fill="auto"/>
          </w:tcPr>
          <w:p w14:paraId="7E642D96" w14:textId="77777777" w:rsidR="0029042E" w:rsidRPr="00211A34" w:rsidRDefault="0029042E" w:rsidP="00B55C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9042E">
              <w:rPr>
                <w:sz w:val="20"/>
                <w:szCs w:val="20"/>
              </w:rPr>
              <w:t>Pakiet 2 - Rękawice diagnostyczne  nitrylowe</w:t>
            </w:r>
          </w:p>
        </w:tc>
        <w:tc>
          <w:tcPr>
            <w:tcW w:w="2793" w:type="dxa"/>
            <w:shd w:val="clear" w:color="auto" w:fill="auto"/>
          </w:tcPr>
          <w:p w14:paraId="6435DB1C" w14:textId="77777777" w:rsidR="0029042E" w:rsidRPr="00211A34" w:rsidRDefault="0029042E" w:rsidP="00B55C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9042E">
              <w:rPr>
                <w:b/>
                <w:bCs/>
                <w:sz w:val="20"/>
                <w:szCs w:val="20"/>
              </w:rPr>
              <w:t>PT GLOBAL Sp. z o.o.</w:t>
            </w:r>
          </w:p>
          <w:p w14:paraId="0123B8B0" w14:textId="77777777" w:rsidR="0029042E" w:rsidRPr="00211A34" w:rsidRDefault="0029042E" w:rsidP="00B55C8B">
            <w:pPr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Nowy Świat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9042E">
              <w:rPr>
                <w:sz w:val="20"/>
                <w:szCs w:val="20"/>
              </w:rPr>
              <w:t>33/13</w:t>
            </w:r>
          </w:p>
          <w:p w14:paraId="5270E08C" w14:textId="77777777" w:rsidR="0029042E" w:rsidRPr="00211A34" w:rsidRDefault="0029042E" w:rsidP="00B55C8B">
            <w:pPr>
              <w:spacing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00-029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9042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F6345EF" w14:textId="77777777" w:rsidR="0029042E" w:rsidRPr="0029042E" w:rsidRDefault="0029042E" w:rsidP="00B55C8B">
            <w:pPr>
              <w:spacing w:before="40" w:after="40"/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1 - Cena - 41.50</w:t>
            </w:r>
          </w:p>
          <w:p w14:paraId="2E7EB66B" w14:textId="77777777" w:rsidR="0029042E" w:rsidRPr="0029042E" w:rsidRDefault="0029042E" w:rsidP="00B55C8B">
            <w:pPr>
              <w:spacing w:before="40" w:after="40"/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2 - Warunki techniczne - 35.00</w:t>
            </w:r>
          </w:p>
          <w:p w14:paraId="4E29037B" w14:textId="77777777" w:rsidR="0029042E" w:rsidRPr="00211A34" w:rsidRDefault="0029042E" w:rsidP="00B55C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6777302" w14:textId="77777777" w:rsidR="0029042E" w:rsidRPr="00211A34" w:rsidRDefault="0029042E" w:rsidP="00B55C8B">
            <w:pPr>
              <w:jc w:val="center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 xml:space="preserve">  81,50</w:t>
            </w:r>
          </w:p>
        </w:tc>
      </w:tr>
      <w:tr w:rsidR="0029042E" w:rsidRPr="00834EF4" w14:paraId="7B207D78" w14:textId="77777777" w:rsidTr="00B55C8B">
        <w:tc>
          <w:tcPr>
            <w:tcW w:w="2169" w:type="dxa"/>
            <w:shd w:val="clear" w:color="auto" w:fill="auto"/>
          </w:tcPr>
          <w:p w14:paraId="7D9206A7" w14:textId="77777777" w:rsidR="0029042E" w:rsidRPr="00211A34" w:rsidRDefault="0029042E" w:rsidP="00B55C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9042E">
              <w:rPr>
                <w:sz w:val="20"/>
                <w:szCs w:val="20"/>
              </w:rPr>
              <w:t>Pakiet 2 - Rękawice diagnostyczne  nitrylowe</w:t>
            </w:r>
          </w:p>
        </w:tc>
        <w:tc>
          <w:tcPr>
            <w:tcW w:w="2793" w:type="dxa"/>
            <w:shd w:val="clear" w:color="auto" w:fill="auto"/>
          </w:tcPr>
          <w:p w14:paraId="66163E02" w14:textId="77777777" w:rsidR="0029042E" w:rsidRPr="00211A34" w:rsidRDefault="0029042E" w:rsidP="00B55C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9042E">
              <w:rPr>
                <w:b/>
                <w:bCs/>
                <w:sz w:val="20"/>
                <w:szCs w:val="20"/>
              </w:rPr>
              <w:t>Abena</w:t>
            </w:r>
            <w:proofErr w:type="spellEnd"/>
            <w:r w:rsidRPr="0029042E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7E55D0FA" w14:textId="77777777" w:rsidR="0029042E" w:rsidRPr="00211A34" w:rsidRDefault="0029042E" w:rsidP="00B55C8B">
            <w:pPr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Nowa, Łozienica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9042E">
              <w:rPr>
                <w:sz w:val="20"/>
                <w:szCs w:val="20"/>
              </w:rPr>
              <w:t>15</w:t>
            </w:r>
          </w:p>
          <w:p w14:paraId="3D3F097F" w14:textId="77777777" w:rsidR="0029042E" w:rsidRPr="00211A34" w:rsidRDefault="0029042E" w:rsidP="00B55C8B">
            <w:pPr>
              <w:spacing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72-100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9042E">
              <w:rPr>
                <w:sz w:val="20"/>
                <w:szCs w:val="20"/>
              </w:rPr>
              <w:t>Goleniów</w:t>
            </w:r>
          </w:p>
        </w:tc>
        <w:tc>
          <w:tcPr>
            <w:tcW w:w="2976" w:type="dxa"/>
            <w:shd w:val="clear" w:color="auto" w:fill="auto"/>
          </w:tcPr>
          <w:p w14:paraId="365C1E96" w14:textId="77777777" w:rsidR="0029042E" w:rsidRPr="0029042E" w:rsidRDefault="0029042E" w:rsidP="00B55C8B">
            <w:pPr>
              <w:spacing w:before="40" w:after="40"/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1 - Cena - 60.00</w:t>
            </w:r>
          </w:p>
          <w:p w14:paraId="070E24FB" w14:textId="77777777" w:rsidR="0029042E" w:rsidRPr="0029042E" w:rsidRDefault="0029042E" w:rsidP="00B55C8B">
            <w:pPr>
              <w:spacing w:before="40" w:after="40"/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2 - Warunki techniczne - 35.00</w:t>
            </w:r>
          </w:p>
          <w:p w14:paraId="44AD6569" w14:textId="77777777" w:rsidR="0029042E" w:rsidRPr="00211A34" w:rsidRDefault="0029042E" w:rsidP="00B55C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1837C6" w14:textId="77777777" w:rsidR="0029042E" w:rsidRPr="00211A34" w:rsidRDefault="0029042E" w:rsidP="00B55C8B">
            <w:pPr>
              <w:jc w:val="center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 xml:space="preserve">  100,00</w:t>
            </w:r>
          </w:p>
        </w:tc>
      </w:tr>
      <w:tr w:rsidR="0029042E" w:rsidRPr="00834EF4" w14:paraId="166EBEFB" w14:textId="77777777" w:rsidTr="00B55C8B">
        <w:tc>
          <w:tcPr>
            <w:tcW w:w="2169" w:type="dxa"/>
            <w:shd w:val="clear" w:color="auto" w:fill="auto"/>
          </w:tcPr>
          <w:p w14:paraId="287A5CEE" w14:textId="77777777" w:rsidR="0029042E" w:rsidRPr="00211A34" w:rsidRDefault="0029042E" w:rsidP="00B55C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9042E">
              <w:rPr>
                <w:sz w:val="20"/>
                <w:szCs w:val="20"/>
              </w:rPr>
              <w:t>Pakiet 2 - Rękawice diagnostyczne  nitrylowe</w:t>
            </w:r>
          </w:p>
        </w:tc>
        <w:tc>
          <w:tcPr>
            <w:tcW w:w="2793" w:type="dxa"/>
            <w:shd w:val="clear" w:color="auto" w:fill="auto"/>
          </w:tcPr>
          <w:p w14:paraId="794BE582" w14:textId="77777777" w:rsidR="0029042E" w:rsidRPr="00211A34" w:rsidRDefault="0029042E" w:rsidP="00B55C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9042E">
              <w:rPr>
                <w:b/>
                <w:bCs/>
                <w:sz w:val="20"/>
                <w:szCs w:val="20"/>
              </w:rPr>
              <w:t>Medasept</w:t>
            </w:r>
            <w:proofErr w:type="spellEnd"/>
            <w:r w:rsidRPr="0029042E">
              <w:rPr>
                <w:b/>
                <w:bCs/>
                <w:sz w:val="20"/>
                <w:szCs w:val="20"/>
              </w:rPr>
              <w:t xml:space="preserve"> Spółka Akcyjna</w:t>
            </w:r>
          </w:p>
          <w:p w14:paraId="6FB09E44" w14:textId="77777777" w:rsidR="0029042E" w:rsidRPr="00211A34" w:rsidRDefault="0029042E" w:rsidP="00B55C8B">
            <w:pPr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9042E">
              <w:rPr>
                <w:sz w:val="20"/>
                <w:szCs w:val="20"/>
              </w:rPr>
              <w:t>19</w:t>
            </w:r>
          </w:p>
          <w:p w14:paraId="65B48239" w14:textId="77777777" w:rsidR="0029042E" w:rsidRPr="00211A34" w:rsidRDefault="0029042E" w:rsidP="00B55C8B">
            <w:pPr>
              <w:spacing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61-362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9042E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58F4B7B9" w14:textId="77777777" w:rsidR="0029042E" w:rsidRPr="0029042E" w:rsidRDefault="0029042E" w:rsidP="00B55C8B">
            <w:pPr>
              <w:spacing w:before="40" w:after="40"/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1 - Cena - 59.86</w:t>
            </w:r>
          </w:p>
          <w:p w14:paraId="3F390714" w14:textId="77777777" w:rsidR="0029042E" w:rsidRPr="0029042E" w:rsidRDefault="0029042E" w:rsidP="00B55C8B">
            <w:pPr>
              <w:spacing w:before="40" w:after="40"/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2 - Warunki techniczne - 35.00</w:t>
            </w:r>
          </w:p>
          <w:p w14:paraId="09D16010" w14:textId="77777777" w:rsidR="0029042E" w:rsidRPr="00211A34" w:rsidRDefault="0029042E" w:rsidP="00B55C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05EF877" w14:textId="77777777" w:rsidR="0029042E" w:rsidRPr="00211A34" w:rsidRDefault="0029042E" w:rsidP="00B55C8B">
            <w:pPr>
              <w:jc w:val="center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 xml:space="preserve">  99,86</w:t>
            </w:r>
          </w:p>
        </w:tc>
      </w:tr>
      <w:tr w:rsidR="0029042E" w:rsidRPr="00834EF4" w14:paraId="24F3F51F" w14:textId="77777777" w:rsidTr="00B55C8B">
        <w:tc>
          <w:tcPr>
            <w:tcW w:w="2169" w:type="dxa"/>
            <w:shd w:val="clear" w:color="auto" w:fill="auto"/>
          </w:tcPr>
          <w:p w14:paraId="31A15D2E" w14:textId="77777777" w:rsidR="0029042E" w:rsidRPr="00211A34" w:rsidRDefault="0029042E" w:rsidP="00B55C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9042E">
              <w:rPr>
                <w:sz w:val="20"/>
                <w:szCs w:val="20"/>
              </w:rPr>
              <w:t>Pakiet 2 - Rękawice diagnostyczne  nitrylowe</w:t>
            </w:r>
          </w:p>
        </w:tc>
        <w:tc>
          <w:tcPr>
            <w:tcW w:w="2793" w:type="dxa"/>
            <w:shd w:val="clear" w:color="auto" w:fill="auto"/>
          </w:tcPr>
          <w:p w14:paraId="168077D1" w14:textId="77777777" w:rsidR="0029042E" w:rsidRPr="00211A34" w:rsidRDefault="0029042E" w:rsidP="00B55C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9042E">
              <w:rPr>
                <w:b/>
                <w:bCs/>
                <w:sz w:val="20"/>
                <w:szCs w:val="20"/>
              </w:rPr>
              <w:t>SKAMEX Spółka z ograniczona odpowiedzialnością Spółka Jawna</w:t>
            </w:r>
          </w:p>
          <w:p w14:paraId="5981590D" w14:textId="77777777" w:rsidR="0029042E" w:rsidRPr="00211A34" w:rsidRDefault="0029042E" w:rsidP="00B55C8B">
            <w:pPr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9042E">
              <w:rPr>
                <w:sz w:val="20"/>
                <w:szCs w:val="20"/>
              </w:rPr>
              <w:t>38/52</w:t>
            </w:r>
          </w:p>
          <w:p w14:paraId="5242368A" w14:textId="77777777" w:rsidR="0029042E" w:rsidRPr="00211A34" w:rsidRDefault="0029042E" w:rsidP="00B55C8B">
            <w:pPr>
              <w:spacing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9042E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51333EC6" w14:textId="77777777" w:rsidR="0029042E" w:rsidRPr="0029042E" w:rsidRDefault="0029042E" w:rsidP="00B55C8B">
            <w:pPr>
              <w:spacing w:before="40" w:after="40"/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1 - Cena - 59.76</w:t>
            </w:r>
          </w:p>
          <w:p w14:paraId="35FC0853" w14:textId="77777777" w:rsidR="0029042E" w:rsidRPr="0029042E" w:rsidRDefault="0029042E" w:rsidP="00B55C8B">
            <w:pPr>
              <w:spacing w:before="40" w:after="40"/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2 - Warunki techniczne - 35.00</w:t>
            </w:r>
          </w:p>
          <w:p w14:paraId="20D81C31" w14:textId="77777777" w:rsidR="0029042E" w:rsidRPr="00211A34" w:rsidRDefault="0029042E" w:rsidP="00B55C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BE3495" w14:textId="77777777" w:rsidR="0029042E" w:rsidRPr="00211A34" w:rsidRDefault="0029042E" w:rsidP="00B55C8B">
            <w:pPr>
              <w:jc w:val="center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 xml:space="preserve">  99,76</w:t>
            </w:r>
          </w:p>
        </w:tc>
      </w:tr>
      <w:tr w:rsidR="0029042E" w:rsidRPr="00834EF4" w14:paraId="34E71714" w14:textId="77777777" w:rsidTr="00B55C8B">
        <w:tc>
          <w:tcPr>
            <w:tcW w:w="2169" w:type="dxa"/>
            <w:shd w:val="clear" w:color="auto" w:fill="auto"/>
          </w:tcPr>
          <w:p w14:paraId="3E0F7A8E" w14:textId="77777777" w:rsidR="0029042E" w:rsidRPr="00211A34" w:rsidRDefault="0029042E" w:rsidP="00B55C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9042E">
              <w:rPr>
                <w:sz w:val="20"/>
                <w:szCs w:val="20"/>
              </w:rPr>
              <w:t xml:space="preserve">Pakiet 2 - Rękawice diagnostyczne  </w:t>
            </w:r>
            <w:r w:rsidRPr="0029042E">
              <w:rPr>
                <w:sz w:val="20"/>
                <w:szCs w:val="20"/>
              </w:rPr>
              <w:lastRenderedPageBreak/>
              <w:t>nitrylowe</w:t>
            </w:r>
          </w:p>
        </w:tc>
        <w:tc>
          <w:tcPr>
            <w:tcW w:w="2793" w:type="dxa"/>
            <w:shd w:val="clear" w:color="auto" w:fill="auto"/>
          </w:tcPr>
          <w:p w14:paraId="72DD80AF" w14:textId="77777777" w:rsidR="0029042E" w:rsidRPr="00211A34" w:rsidRDefault="0029042E" w:rsidP="00B55C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9042E">
              <w:rPr>
                <w:b/>
                <w:bCs/>
                <w:sz w:val="20"/>
                <w:szCs w:val="20"/>
              </w:rPr>
              <w:lastRenderedPageBreak/>
              <w:t xml:space="preserve">Mercator </w:t>
            </w:r>
            <w:proofErr w:type="spellStart"/>
            <w:r w:rsidRPr="0029042E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29042E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369EB761" w14:textId="77777777" w:rsidR="0029042E" w:rsidRPr="00211A34" w:rsidRDefault="0029042E" w:rsidP="00B55C8B">
            <w:pPr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lastRenderedPageBreak/>
              <w:t>Modrzejewskiej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9042E">
              <w:rPr>
                <w:sz w:val="20"/>
                <w:szCs w:val="20"/>
              </w:rPr>
              <w:t>30</w:t>
            </w:r>
          </w:p>
          <w:p w14:paraId="01EDDD2F" w14:textId="77777777" w:rsidR="0029042E" w:rsidRPr="00211A34" w:rsidRDefault="0029042E" w:rsidP="00B55C8B">
            <w:pPr>
              <w:spacing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9042E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1D4AF87E" w14:textId="77777777" w:rsidR="0029042E" w:rsidRPr="0029042E" w:rsidRDefault="0029042E" w:rsidP="00B55C8B">
            <w:pPr>
              <w:spacing w:before="40" w:after="40"/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lastRenderedPageBreak/>
              <w:t>1 - Cena - 59.52</w:t>
            </w:r>
          </w:p>
          <w:p w14:paraId="602BB7E4" w14:textId="77777777" w:rsidR="0029042E" w:rsidRPr="0029042E" w:rsidRDefault="0029042E" w:rsidP="00B55C8B">
            <w:pPr>
              <w:spacing w:before="40" w:after="40"/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lastRenderedPageBreak/>
              <w:t>2 - Warunki techniczne - 35.00</w:t>
            </w:r>
          </w:p>
          <w:p w14:paraId="083A8690" w14:textId="77777777" w:rsidR="0029042E" w:rsidRPr="00211A34" w:rsidRDefault="0029042E" w:rsidP="00B55C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4908E5" w14:textId="77777777" w:rsidR="0029042E" w:rsidRPr="00211A34" w:rsidRDefault="0029042E" w:rsidP="00B55C8B">
            <w:pPr>
              <w:jc w:val="center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lastRenderedPageBreak/>
              <w:t xml:space="preserve">  99,52</w:t>
            </w:r>
          </w:p>
        </w:tc>
      </w:tr>
      <w:tr w:rsidR="0029042E" w:rsidRPr="00834EF4" w14:paraId="25F48142" w14:textId="77777777" w:rsidTr="00B55C8B">
        <w:tc>
          <w:tcPr>
            <w:tcW w:w="2169" w:type="dxa"/>
            <w:shd w:val="clear" w:color="auto" w:fill="auto"/>
          </w:tcPr>
          <w:p w14:paraId="206D2499" w14:textId="77777777" w:rsidR="0029042E" w:rsidRPr="00211A34" w:rsidRDefault="0029042E" w:rsidP="00B55C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9042E">
              <w:rPr>
                <w:sz w:val="20"/>
                <w:szCs w:val="20"/>
              </w:rPr>
              <w:t>Pakiet 2 - Rękawice diagnostyczne  nitrylowe</w:t>
            </w:r>
          </w:p>
        </w:tc>
        <w:tc>
          <w:tcPr>
            <w:tcW w:w="2793" w:type="dxa"/>
            <w:shd w:val="clear" w:color="auto" w:fill="auto"/>
          </w:tcPr>
          <w:p w14:paraId="1621BC41" w14:textId="77777777" w:rsidR="0029042E" w:rsidRPr="00211A34" w:rsidRDefault="0029042E" w:rsidP="00B55C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9042E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29042E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29042E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273FC5B5" w14:textId="77777777" w:rsidR="0029042E" w:rsidRPr="00211A34" w:rsidRDefault="0029042E" w:rsidP="00B55C8B">
            <w:pPr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9042E">
              <w:rPr>
                <w:sz w:val="20"/>
                <w:szCs w:val="20"/>
              </w:rPr>
              <w:t>18</w:t>
            </w:r>
          </w:p>
          <w:p w14:paraId="54907E27" w14:textId="77777777" w:rsidR="0029042E" w:rsidRPr="00211A34" w:rsidRDefault="0029042E" w:rsidP="00B55C8B">
            <w:pPr>
              <w:spacing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9042E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4644905C" w14:textId="77777777" w:rsidR="0029042E" w:rsidRPr="0029042E" w:rsidRDefault="0029042E" w:rsidP="00B55C8B">
            <w:pPr>
              <w:spacing w:before="40" w:after="40"/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1 - Cena - 59.24</w:t>
            </w:r>
          </w:p>
          <w:p w14:paraId="4F62EC5E" w14:textId="77777777" w:rsidR="0029042E" w:rsidRPr="0029042E" w:rsidRDefault="0029042E" w:rsidP="00B55C8B">
            <w:pPr>
              <w:spacing w:before="40" w:after="40"/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2 - Warunki techniczne - 35.00</w:t>
            </w:r>
          </w:p>
          <w:p w14:paraId="2112AEE9" w14:textId="77777777" w:rsidR="0029042E" w:rsidRPr="00211A34" w:rsidRDefault="0029042E" w:rsidP="00B55C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4CCF589" w14:textId="77777777" w:rsidR="0029042E" w:rsidRPr="00211A34" w:rsidRDefault="0029042E" w:rsidP="00B55C8B">
            <w:pPr>
              <w:jc w:val="center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 xml:space="preserve">  99,24</w:t>
            </w:r>
          </w:p>
        </w:tc>
      </w:tr>
      <w:tr w:rsidR="0029042E" w:rsidRPr="00834EF4" w14:paraId="08DCC94B" w14:textId="77777777" w:rsidTr="00B55C8B">
        <w:tc>
          <w:tcPr>
            <w:tcW w:w="2169" w:type="dxa"/>
            <w:shd w:val="clear" w:color="auto" w:fill="auto"/>
          </w:tcPr>
          <w:p w14:paraId="300F7773" w14:textId="77777777" w:rsidR="0029042E" w:rsidRPr="00211A34" w:rsidRDefault="0029042E" w:rsidP="00B55C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9042E">
              <w:rPr>
                <w:sz w:val="20"/>
                <w:szCs w:val="20"/>
              </w:rPr>
              <w:t>Pakiet  3 - Rękawice  diagnostyczne do procedur wysokiego ryzyka zakażeń</w:t>
            </w:r>
          </w:p>
        </w:tc>
        <w:tc>
          <w:tcPr>
            <w:tcW w:w="2793" w:type="dxa"/>
            <w:shd w:val="clear" w:color="auto" w:fill="auto"/>
          </w:tcPr>
          <w:p w14:paraId="5C6652A3" w14:textId="77777777" w:rsidR="0029042E" w:rsidRPr="00211A34" w:rsidRDefault="0029042E" w:rsidP="00B55C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9042E">
              <w:rPr>
                <w:b/>
                <w:bCs/>
                <w:sz w:val="20"/>
                <w:szCs w:val="20"/>
              </w:rPr>
              <w:t>PT GLOBAL Sp. z o.o.</w:t>
            </w:r>
          </w:p>
          <w:p w14:paraId="5C7D2B94" w14:textId="77777777" w:rsidR="0029042E" w:rsidRPr="00211A34" w:rsidRDefault="0029042E" w:rsidP="00B55C8B">
            <w:pPr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Nowy Świat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9042E">
              <w:rPr>
                <w:sz w:val="20"/>
                <w:szCs w:val="20"/>
              </w:rPr>
              <w:t>33/13</w:t>
            </w:r>
          </w:p>
          <w:p w14:paraId="48FDA9FA" w14:textId="77777777" w:rsidR="0029042E" w:rsidRPr="00211A34" w:rsidRDefault="0029042E" w:rsidP="00B55C8B">
            <w:pPr>
              <w:spacing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00-029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9042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66EB429" w14:textId="77777777" w:rsidR="0029042E" w:rsidRPr="0029042E" w:rsidRDefault="0029042E" w:rsidP="00B55C8B">
            <w:pPr>
              <w:spacing w:before="40" w:after="40"/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1 - Cena - 54.15</w:t>
            </w:r>
          </w:p>
          <w:p w14:paraId="200268A8" w14:textId="77777777" w:rsidR="0029042E" w:rsidRPr="0029042E" w:rsidRDefault="0029042E" w:rsidP="00B55C8B">
            <w:pPr>
              <w:spacing w:before="40" w:after="40"/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2 - Warunki techniczne - 35.00</w:t>
            </w:r>
          </w:p>
          <w:p w14:paraId="1775ADC1" w14:textId="77777777" w:rsidR="0029042E" w:rsidRPr="00211A34" w:rsidRDefault="0029042E" w:rsidP="00B55C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8978BD9" w14:textId="77777777" w:rsidR="0029042E" w:rsidRPr="00211A34" w:rsidRDefault="0029042E" w:rsidP="00B55C8B">
            <w:pPr>
              <w:jc w:val="center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 xml:space="preserve">  94,15</w:t>
            </w:r>
          </w:p>
        </w:tc>
      </w:tr>
      <w:tr w:rsidR="0029042E" w:rsidRPr="00834EF4" w14:paraId="1F6F705A" w14:textId="77777777" w:rsidTr="00B55C8B">
        <w:tc>
          <w:tcPr>
            <w:tcW w:w="2169" w:type="dxa"/>
            <w:shd w:val="clear" w:color="auto" w:fill="auto"/>
          </w:tcPr>
          <w:p w14:paraId="19230456" w14:textId="77777777" w:rsidR="0029042E" w:rsidRPr="00211A34" w:rsidRDefault="0029042E" w:rsidP="00B55C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9042E">
              <w:rPr>
                <w:sz w:val="20"/>
                <w:szCs w:val="20"/>
              </w:rPr>
              <w:t>Pakiet  3 - Rękawice  diagnostyczne do procedur wysokiego ryzyka zakażeń</w:t>
            </w:r>
          </w:p>
        </w:tc>
        <w:tc>
          <w:tcPr>
            <w:tcW w:w="2793" w:type="dxa"/>
            <w:shd w:val="clear" w:color="auto" w:fill="auto"/>
          </w:tcPr>
          <w:p w14:paraId="6F6A12A8" w14:textId="77777777" w:rsidR="0029042E" w:rsidRPr="00211A34" w:rsidRDefault="0029042E" w:rsidP="00B55C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9042E">
              <w:rPr>
                <w:b/>
                <w:bCs/>
                <w:sz w:val="20"/>
                <w:szCs w:val="20"/>
              </w:rPr>
              <w:t xml:space="preserve">Mercator </w:t>
            </w:r>
            <w:proofErr w:type="spellStart"/>
            <w:r w:rsidRPr="0029042E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29042E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535AB8CE" w14:textId="77777777" w:rsidR="0029042E" w:rsidRPr="00211A34" w:rsidRDefault="0029042E" w:rsidP="00B55C8B">
            <w:pPr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Modrzejewskiej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9042E">
              <w:rPr>
                <w:sz w:val="20"/>
                <w:szCs w:val="20"/>
              </w:rPr>
              <w:t>30</w:t>
            </w:r>
          </w:p>
          <w:p w14:paraId="5A70A7C0" w14:textId="77777777" w:rsidR="0029042E" w:rsidRPr="00211A34" w:rsidRDefault="0029042E" w:rsidP="00B55C8B">
            <w:pPr>
              <w:spacing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9042E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2EE066B0" w14:textId="77777777" w:rsidR="0029042E" w:rsidRPr="0029042E" w:rsidRDefault="0029042E" w:rsidP="00B55C8B">
            <w:pPr>
              <w:spacing w:before="40" w:after="40"/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1 - Cena - 60.00</w:t>
            </w:r>
          </w:p>
          <w:p w14:paraId="71D04407" w14:textId="77777777" w:rsidR="0029042E" w:rsidRPr="0029042E" w:rsidRDefault="0029042E" w:rsidP="00B55C8B">
            <w:pPr>
              <w:spacing w:before="40" w:after="40"/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2 - Warunki techniczne - 35.00</w:t>
            </w:r>
          </w:p>
          <w:p w14:paraId="5DCEB56E" w14:textId="77777777" w:rsidR="0029042E" w:rsidRPr="00211A34" w:rsidRDefault="0029042E" w:rsidP="00B55C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132496" w14:textId="77777777" w:rsidR="0029042E" w:rsidRPr="00211A34" w:rsidRDefault="0029042E" w:rsidP="00B55C8B">
            <w:pPr>
              <w:jc w:val="center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 xml:space="preserve">  100,00</w:t>
            </w:r>
          </w:p>
        </w:tc>
      </w:tr>
      <w:tr w:rsidR="0029042E" w:rsidRPr="00834EF4" w14:paraId="52BC3533" w14:textId="77777777" w:rsidTr="00B55C8B">
        <w:tc>
          <w:tcPr>
            <w:tcW w:w="2169" w:type="dxa"/>
            <w:shd w:val="clear" w:color="auto" w:fill="auto"/>
          </w:tcPr>
          <w:p w14:paraId="1135E8B7" w14:textId="77777777" w:rsidR="0029042E" w:rsidRPr="00211A34" w:rsidRDefault="0029042E" w:rsidP="00B55C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9042E">
              <w:rPr>
                <w:sz w:val="20"/>
                <w:szCs w:val="20"/>
              </w:rPr>
              <w:t>Pakiet 4 - Rękawice diagnostyczne winylowe</w:t>
            </w:r>
          </w:p>
        </w:tc>
        <w:tc>
          <w:tcPr>
            <w:tcW w:w="2793" w:type="dxa"/>
            <w:shd w:val="clear" w:color="auto" w:fill="auto"/>
          </w:tcPr>
          <w:p w14:paraId="5C2D7AE9" w14:textId="77777777" w:rsidR="0029042E" w:rsidRPr="00211A34" w:rsidRDefault="0029042E" w:rsidP="00B55C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9042E">
              <w:rPr>
                <w:b/>
                <w:bCs/>
                <w:sz w:val="20"/>
                <w:szCs w:val="20"/>
              </w:rPr>
              <w:t>PT GLOBAL Sp. z o.o.</w:t>
            </w:r>
          </w:p>
          <w:p w14:paraId="57D132F5" w14:textId="77777777" w:rsidR="0029042E" w:rsidRPr="00211A34" w:rsidRDefault="0029042E" w:rsidP="00B55C8B">
            <w:pPr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Nowy Świat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9042E">
              <w:rPr>
                <w:sz w:val="20"/>
                <w:szCs w:val="20"/>
              </w:rPr>
              <w:t>33/13</w:t>
            </w:r>
          </w:p>
          <w:p w14:paraId="0F9CB394" w14:textId="77777777" w:rsidR="0029042E" w:rsidRPr="00211A34" w:rsidRDefault="0029042E" w:rsidP="00B55C8B">
            <w:pPr>
              <w:spacing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00-029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9042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9A1EEB0" w14:textId="77777777" w:rsidR="0029042E" w:rsidRPr="0029042E" w:rsidRDefault="0029042E" w:rsidP="00B55C8B">
            <w:pPr>
              <w:spacing w:before="40" w:after="40"/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1 - Cena - 0.00</w:t>
            </w:r>
          </w:p>
          <w:p w14:paraId="244E9913" w14:textId="77777777" w:rsidR="0029042E" w:rsidRPr="0029042E" w:rsidRDefault="0029042E" w:rsidP="00B55C8B">
            <w:pPr>
              <w:spacing w:before="40" w:after="40"/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2 - Warunki techniczne - 0.00</w:t>
            </w:r>
          </w:p>
          <w:p w14:paraId="76533E26" w14:textId="77777777" w:rsidR="0029042E" w:rsidRPr="00211A34" w:rsidRDefault="0029042E" w:rsidP="00B55C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3 - Termin dostawy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84263F" w14:textId="77777777" w:rsidR="0029042E" w:rsidRPr="00211A34" w:rsidRDefault="0029042E" w:rsidP="00B55C8B">
            <w:pPr>
              <w:jc w:val="center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 xml:space="preserve">  0,00</w:t>
            </w:r>
          </w:p>
        </w:tc>
      </w:tr>
      <w:tr w:rsidR="0029042E" w:rsidRPr="00834EF4" w14:paraId="632984DB" w14:textId="77777777" w:rsidTr="00B55C8B">
        <w:tc>
          <w:tcPr>
            <w:tcW w:w="2169" w:type="dxa"/>
            <w:shd w:val="clear" w:color="auto" w:fill="auto"/>
          </w:tcPr>
          <w:p w14:paraId="1951B82D" w14:textId="77777777" w:rsidR="0029042E" w:rsidRPr="00211A34" w:rsidRDefault="0029042E" w:rsidP="00B55C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9042E">
              <w:rPr>
                <w:sz w:val="20"/>
                <w:szCs w:val="20"/>
              </w:rPr>
              <w:t>Pakiet 4 - Rękawice diagnostyczne winylowe</w:t>
            </w:r>
          </w:p>
        </w:tc>
        <w:tc>
          <w:tcPr>
            <w:tcW w:w="2793" w:type="dxa"/>
            <w:shd w:val="clear" w:color="auto" w:fill="auto"/>
          </w:tcPr>
          <w:p w14:paraId="6F13573C" w14:textId="77777777" w:rsidR="0029042E" w:rsidRPr="00211A34" w:rsidRDefault="0029042E" w:rsidP="00B55C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9042E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29042E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29042E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54067E2D" w14:textId="77777777" w:rsidR="0029042E" w:rsidRPr="00211A34" w:rsidRDefault="0029042E" w:rsidP="00B55C8B">
            <w:pPr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9042E">
              <w:rPr>
                <w:sz w:val="20"/>
                <w:szCs w:val="20"/>
              </w:rPr>
              <w:t>18</w:t>
            </w:r>
          </w:p>
          <w:p w14:paraId="1823550C" w14:textId="77777777" w:rsidR="0029042E" w:rsidRPr="00211A34" w:rsidRDefault="0029042E" w:rsidP="00B55C8B">
            <w:pPr>
              <w:spacing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9042E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1E8278E4" w14:textId="77777777" w:rsidR="0029042E" w:rsidRPr="0029042E" w:rsidRDefault="0029042E" w:rsidP="00B55C8B">
            <w:pPr>
              <w:spacing w:before="40" w:after="40"/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1 - Cena - 60.00</w:t>
            </w:r>
          </w:p>
          <w:p w14:paraId="0E6479E7" w14:textId="77777777" w:rsidR="0029042E" w:rsidRPr="0029042E" w:rsidRDefault="0029042E" w:rsidP="00B55C8B">
            <w:pPr>
              <w:spacing w:before="40" w:after="40"/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2 - Warunki techniczne - 35.00</w:t>
            </w:r>
          </w:p>
          <w:p w14:paraId="3FA559CD" w14:textId="77777777" w:rsidR="0029042E" w:rsidRPr="00211A34" w:rsidRDefault="0029042E" w:rsidP="00B55C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572E0DE" w14:textId="77777777" w:rsidR="0029042E" w:rsidRPr="00211A34" w:rsidRDefault="0029042E" w:rsidP="00B55C8B">
            <w:pPr>
              <w:jc w:val="center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 xml:space="preserve">  100,00</w:t>
            </w:r>
          </w:p>
        </w:tc>
      </w:tr>
      <w:tr w:rsidR="0029042E" w:rsidRPr="00834EF4" w14:paraId="4695341F" w14:textId="77777777" w:rsidTr="00B55C8B">
        <w:tc>
          <w:tcPr>
            <w:tcW w:w="2169" w:type="dxa"/>
            <w:shd w:val="clear" w:color="auto" w:fill="auto"/>
          </w:tcPr>
          <w:p w14:paraId="4ADAA817" w14:textId="77777777" w:rsidR="0029042E" w:rsidRPr="00211A34" w:rsidRDefault="0029042E" w:rsidP="00B55C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9042E">
              <w:rPr>
                <w:sz w:val="20"/>
                <w:szCs w:val="20"/>
              </w:rPr>
              <w:t>Pakiet 4 - Rękawice diagnostyczne winylowe</w:t>
            </w:r>
          </w:p>
        </w:tc>
        <w:tc>
          <w:tcPr>
            <w:tcW w:w="2793" w:type="dxa"/>
            <w:shd w:val="clear" w:color="auto" w:fill="auto"/>
          </w:tcPr>
          <w:p w14:paraId="416F4EBA" w14:textId="77777777" w:rsidR="0029042E" w:rsidRPr="00211A34" w:rsidRDefault="0029042E" w:rsidP="00B55C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9042E">
              <w:rPr>
                <w:b/>
                <w:bCs/>
                <w:sz w:val="20"/>
                <w:szCs w:val="20"/>
              </w:rPr>
              <w:t>SKAMEX Spółka z ograniczona odpowiedzialnością Spółka Jawna</w:t>
            </w:r>
          </w:p>
          <w:p w14:paraId="662BFD46" w14:textId="77777777" w:rsidR="0029042E" w:rsidRPr="00211A34" w:rsidRDefault="0029042E" w:rsidP="00B55C8B">
            <w:pPr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9042E">
              <w:rPr>
                <w:sz w:val="20"/>
                <w:szCs w:val="20"/>
              </w:rPr>
              <w:t>38/52</w:t>
            </w:r>
          </w:p>
          <w:p w14:paraId="40A0601D" w14:textId="77777777" w:rsidR="0029042E" w:rsidRPr="00211A34" w:rsidRDefault="0029042E" w:rsidP="00B55C8B">
            <w:pPr>
              <w:spacing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9042E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639411C6" w14:textId="77777777" w:rsidR="0029042E" w:rsidRPr="0029042E" w:rsidRDefault="0029042E" w:rsidP="00B55C8B">
            <w:pPr>
              <w:spacing w:before="40" w:after="40"/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1 - Cena - 59.21</w:t>
            </w:r>
          </w:p>
          <w:p w14:paraId="427ABF95" w14:textId="77777777" w:rsidR="0029042E" w:rsidRPr="0029042E" w:rsidRDefault="0029042E" w:rsidP="00B55C8B">
            <w:pPr>
              <w:spacing w:before="40" w:after="40"/>
              <w:rPr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2 - Warunki techniczne - 35.00</w:t>
            </w:r>
          </w:p>
          <w:p w14:paraId="7A148B1F" w14:textId="77777777" w:rsidR="0029042E" w:rsidRPr="00211A34" w:rsidRDefault="0029042E" w:rsidP="00B55C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2A15DB" w14:textId="77777777" w:rsidR="0029042E" w:rsidRPr="00211A34" w:rsidRDefault="0029042E" w:rsidP="00B55C8B">
            <w:pPr>
              <w:jc w:val="center"/>
              <w:rPr>
                <w:color w:val="000000"/>
                <w:sz w:val="20"/>
                <w:szCs w:val="20"/>
              </w:rPr>
            </w:pPr>
            <w:r w:rsidRPr="0029042E">
              <w:rPr>
                <w:sz w:val="20"/>
                <w:szCs w:val="20"/>
              </w:rPr>
              <w:t xml:space="preserve">  99,21</w:t>
            </w:r>
          </w:p>
        </w:tc>
      </w:tr>
    </w:tbl>
    <w:p w14:paraId="64FD60A1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6770DDD9" w14:textId="05F719BE" w:rsidR="00B464D3" w:rsidRDefault="0029042E" w:rsidP="00B464D3">
      <w:pPr>
        <w:jc w:val="right"/>
        <w:rPr>
          <w:sz w:val="22"/>
          <w:szCs w:val="22"/>
        </w:rPr>
      </w:pPr>
      <w:r w:rsidRPr="0029042E">
        <w:rPr>
          <w:sz w:val="22"/>
          <w:szCs w:val="22"/>
        </w:rPr>
        <w:t xml:space="preserve">  </w:t>
      </w:r>
      <w:r w:rsidR="000347D5">
        <w:rPr>
          <w:sz w:val="22"/>
          <w:szCs w:val="22"/>
        </w:rPr>
        <w:t>Dyrektor SP ZOZ Kolbuszowa</w:t>
      </w:r>
    </w:p>
    <w:p w14:paraId="73A35487" w14:textId="3BD60ECE" w:rsidR="000347D5" w:rsidRPr="00E56378" w:rsidRDefault="000347D5" w:rsidP="00B464D3">
      <w:pPr>
        <w:jc w:val="right"/>
        <w:rPr>
          <w:sz w:val="32"/>
          <w:szCs w:val="32"/>
          <w:vertAlign w:val="superscript"/>
        </w:rPr>
      </w:pPr>
      <w:r>
        <w:rPr>
          <w:sz w:val="22"/>
          <w:szCs w:val="22"/>
        </w:rPr>
        <w:t>Zbigniew Strzelczyk</w:t>
      </w:r>
    </w:p>
    <w:bookmarkEnd w:id="0"/>
    <w:p w14:paraId="6FFBB41B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202C6" w14:textId="77777777" w:rsidR="00B22B99" w:rsidRDefault="00B22B99">
      <w:r>
        <w:separator/>
      </w:r>
    </w:p>
  </w:endnote>
  <w:endnote w:type="continuationSeparator" w:id="0">
    <w:p w14:paraId="4CC0B8BE" w14:textId="77777777" w:rsidR="00B22B99" w:rsidRDefault="00B22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0FA6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FFDB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9C6040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C95DF7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379D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435B0B" w14:textId="77777777" w:rsidR="00B22B99" w:rsidRDefault="00B22B99">
      <w:r>
        <w:separator/>
      </w:r>
    </w:p>
  </w:footnote>
  <w:footnote w:type="continuationSeparator" w:id="0">
    <w:p w14:paraId="06F786ED" w14:textId="77777777" w:rsidR="00B22B99" w:rsidRDefault="00B22B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986F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45B4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F7BC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2B99"/>
    <w:rsid w:val="00022322"/>
    <w:rsid w:val="000347D5"/>
    <w:rsid w:val="00042497"/>
    <w:rsid w:val="000C1E6F"/>
    <w:rsid w:val="000E4E56"/>
    <w:rsid w:val="001A1468"/>
    <w:rsid w:val="001B7815"/>
    <w:rsid w:val="00211A34"/>
    <w:rsid w:val="0029042E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22B99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F10550"/>
  <w15:chartTrackingRefBased/>
  <w15:docId w15:val="{A0B6B566-06EB-4FB0-A180-24EF5AA0F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1103</Words>
  <Characters>5901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2022-02-11T07:58:00Z</cp:lastPrinted>
  <dcterms:created xsi:type="dcterms:W3CDTF">2022-02-11T08:00:00Z</dcterms:created>
  <dcterms:modified xsi:type="dcterms:W3CDTF">2022-02-11T08:00:00Z</dcterms:modified>
</cp:coreProperties>
</file>