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550D" w14:textId="77777777" w:rsidR="00FB7F50" w:rsidRPr="002245BE" w:rsidRDefault="003347C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347C5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3347C5">
        <w:rPr>
          <w:sz w:val="22"/>
          <w:szCs w:val="22"/>
        </w:rPr>
        <w:t>2022-02-11</w:t>
      </w:r>
    </w:p>
    <w:p w14:paraId="1FE4831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C8573D0" w14:textId="77777777" w:rsidR="00FB7F50" w:rsidRPr="002245BE" w:rsidRDefault="003347C5" w:rsidP="00FB7F50">
      <w:pPr>
        <w:spacing w:after="40"/>
        <w:rPr>
          <w:b/>
          <w:bCs/>
          <w:sz w:val="22"/>
          <w:szCs w:val="22"/>
        </w:rPr>
      </w:pPr>
      <w:r w:rsidRPr="003347C5">
        <w:rPr>
          <w:b/>
          <w:bCs/>
          <w:sz w:val="22"/>
          <w:szCs w:val="22"/>
        </w:rPr>
        <w:t>Samodzielny Publiczny Zespół Opieki Zdrowotnej w Kolbuszowej</w:t>
      </w:r>
    </w:p>
    <w:p w14:paraId="46B8A913" w14:textId="77777777" w:rsidR="00FB7F50" w:rsidRPr="002245BE" w:rsidRDefault="003347C5" w:rsidP="00FB7F50">
      <w:pPr>
        <w:rPr>
          <w:sz w:val="22"/>
          <w:szCs w:val="22"/>
        </w:rPr>
      </w:pPr>
      <w:r w:rsidRPr="003347C5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3347C5">
        <w:rPr>
          <w:sz w:val="22"/>
          <w:szCs w:val="22"/>
        </w:rPr>
        <w:t>4</w:t>
      </w:r>
    </w:p>
    <w:p w14:paraId="353B0A11" w14:textId="77777777" w:rsidR="00FB7F50" w:rsidRPr="002245BE" w:rsidRDefault="003347C5" w:rsidP="00FB7F50">
      <w:pPr>
        <w:rPr>
          <w:sz w:val="22"/>
          <w:szCs w:val="22"/>
        </w:rPr>
      </w:pPr>
      <w:r w:rsidRPr="003347C5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3347C5">
        <w:rPr>
          <w:sz w:val="22"/>
          <w:szCs w:val="22"/>
        </w:rPr>
        <w:t>Kolbuszowa</w:t>
      </w:r>
    </w:p>
    <w:p w14:paraId="34FE0D5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15269F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1B72A4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DCC21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347C5" w:rsidRPr="00607F9B" w14:paraId="3BFA5B9A" w14:textId="77777777" w:rsidTr="00B55C8B">
        <w:trPr>
          <w:trHeight w:val="638"/>
        </w:trPr>
        <w:tc>
          <w:tcPr>
            <w:tcW w:w="959" w:type="dxa"/>
            <w:shd w:val="clear" w:color="auto" w:fill="auto"/>
          </w:tcPr>
          <w:p w14:paraId="520E3129" w14:textId="77777777" w:rsidR="003347C5" w:rsidRPr="00607F9B" w:rsidRDefault="003347C5" w:rsidP="00B55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80DF12" w14:textId="77777777" w:rsidR="003347C5" w:rsidRPr="00607F9B" w:rsidRDefault="003347C5" w:rsidP="00B55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47C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347C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47C5">
              <w:rPr>
                <w:b/>
                <w:bCs/>
                <w:sz w:val="22"/>
                <w:szCs w:val="22"/>
              </w:rPr>
              <w:t>Dostawa materiałów eksploatacyjnych do prowadzenia ciągłej terapii nerko zastępczej oraz przyrządów i aparatów  jednorazowego użytku do anestezji  i resuscytacji - 5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47C5">
              <w:rPr>
                <w:b/>
                <w:sz w:val="22"/>
                <w:szCs w:val="22"/>
              </w:rPr>
              <w:t>Eap-2412/2/22/M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99074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347C5" w:rsidRPr="003347C5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347C5" w:rsidRPr="003347C5">
        <w:rPr>
          <w:sz w:val="22"/>
          <w:szCs w:val="22"/>
        </w:rPr>
        <w:t>(</w:t>
      </w:r>
      <w:proofErr w:type="spellStart"/>
      <w:r w:rsidR="003347C5" w:rsidRPr="003347C5">
        <w:rPr>
          <w:sz w:val="22"/>
          <w:szCs w:val="22"/>
        </w:rPr>
        <w:t>t.j</w:t>
      </w:r>
      <w:proofErr w:type="spellEnd"/>
      <w:r w:rsidR="003347C5" w:rsidRPr="003347C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347C5" w14:paraId="1E19235C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FB8EA97" w14:textId="77777777" w:rsidR="003347C5" w:rsidRPr="00D26ED6" w:rsidRDefault="003347C5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347C5">
              <w:rPr>
                <w:b/>
                <w:sz w:val="22"/>
                <w:szCs w:val="22"/>
              </w:rPr>
              <w:t>FRESENIUS MEDICAL CARE POLSKA</w:t>
            </w:r>
          </w:p>
          <w:p w14:paraId="140C5463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0E0FEA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POZNAŃ</w:t>
            </w:r>
          </w:p>
          <w:p w14:paraId="0E855575" w14:textId="77777777" w:rsidR="003347C5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2C2DFD" w14:textId="77777777" w:rsidR="003347C5" w:rsidRPr="00211A34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347C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347C5">
              <w:rPr>
                <w:sz w:val="22"/>
                <w:szCs w:val="22"/>
              </w:rPr>
              <w:t>Pakiet nr 1 - Cewniki dializacyjne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347C5">
              <w:rPr>
                <w:b/>
                <w:sz w:val="22"/>
                <w:szCs w:val="22"/>
              </w:rPr>
              <w:t>12 960.00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5ED1D80" w14:textId="77777777" w:rsidR="003347C5" w:rsidRPr="00D26ED6" w:rsidRDefault="003347C5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918220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treść wybranej oferty odpowiada treści SWZ, </w:t>
            </w:r>
          </w:p>
          <w:p w14:paraId="3D3A0288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wybrana oferta spełnia wszystkie wymagania Zamawiającego opisane w SWZ i uzyskała największą ilość punktów - 61 pkt. /wyliczenie wg. wzoru zamieszczonego w SWZ / przy kryterium oceny: </w:t>
            </w:r>
          </w:p>
          <w:p w14:paraId="757FED60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I. Kryterium: Cena oferty - 60 punktów</w:t>
            </w:r>
          </w:p>
          <w:p w14:paraId="47C27123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II. Warunki techniczne  - 35 punktów</w:t>
            </w:r>
          </w:p>
          <w:p w14:paraId="097B2FE6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III. Termin dostawy  - 5 punktów</w:t>
            </w:r>
          </w:p>
          <w:p w14:paraId="55E93869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 oferta wpłynęła do Zamawiającego w wyznaczonym terminie , a Wykonawca  ją składający nie podlega wykluczeniu z postępowania</w:t>
            </w:r>
          </w:p>
          <w:p w14:paraId="6F25F446" w14:textId="77777777" w:rsid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-kwota oferty nie przekraczała kwoty jaką Zamawiający zamierza przeznaczyć na sfinansowanie zamówienia.</w:t>
            </w:r>
          </w:p>
        </w:tc>
      </w:tr>
      <w:tr w:rsidR="003347C5" w14:paraId="5E1B3AC9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56E32B3" w14:textId="77777777" w:rsidR="003347C5" w:rsidRPr="00D26ED6" w:rsidRDefault="003347C5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347C5">
              <w:rPr>
                <w:b/>
                <w:sz w:val="22"/>
                <w:szCs w:val="22"/>
              </w:rPr>
              <w:lastRenderedPageBreak/>
              <w:t>FRESENIUS MEDICAL CARE POLSKA</w:t>
            </w:r>
          </w:p>
          <w:p w14:paraId="2F9BD24C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DF7C37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POZNAŃ</w:t>
            </w:r>
          </w:p>
          <w:p w14:paraId="23ACEBDA" w14:textId="77777777" w:rsidR="003347C5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E0C191" w14:textId="77777777" w:rsidR="003347C5" w:rsidRPr="00211A34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347C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347C5">
              <w:rPr>
                <w:sz w:val="22"/>
                <w:szCs w:val="22"/>
              </w:rPr>
              <w:t>Pakiet nr 2 - Akcesoria do terapii nerko zastępczej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347C5">
              <w:rPr>
                <w:b/>
                <w:sz w:val="22"/>
                <w:szCs w:val="22"/>
              </w:rPr>
              <w:t>31 428.00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6EBA6F" w14:textId="77777777" w:rsidR="003347C5" w:rsidRPr="00D26ED6" w:rsidRDefault="003347C5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F2F73D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treść wybranej oferty odpowiada treści SWZ, </w:t>
            </w:r>
          </w:p>
          <w:p w14:paraId="26039A81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734B1B4E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I. Kryterium: Cena oferty - 60 punktów</w:t>
            </w:r>
          </w:p>
          <w:p w14:paraId="23637460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II. Warunki techniczne  - 35 punktów</w:t>
            </w:r>
          </w:p>
          <w:p w14:paraId="3974563A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III. Termin dostawy  - 5 punktów</w:t>
            </w:r>
          </w:p>
          <w:p w14:paraId="3F1CB042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 oferta wpłynęła do Zamawiającego w wyznaczonym terminie , a Wykonawca  ją składający nie podlega wykluczeniu z postępowania</w:t>
            </w:r>
          </w:p>
          <w:p w14:paraId="4AA2AEDD" w14:textId="77777777" w:rsid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-kwota oferty nie przekraczała kwoty jaką Zamawiający zamierza przeznaczyć na sfinansowanie zamówienia.</w:t>
            </w:r>
          </w:p>
        </w:tc>
      </w:tr>
      <w:tr w:rsidR="003347C5" w14:paraId="4CCB5E9B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5AB1D71" w14:textId="77777777" w:rsidR="003347C5" w:rsidRPr="00D26ED6" w:rsidRDefault="003347C5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347C5">
              <w:rPr>
                <w:b/>
                <w:sz w:val="22"/>
                <w:szCs w:val="22"/>
              </w:rPr>
              <w:t>FRESENIUS MEDICAL CARE POLSKA</w:t>
            </w:r>
          </w:p>
          <w:p w14:paraId="20954B86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7F147F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POZNAŃ</w:t>
            </w:r>
          </w:p>
          <w:p w14:paraId="18420430" w14:textId="77777777" w:rsidR="003347C5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A753D2" w14:textId="77777777" w:rsidR="003347C5" w:rsidRPr="00211A34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347C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347C5">
              <w:rPr>
                <w:sz w:val="22"/>
                <w:szCs w:val="22"/>
              </w:rPr>
              <w:t xml:space="preserve"> Pakiet nr 3 - Płyny do terapii nerko zastępczej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347C5">
              <w:rPr>
                <w:b/>
                <w:sz w:val="22"/>
                <w:szCs w:val="22"/>
              </w:rPr>
              <w:t>207 360.00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47637A" w14:textId="77777777" w:rsidR="003347C5" w:rsidRPr="00D26ED6" w:rsidRDefault="003347C5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BFFE09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treść wybranej oferty odpowiada treści SWZ, </w:t>
            </w:r>
          </w:p>
          <w:p w14:paraId="0A817A63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2440D6A6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I. Kryterium: Cena oferty - 60 punktów</w:t>
            </w:r>
          </w:p>
          <w:p w14:paraId="667757FF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II. Warunki techniczne  - 35 punktów</w:t>
            </w:r>
          </w:p>
          <w:p w14:paraId="0B77CC99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III. Termin dostawy  - 5 punktów</w:t>
            </w:r>
          </w:p>
          <w:p w14:paraId="0DF0BFD5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 oferta wpłynęła do Zamawiającego w wyznaczonym terminie , a Wykonawca  ją składający nie podlega wykluczeniu z postępowania</w:t>
            </w:r>
          </w:p>
          <w:p w14:paraId="67FC1555" w14:textId="77777777" w:rsid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-kwota oferty nie przekraczała kwoty jaką Zamawiający zamierza przeznaczyć na sfinansowanie zamówienia.</w:t>
            </w:r>
          </w:p>
        </w:tc>
      </w:tr>
      <w:tr w:rsidR="003347C5" w14:paraId="5C4F2543" w14:textId="77777777" w:rsidTr="00B55C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F93C66" w14:textId="77777777" w:rsidR="003347C5" w:rsidRPr="00D26ED6" w:rsidRDefault="003347C5" w:rsidP="00B55C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347C5">
              <w:rPr>
                <w:b/>
                <w:sz w:val="22"/>
                <w:szCs w:val="22"/>
              </w:rPr>
              <w:lastRenderedPageBreak/>
              <w:t xml:space="preserve">AKME </w:t>
            </w:r>
            <w:proofErr w:type="spellStart"/>
            <w:r w:rsidRPr="003347C5">
              <w:rPr>
                <w:b/>
                <w:sz w:val="22"/>
                <w:szCs w:val="22"/>
              </w:rPr>
              <w:t>Pałejko</w:t>
            </w:r>
            <w:proofErr w:type="spellEnd"/>
            <w:r w:rsidRPr="003347C5">
              <w:rPr>
                <w:b/>
                <w:sz w:val="22"/>
                <w:szCs w:val="22"/>
              </w:rPr>
              <w:t xml:space="preserve"> Spółka jawna</w:t>
            </w:r>
          </w:p>
          <w:p w14:paraId="648ED198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POLONEZA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89B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0BAB6E" w14:textId="77777777" w:rsidR="003347C5" w:rsidRPr="009F0E5C" w:rsidRDefault="003347C5" w:rsidP="00B55C8B">
            <w:pPr>
              <w:jc w:val="both"/>
              <w:rPr>
                <w:bCs/>
                <w:sz w:val="22"/>
                <w:szCs w:val="22"/>
              </w:rPr>
            </w:pPr>
            <w:r w:rsidRPr="003347C5">
              <w:rPr>
                <w:bCs/>
                <w:sz w:val="22"/>
                <w:szCs w:val="22"/>
              </w:rPr>
              <w:t>02-826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7C5">
              <w:rPr>
                <w:bCs/>
                <w:sz w:val="22"/>
                <w:szCs w:val="22"/>
              </w:rPr>
              <w:t>WARSZAWA</w:t>
            </w:r>
          </w:p>
          <w:p w14:paraId="18BC746E" w14:textId="77777777" w:rsidR="003347C5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CB4ECB" w14:textId="77777777" w:rsidR="003347C5" w:rsidRPr="003347C5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347C5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347C5">
              <w:rPr>
                <w:sz w:val="22"/>
                <w:szCs w:val="22"/>
              </w:rPr>
              <w:t xml:space="preserve">Pakiet nr 4 - Przyrządy  i aparaty  jednorazowego użytku do anestezji </w:t>
            </w:r>
          </w:p>
          <w:p w14:paraId="629A8960" w14:textId="77777777" w:rsidR="003347C5" w:rsidRPr="00211A34" w:rsidRDefault="003347C5" w:rsidP="00B55C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347C5">
              <w:rPr>
                <w:sz w:val="22"/>
                <w:szCs w:val="22"/>
              </w:rPr>
              <w:t xml:space="preserve"> i resuscytacji.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347C5">
              <w:rPr>
                <w:b/>
                <w:sz w:val="22"/>
                <w:szCs w:val="22"/>
              </w:rPr>
              <w:t>292 184.40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951A97" w14:textId="77777777" w:rsidR="003347C5" w:rsidRPr="00D26ED6" w:rsidRDefault="003347C5" w:rsidP="00B55C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29F037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treść wybranej oferty odpowiada treści SWZ, </w:t>
            </w:r>
          </w:p>
          <w:p w14:paraId="2FF15442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</w:t>
            </w:r>
            <w:r w:rsidRPr="003347C5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583A3F7E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I. Kryterium: Cena oferty - 60 punktów</w:t>
            </w:r>
          </w:p>
          <w:p w14:paraId="4DA2A49B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II. Warunki techniczne  - 35 punktów</w:t>
            </w:r>
          </w:p>
          <w:p w14:paraId="7391B45C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III. Termin dostawy  - 5 punktów</w:t>
            </w:r>
          </w:p>
          <w:p w14:paraId="37C11666" w14:textId="77777777" w:rsidR="003347C5" w:rsidRP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 oferta wpłynęła do Zamawiającego w wyznaczonym terminie , a Wykonawca  ją składający nie podlega wykluczeniu z postępowania</w:t>
            </w:r>
          </w:p>
          <w:p w14:paraId="05850CF7" w14:textId="77777777" w:rsidR="003347C5" w:rsidRDefault="003347C5" w:rsidP="00B55C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47C5">
              <w:t>-kwota oferty nie przekraczała kwoty jaką Zamawiający zamierza przeznaczyć na sfinansowanie zamówienia.</w:t>
            </w:r>
          </w:p>
        </w:tc>
      </w:tr>
    </w:tbl>
    <w:p w14:paraId="63556AC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438DDA6" w14:textId="77777777" w:rsidTr="00596EA3">
        <w:tc>
          <w:tcPr>
            <w:tcW w:w="2169" w:type="dxa"/>
            <w:shd w:val="clear" w:color="auto" w:fill="F3F3F3"/>
          </w:tcPr>
          <w:p w14:paraId="5EED722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640848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4280FE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FF6A58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347C5" w:rsidRPr="00834EF4" w14:paraId="6E2877AC" w14:textId="77777777" w:rsidTr="00B55C8B">
        <w:tc>
          <w:tcPr>
            <w:tcW w:w="2169" w:type="dxa"/>
            <w:shd w:val="clear" w:color="auto" w:fill="auto"/>
          </w:tcPr>
          <w:p w14:paraId="149BE639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347C5">
              <w:rPr>
                <w:sz w:val="20"/>
                <w:szCs w:val="20"/>
              </w:rPr>
              <w:t>Pakiet nr 1 - Cewniki dializacyjne</w:t>
            </w:r>
          </w:p>
        </w:tc>
        <w:tc>
          <w:tcPr>
            <w:tcW w:w="2793" w:type="dxa"/>
            <w:shd w:val="clear" w:color="auto" w:fill="auto"/>
          </w:tcPr>
          <w:p w14:paraId="3BDBE609" w14:textId="77777777" w:rsidR="003347C5" w:rsidRPr="00211A34" w:rsidRDefault="003347C5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347C5">
              <w:rPr>
                <w:b/>
                <w:bCs/>
                <w:sz w:val="20"/>
                <w:szCs w:val="20"/>
              </w:rPr>
              <w:t>FRESENIUS MEDICAL CARE POLSKA</w:t>
            </w:r>
          </w:p>
          <w:p w14:paraId="7E14AC20" w14:textId="77777777" w:rsidR="003347C5" w:rsidRPr="00211A34" w:rsidRDefault="003347C5" w:rsidP="00B55C8B">
            <w:pPr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13</w:t>
            </w:r>
          </w:p>
          <w:p w14:paraId="7A1C450D" w14:textId="77777777" w:rsidR="003347C5" w:rsidRPr="00211A34" w:rsidRDefault="003347C5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99206A0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1 - Cena - 60.00</w:t>
            </w:r>
          </w:p>
          <w:p w14:paraId="6214E830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2 - Warunki techniczne - 0.00</w:t>
            </w:r>
          </w:p>
          <w:p w14:paraId="571C5EE4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71286B" w14:textId="77777777" w:rsidR="003347C5" w:rsidRPr="00211A34" w:rsidRDefault="003347C5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 xml:space="preserve">  61,00</w:t>
            </w:r>
          </w:p>
        </w:tc>
      </w:tr>
      <w:tr w:rsidR="003347C5" w:rsidRPr="00834EF4" w14:paraId="22271A75" w14:textId="77777777" w:rsidTr="00B55C8B">
        <w:tc>
          <w:tcPr>
            <w:tcW w:w="2169" w:type="dxa"/>
            <w:shd w:val="clear" w:color="auto" w:fill="auto"/>
          </w:tcPr>
          <w:p w14:paraId="2183E36B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347C5">
              <w:rPr>
                <w:sz w:val="20"/>
                <w:szCs w:val="20"/>
              </w:rPr>
              <w:t>Pakiet nr 2 - Akcesoria do terapii nerko zastępczej</w:t>
            </w:r>
          </w:p>
        </w:tc>
        <w:tc>
          <w:tcPr>
            <w:tcW w:w="2793" w:type="dxa"/>
            <w:shd w:val="clear" w:color="auto" w:fill="auto"/>
          </w:tcPr>
          <w:p w14:paraId="5BB842EE" w14:textId="77777777" w:rsidR="003347C5" w:rsidRPr="00211A34" w:rsidRDefault="003347C5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347C5">
              <w:rPr>
                <w:b/>
                <w:bCs/>
                <w:sz w:val="20"/>
                <w:szCs w:val="20"/>
              </w:rPr>
              <w:t>FRESENIUS MEDICAL CARE POLSKA</w:t>
            </w:r>
          </w:p>
          <w:p w14:paraId="46EC941B" w14:textId="77777777" w:rsidR="003347C5" w:rsidRPr="00211A34" w:rsidRDefault="003347C5" w:rsidP="00B55C8B">
            <w:pPr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13</w:t>
            </w:r>
          </w:p>
          <w:p w14:paraId="7CFA9C02" w14:textId="77777777" w:rsidR="003347C5" w:rsidRPr="00211A34" w:rsidRDefault="003347C5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53FEE84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1 - Cena - 60.00</w:t>
            </w:r>
          </w:p>
          <w:p w14:paraId="70AE061B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2 - Warunki techniczne - 35.00</w:t>
            </w:r>
          </w:p>
          <w:p w14:paraId="5F2D36F0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A17C36" w14:textId="77777777" w:rsidR="003347C5" w:rsidRPr="00211A34" w:rsidRDefault="003347C5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 xml:space="preserve">  96,00</w:t>
            </w:r>
          </w:p>
        </w:tc>
      </w:tr>
      <w:tr w:rsidR="003347C5" w:rsidRPr="00834EF4" w14:paraId="3FB2AACA" w14:textId="77777777" w:rsidTr="00B55C8B">
        <w:tc>
          <w:tcPr>
            <w:tcW w:w="2169" w:type="dxa"/>
            <w:shd w:val="clear" w:color="auto" w:fill="auto"/>
          </w:tcPr>
          <w:p w14:paraId="512EB120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347C5">
              <w:rPr>
                <w:sz w:val="20"/>
                <w:szCs w:val="20"/>
              </w:rPr>
              <w:t xml:space="preserve"> Pakiet nr 3 - Płyny do terapii nerko zastępczej</w:t>
            </w:r>
          </w:p>
        </w:tc>
        <w:tc>
          <w:tcPr>
            <w:tcW w:w="2793" w:type="dxa"/>
            <w:shd w:val="clear" w:color="auto" w:fill="auto"/>
          </w:tcPr>
          <w:p w14:paraId="074E026D" w14:textId="77777777" w:rsidR="003347C5" w:rsidRPr="00211A34" w:rsidRDefault="003347C5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347C5">
              <w:rPr>
                <w:b/>
                <w:bCs/>
                <w:sz w:val="20"/>
                <w:szCs w:val="20"/>
              </w:rPr>
              <w:t>FRESENIUS MEDICAL CARE POLSKA</w:t>
            </w:r>
          </w:p>
          <w:p w14:paraId="56BFD55B" w14:textId="77777777" w:rsidR="003347C5" w:rsidRPr="00211A34" w:rsidRDefault="003347C5" w:rsidP="00B55C8B">
            <w:pPr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13</w:t>
            </w:r>
          </w:p>
          <w:p w14:paraId="1868E205" w14:textId="77777777" w:rsidR="003347C5" w:rsidRPr="00211A34" w:rsidRDefault="003347C5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AB3AB1E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1 - Cena - 60.00</w:t>
            </w:r>
          </w:p>
          <w:p w14:paraId="29B85473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2 - Warunki techniczne - 35.00</w:t>
            </w:r>
          </w:p>
          <w:p w14:paraId="1F8C7C3F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746C4" w14:textId="77777777" w:rsidR="003347C5" w:rsidRPr="00211A34" w:rsidRDefault="003347C5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 xml:space="preserve">  96,00</w:t>
            </w:r>
          </w:p>
        </w:tc>
      </w:tr>
      <w:tr w:rsidR="003347C5" w:rsidRPr="00834EF4" w14:paraId="67FA3DB4" w14:textId="77777777" w:rsidTr="00B55C8B">
        <w:tc>
          <w:tcPr>
            <w:tcW w:w="2169" w:type="dxa"/>
            <w:shd w:val="clear" w:color="auto" w:fill="auto"/>
          </w:tcPr>
          <w:p w14:paraId="444EDC47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347C5">
              <w:rPr>
                <w:sz w:val="20"/>
                <w:szCs w:val="20"/>
              </w:rPr>
              <w:t xml:space="preserve">Pakiet nr 4 - Przyrządy  i aparaty  jednorazowego użytku do anestezji </w:t>
            </w:r>
          </w:p>
          <w:p w14:paraId="206561EB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 xml:space="preserve"> i resuscytacji.</w:t>
            </w:r>
          </w:p>
        </w:tc>
        <w:tc>
          <w:tcPr>
            <w:tcW w:w="2793" w:type="dxa"/>
            <w:shd w:val="clear" w:color="auto" w:fill="auto"/>
          </w:tcPr>
          <w:p w14:paraId="6C6A2AD7" w14:textId="77777777" w:rsidR="003347C5" w:rsidRPr="00211A34" w:rsidRDefault="003347C5" w:rsidP="00B55C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347C5">
              <w:rPr>
                <w:b/>
                <w:bCs/>
                <w:sz w:val="20"/>
                <w:szCs w:val="20"/>
              </w:rPr>
              <w:t xml:space="preserve">AKME </w:t>
            </w:r>
            <w:proofErr w:type="spellStart"/>
            <w:r w:rsidRPr="003347C5">
              <w:rPr>
                <w:b/>
                <w:bCs/>
                <w:sz w:val="20"/>
                <w:szCs w:val="20"/>
              </w:rPr>
              <w:t>Pałejko</w:t>
            </w:r>
            <w:proofErr w:type="spellEnd"/>
            <w:r w:rsidRPr="003347C5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14:paraId="3FFA7C55" w14:textId="77777777" w:rsidR="003347C5" w:rsidRPr="00211A34" w:rsidRDefault="003347C5" w:rsidP="00B55C8B">
            <w:pPr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89B</w:t>
            </w:r>
          </w:p>
          <w:p w14:paraId="07809708" w14:textId="77777777" w:rsidR="003347C5" w:rsidRPr="00211A34" w:rsidRDefault="003347C5" w:rsidP="00B55C8B">
            <w:pPr>
              <w:spacing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347C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B2ED2B0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1 - Cena - 60.00</w:t>
            </w:r>
          </w:p>
          <w:p w14:paraId="7E55A065" w14:textId="77777777" w:rsidR="003347C5" w:rsidRPr="003347C5" w:rsidRDefault="003347C5" w:rsidP="00B55C8B">
            <w:pPr>
              <w:spacing w:before="40" w:after="40"/>
              <w:rPr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2 - Warunki techniczne - 35.00</w:t>
            </w:r>
          </w:p>
          <w:p w14:paraId="35F749A3" w14:textId="77777777" w:rsidR="003347C5" w:rsidRPr="00211A34" w:rsidRDefault="003347C5" w:rsidP="00B55C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D0D14C" w14:textId="77777777" w:rsidR="003347C5" w:rsidRPr="00211A34" w:rsidRDefault="003347C5" w:rsidP="00B55C8B">
            <w:pPr>
              <w:jc w:val="center"/>
              <w:rPr>
                <w:color w:val="000000"/>
                <w:sz w:val="20"/>
                <w:szCs w:val="20"/>
              </w:rPr>
            </w:pPr>
            <w:r w:rsidRPr="003347C5">
              <w:rPr>
                <w:sz w:val="20"/>
                <w:szCs w:val="20"/>
              </w:rPr>
              <w:t xml:space="preserve">  96,00</w:t>
            </w:r>
          </w:p>
        </w:tc>
      </w:tr>
    </w:tbl>
    <w:p w14:paraId="061E0E3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7F9F6BF4" w14:textId="4C26CD64" w:rsidR="008642B3" w:rsidRDefault="0044439C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Dyrektor SP ZOZ Kolbuszowa</w:t>
      </w:r>
    </w:p>
    <w:p w14:paraId="07A25983" w14:textId="5145BD63" w:rsidR="0044439C" w:rsidRPr="00B464D3" w:rsidRDefault="0044439C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Zbigniew Strzelczyk</w:t>
      </w:r>
    </w:p>
    <w:sectPr w:rsidR="0044439C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91814" w14:textId="77777777" w:rsidR="00DA7FAC" w:rsidRDefault="00DA7FAC">
      <w:r>
        <w:separator/>
      </w:r>
    </w:p>
  </w:endnote>
  <w:endnote w:type="continuationSeparator" w:id="0">
    <w:p w14:paraId="144E1E9A" w14:textId="77777777" w:rsidR="00DA7FAC" w:rsidRDefault="00DA7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31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C534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33526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EE5A6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A29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6D2FF" w14:textId="77777777" w:rsidR="00DA7FAC" w:rsidRDefault="00DA7FAC">
      <w:r>
        <w:separator/>
      </w:r>
    </w:p>
  </w:footnote>
  <w:footnote w:type="continuationSeparator" w:id="0">
    <w:p w14:paraId="17F0B10A" w14:textId="77777777" w:rsidR="00DA7FAC" w:rsidRDefault="00DA7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E7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9CBB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054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FA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347C5"/>
    <w:rsid w:val="003445A0"/>
    <w:rsid w:val="003A0AFC"/>
    <w:rsid w:val="003D611C"/>
    <w:rsid w:val="00431C0B"/>
    <w:rsid w:val="00437CAD"/>
    <w:rsid w:val="0044439C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7FA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CB268"/>
  <w15:chartTrackingRefBased/>
  <w15:docId w15:val="{88D0DC00-3C6F-429A-989D-002471C3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763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2022-02-11T08:08:00Z</cp:lastPrinted>
  <dcterms:created xsi:type="dcterms:W3CDTF">2022-02-11T08:10:00Z</dcterms:created>
  <dcterms:modified xsi:type="dcterms:W3CDTF">2022-02-11T08:10:00Z</dcterms:modified>
</cp:coreProperties>
</file>