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F40AD" w14:textId="77777777" w:rsidR="00EB1359" w:rsidRPr="003261E7" w:rsidRDefault="00D347D3" w:rsidP="00EB1359">
      <w:pPr>
        <w:spacing w:after="240"/>
        <w:jc w:val="right"/>
        <w:rPr>
          <w:sz w:val="22"/>
          <w:szCs w:val="22"/>
        </w:rPr>
      </w:pPr>
      <w:bookmarkStart w:id="0" w:name="_Hlk95463298"/>
      <w:r w:rsidRPr="00D347D3">
        <w:rPr>
          <w:sz w:val="22"/>
          <w:szCs w:val="22"/>
        </w:rPr>
        <w:t>Kolbuszowa</w:t>
      </w:r>
      <w:r w:rsidR="00EB1359" w:rsidRPr="003261E7">
        <w:rPr>
          <w:sz w:val="22"/>
          <w:szCs w:val="22"/>
        </w:rPr>
        <w:t xml:space="preserve"> dnia: </w:t>
      </w:r>
      <w:r w:rsidRPr="00D347D3">
        <w:rPr>
          <w:sz w:val="22"/>
          <w:szCs w:val="22"/>
        </w:rPr>
        <w:t>2022-02-11</w:t>
      </w:r>
    </w:p>
    <w:p w14:paraId="0520FCE0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D91D08D" w14:textId="77777777" w:rsidR="00EB1359" w:rsidRPr="003261E7" w:rsidRDefault="00D347D3" w:rsidP="00EB1359">
      <w:pPr>
        <w:spacing w:after="40"/>
        <w:rPr>
          <w:b/>
          <w:bCs/>
          <w:sz w:val="22"/>
          <w:szCs w:val="22"/>
        </w:rPr>
      </w:pPr>
      <w:r w:rsidRPr="00D347D3">
        <w:rPr>
          <w:b/>
          <w:bCs/>
          <w:sz w:val="22"/>
          <w:szCs w:val="22"/>
        </w:rPr>
        <w:t>Samodzielny Publiczny Zespół Opieki Zdrowotnej w Kolbuszowej</w:t>
      </w:r>
    </w:p>
    <w:p w14:paraId="3DFA8D63" w14:textId="77777777" w:rsidR="00EB1359" w:rsidRPr="003261E7" w:rsidRDefault="00D347D3" w:rsidP="00EB1359">
      <w:pPr>
        <w:rPr>
          <w:sz w:val="22"/>
          <w:szCs w:val="22"/>
        </w:rPr>
      </w:pPr>
      <w:r w:rsidRPr="00D347D3">
        <w:rPr>
          <w:sz w:val="22"/>
          <w:szCs w:val="22"/>
        </w:rPr>
        <w:t>Grunwaldzka</w:t>
      </w:r>
      <w:r w:rsidR="00EB1359" w:rsidRPr="003261E7">
        <w:rPr>
          <w:sz w:val="22"/>
          <w:szCs w:val="22"/>
        </w:rPr>
        <w:t xml:space="preserve"> </w:t>
      </w:r>
      <w:r w:rsidRPr="00D347D3">
        <w:rPr>
          <w:sz w:val="22"/>
          <w:szCs w:val="22"/>
        </w:rPr>
        <w:t>4</w:t>
      </w:r>
    </w:p>
    <w:p w14:paraId="500ED279" w14:textId="77777777" w:rsidR="00EB1359" w:rsidRPr="003261E7" w:rsidRDefault="00D347D3" w:rsidP="00EB1359">
      <w:pPr>
        <w:rPr>
          <w:sz w:val="22"/>
          <w:szCs w:val="22"/>
        </w:rPr>
      </w:pPr>
      <w:r w:rsidRPr="00D347D3">
        <w:rPr>
          <w:sz w:val="22"/>
          <w:szCs w:val="22"/>
        </w:rPr>
        <w:t>36-100</w:t>
      </w:r>
      <w:r w:rsidR="00EB1359" w:rsidRPr="003261E7">
        <w:rPr>
          <w:sz w:val="22"/>
          <w:szCs w:val="22"/>
        </w:rPr>
        <w:t xml:space="preserve"> </w:t>
      </w:r>
      <w:r w:rsidRPr="00D347D3">
        <w:rPr>
          <w:sz w:val="22"/>
          <w:szCs w:val="22"/>
        </w:rPr>
        <w:t>Kolbuszowa</w:t>
      </w:r>
    </w:p>
    <w:p w14:paraId="63AD5F0C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0D242934" w14:textId="77777777" w:rsidR="00EB1359" w:rsidRPr="003261E7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F4D5B3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5B08CE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11AE199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F4D7655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347D3" w:rsidRPr="003261E7" w14:paraId="5B240B54" w14:textId="77777777" w:rsidTr="00B55C8B">
        <w:trPr>
          <w:trHeight w:val="638"/>
        </w:trPr>
        <w:tc>
          <w:tcPr>
            <w:tcW w:w="959" w:type="dxa"/>
            <w:shd w:val="clear" w:color="auto" w:fill="auto"/>
          </w:tcPr>
          <w:p w14:paraId="09C18D39" w14:textId="77777777" w:rsidR="00D347D3" w:rsidRPr="003261E7" w:rsidRDefault="00D347D3" w:rsidP="00B55C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1537E60" w14:textId="77777777" w:rsidR="00D347D3" w:rsidRPr="003261E7" w:rsidRDefault="00D347D3" w:rsidP="00B55C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347D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347D3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347D3">
              <w:rPr>
                <w:b/>
                <w:bCs/>
                <w:sz w:val="22"/>
                <w:szCs w:val="22"/>
              </w:rPr>
              <w:t>Dostawa materiałów eksploatacyjnych do prowadzenia ciągłej terapii nerko zastępczej oraz przyrządów i aparatów  jednorazowego użytku do anestezji  i resuscytacji - 5 pakietów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347D3">
              <w:rPr>
                <w:b/>
                <w:sz w:val="22"/>
                <w:szCs w:val="22"/>
              </w:rPr>
              <w:t>Eap-2412/2/22/M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0D3894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E465AF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C1D487F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D347D3" w:rsidRPr="00D347D3">
        <w:rPr>
          <w:b/>
          <w:sz w:val="22"/>
          <w:szCs w:val="22"/>
        </w:rPr>
        <w:t>Samodzielny Publiczny Zespół Opieki Zdrowotnej w Kolbuszowej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D347D3" w:rsidRPr="00D347D3">
        <w:rPr>
          <w:sz w:val="22"/>
          <w:szCs w:val="22"/>
        </w:rPr>
        <w:t>(</w:t>
      </w:r>
      <w:proofErr w:type="spellStart"/>
      <w:r w:rsidR="00D347D3" w:rsidRPr="00D347D3">
        <w:rPr>
          <w:sz w:val="22"/>
          <w:szCs w:val="22"/>
        </w:rPr>
        <w:t>t.j</w:t>
      </w:r>
      <w:proofErr w:type="spellEnd"/>
      <w:r w:rsidR="00D347D3" w:rsidRPr="00D347D3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3458D9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E68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EAAB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BF14DE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347D3" w:rsidRPr="00EB1359" w14:paraId="64F803B1" w14:textId="77777777" w:rsidTr="00B55C8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1C44" w14:textId="77777777" w:rsidR="00D347D3" w:rsidRPr="00710915" w:rsidRDefault="00D347D3" w:rsidP="00B55C8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347D3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2AB5" w14:textId="77777777" w:rsidR="00D347D3" w:rsidRPr="00D347D3" w:rsidRDefault="00D347D3" w:rsidP="00B55C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347D3">
              <w:rPr>
                <w:b/>
                <w:sz w:val="22"/>
                <w:szCs w:val="22"/>
              </w:rPr>
              <w:t xml:space="preserve">Pakiet nr 5 - Akcesoria  jednorazowego użytku do anestezji </w:t>
            </w:r>
          </w:p>
          <w:p w14:paraId="76B51899" w14:textId="77777777" w:rsidR="00D347D3" w:rsidRPr="00EB1359" w:rsidRDefault="00D347D3" w:rsidP="00B55C8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347D3">
              <w:rPr>
                <w:b/>
                <w:sz w:val="22"/>
                <w:szCs w:val="22"/>
              </w:rPr>
              <w:t xml:space="preserve"> i resuscytacji</w:t>
            </w:r>
          </w:p>
          <w:p w14:paraId="1C7DA44A" w14:textId="77777777" w:rsidR="00D347D3" w:rsidRDefault="00D347D3" w:rsidP="00B55C8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1B14645B" w14:textId="77777777" w:rsidR="00D347D3" w:rsidRDefault="00D347D3" w:rsidP="00B55C8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347D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85AB6BF" w14:textId="77777777" w:rsidR="00D347D3" w:rsidRDefault="00D347D3" w:rsidP="00B55C8B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B21A65C" w14:textId="77777777" w:rsidR="00D347D3" w:rsidRPr="00EB1359" w:rsidRDefault="00D347D3" w:rsidP="00B55C8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347D3">
              <w:rPr>
                <w:sz w:val="22"/>
                <w:szCs w:val="22"/>
              </w:rPr>
              <w:t>Zamawiający unieważnił postępowanie w w/w Pakiecie, gdyż do terminu składania ofert, tj. do dnia 03.02.2022 r. godz. 09:00 nie złożono żadnej oferty w przedmiotowym pakiecie  postępowania.</w:t>
            </w:r>
          </w:p>
        </w:tc>
      </w:tr>
    </w:tbl>
    <w:p w14:paraId="19B28933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1463294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D0F5BCA" w14:textId="71CB82BC" w:rsidR="00010B31" w:rsidRDefault="00D347D3" w:rsidP="00010B31">
      <w:pPr>
        <w:spacing w:line="360" w:lineRule="auto"/>
        <w:jc w:val="right"/>
        <w:rPr>
          <w:sz w:val="24"/>
        </w:rPr>
      </w:pPr>
      <w:r w:rsidRPr="00D347D3">
        <w:rPr>
          <w:sz w:val="24"/>
        </w:rPr>
        <w:t xml:space="preserve">  </w:t>
      </w:r>
      <w:r w:rsidR="00BC581A">
        <w:rPr>
          <w:sz w:val="24"/>
        </w:rPr>
        <w:t>Dyrektor SP ZOZ Kolbuszowa</w:t>
      </w:r>
    </w:p>
    <w:p w14:paraId="2763521F" w14:textId="1E35C924" w:rsidR="00BC581A" w:rsidRDefault="00BC581A" w:rsidP="00010B31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Zbigniew Strzelczyk</w:t>
      </w:r>
    </w:p>
    <w:bookmarkEnd w:id="0"/>
    <w:p w14:paraId="41413052" w14:textId="77777777"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A23DC" w14:textId="77777777" w:rsidR="00D347D3" w:rsidRDefault="00D347D3" w:rsidP="00D347D3">
      <w:r>
        <w:separator/>
      </w:r>
    </w:p>
  </w:endnote>
  <w:endnote w:type="continuationSeparator" w:id="0">
    <w:p w14:paraId="410F8553" w14:textId="77777777" w:rsidR="00D347D3" w:rsidRDefault="00D347D3" w:rsidP="00D34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6A71" w14:textId="77777777" w:rsidR="00D347D3" w:rsidRDefault="00D347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ADC5F" w14:textId="77777777" w:rsidR="00D347D3" w:rsidRDefault="00D347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F5AB3" w14:textId="77777777" w:rsidR="00D347D3" w:rsidRDefault="00D347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9BD2F" w14:textId="77777777" w:rsidR="00D347D3" w:rsidRDefault="00D347D3" w:rsidP="00D347D3">
      <w:r>
        <w:separator/>
      </w:r>
    </w:p>
  </w:footnote>
  <w:footnote w:type="continuationSeparator" w:id="0">
    <w:p w14:paraId="5CFEBB59" w14:textId="77777777" w:rsidR="00D347D3" w:rsidRDefault="00D347D3" w:rsidP="00D34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63023" w14:textId="77777777" w:rsidR="00D347D3" w:rsidRDefault="00D347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6666F" w14:textId="77777777" w:rsidR="00D347D3" w:rsidRDefault="00D347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57336" w14:textId="77777777" w:rsidR="00D347D3" w:rsidRDefault="00D347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8EC"/>
    <w:rsid w:val="00010B31"/>
    <w:rsid w:val="000758EC"/>
    <w:rsid w:val="00104963"/>
    <w:rsid w:val="00150F65"/>
    <w:rsid w:val="00823326"/>
    <w:rsid w:val="00856A3E"/>
    <w:rsid w:val="00894412"/>
    <w:rsid w:val="009462DF"/>
    <w:rsid w:val="009500EB"/>
    <w:rsid w:val="00993EFC"/>
    <w:rsid w:val="00AB3E72"/>
    <w:rsid w:val="00AC1A4B"/>
    <w:rsid w:val="00BC581A"/>
    <w:rsid w:val="00D347D3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A1463"/>
  <w15:chartTrackingRefBased/>
  <w15:docId w15:val="{94C49FDF-5DB3-4E33-9C0B-B033C0830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7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2022-02-11T08:14:00Z</cp:lastPrinted>
  <dcterms:created xsi:type="dcterms:W3CDTF">2022-02-11T08:16:00Z</dcterms:created>
  <dcterms:modified xsi:type="dcterms:W3CDTF">2022-02-11T08:16:00Z</dcterms:modified>
</cp:coreProperties>
</file>