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96E" w:rsidRPr="00F7750D" w:rsidRDefault="0077496E" w:rsidP="0077496E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77496E" w:rsidRPr="00F7750D" w:rsidRDefault="0077496E" w:rsidP="0077496E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77496E" w:rsidRPr="00F7750D" w:rsidRDefault="0077496E" w:rsidP="0077496E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77496E" w:rsidRPr="00F7750D" w:rsidRDefault="0077496E" w:rsidP="0077496E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77496E" w:rsidRPr="00F7750D" w:rsidRDefault="0077496E" w:rsidP="0077496E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04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1</w:t>
      </w:r>
      <w:r w:rsidR="006516DF">
        <w:rPr>
          <w:sz w:val="24"/>
          <w:szCs w:val="24"/>
        </w:rPr>
        <w:t>5</w:t>
      </w:r>
    </w:p>
    <w:p w:rsidR="0077496E" w:rsidRPr="00F7750D" w:rsidRDefault="0077496E" w:rsidP="0077496E">
      <w:pPr>
        <w:rPr>
          <w:sz w:val="24"/>
          <w:szCs w:val="24"/>
        </w:rPr>
      </w:pPr>
    </w:p>
    <w:p w:rsidR="0077496E" w:rsidRPr="00F7750D" w:rsidRDefault="0077496E" w:rsidP="0077496E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77496E" w:rsidRPr="00F7750D" w:rsidRDefault="0077496E" w:rsidP="0077496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77496E" w:rsidRPr="00F7750D" w:rsidRDefault="0077496E" w:rsidP="0077496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77496E" w:rsidRPr="001C2C42" w:rsidRDefault="0077496E" w:rsidP="0077496E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77496E" w:rsidRDefault="0077496E" w:rsidP="0077496E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77496E" w:rsidRPr="000A1C0E" w:rsidRDefault="0077496E" w:rsidP="0077496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77496E" w:rsidRPr="000A1C0E" w:rsidRDefault="0077496E" w:rsidP="0077496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8317A9">
        <w:rPr>
          <w:rFonts w:ascii="Times New Roman" w:hAnsi="Times New Roman"/>
          <w:sz w:val="24"/>
          <w:szCs w:val="24"/>
        </w:rPr>
        <w:t>1</w:t>
      </w:r>
    </w:p>
    <w:p w:rsidR="0077496E" w:rsidRDefault="0077496E" w:rsidP="0077496E">
      <w:pPr>
        <w:jc w:val="both"/>
        <w:rPr>
          <w:i/>
          <w:sz w:val="22"/>
          <w:szCs w:val="22"/>
        </w:rPr>
      </w:pPr>
    </w:p>
    <w:p w:rsidR="0077496E" w:rsidRDefault="0077496E" w:rsidP="0077496E">
      <w:pPr>
        <w:jc w:val="both"/>
        <w:rPr>
          <w:i/>
          <w:sz w:val="22"/>
          <w:szCs w:val="22"/>
        </w:rPr>
      </w:pPr>
    </w:p>
    <w:p w:rsidR="0077496E" w:rsidRDefault="0077496E" w:rsidP="0077496E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77496E" w:rsidRDefault="0077496E" w:rsidP="0077496E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77496E" w:rsidRDefault="0077496E" w:rsidP="0077496E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rękawic diagnostycznych i chirurgicznych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77496E" w:rsidRPr="00C81F26" w:rsidRDefault="0077496E" w:rsidP="0077496E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04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77496E" w:rsidRDefault="0077496E" w:rsidP="0077496E">
      <w:pPr>
        <w:jc w:val="both"/>
        <w:rPr>
          <w:b/>
          <w:sz w:val="22"/>
          <w:szCs w:val="22"/>
        </w:rPr>
      </w:pPr>
    </w:p>
    <w:p w:rsidR="0077496E" w:rsidRDefault="0077496E" w:rsidP="0077496E">
      <w:pPr>
        <w:jc w:val="both"/>
        <w:rPr>
          <w:sz w:val="22"/>
          <w:szCs w:val="22"/>
        </w:rPr>
      </w:pPr>
    </w:p>
    <w:p w:rsidR="0077496E" w:rsidRPr="00F7750D" w:rsidRDefault="0077496E" w:rsidP="0077496E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77496E" w:rsidRDefault="0077496E" w:rsidP="0077496E">
      <w:pPr>
        <w:rPr>
          <w:sz w:val="22"/>
          <w:szCs w:val="22"/>
        </w:rPr>
      </w:pPr>
    </w:p>
    <w:p w:rsidR="001C3705" w:rsidRPr="001C3705" w:rsidRDefault="001C3705" w:rsidP="001C3705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1C3705">
        <w:rPr>
          <w:sz w:val="24"/>
          <w:szCs w:val="24"/>
          <w:u w:val="single"/>
        </w:rPr>
        <w:t>Pakiet 1</w:t>
      </w:r>
    </w:p>
    <w:p w:rsidR="001C3705" w:rsidRPr="001C3705" w:rsidRDefault="001C3705" w:rsidP="006516DF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1C3705">
        <w:rPr>
          <w:sz w:val="24"/>
          <w:szCs w:val="24"/>
        </w:rPr>
        <w:t>Czy Zamawiający dopuści rękawice posiadające badania na przenikalność wirusów zgodnie z ASTM F1671 jako normą równoważną do PN EN ISO-374-5, potwierdzone raportem z badań wykonanych przez niezależne laboratorium, wystawionym przez Producenta?</w:t>
      </w:r>
    </w:p>
    <w:p w:rsidR="001C3705" w:rsidRDefault="001C3705" w:rsidP="006516DF">
      <w:pPr>
        <w:ind w:left="30" w:right="-74"/>
        <w:jc w:val="both"/>
        <w:rPr>
          <w:b/>
          <w:sz w:val="24"/>
          <w:szCs w:val="24"/>
        </w:rPr>
      </w:pPr>
      <w:r w:rsidRPr="001C3705">
        <w:rPr>
          <w:b/>
          <w:sz w:val="24"/>
          <w:szCs w:val="24"/>
        </w:rPr>
        <w:t>Odp.:</w:t>
      </w:r>
    </w:p>
    <w:p w:rsidR="006516DF" w:rsidRPr="006516DF" w:rsidRDefault="006516DF" w:rsidP="006516DF">
      <w:pPr>
        <w:ind w:left="30" w:right="-74"/>
        <w:jc w:val="both"/>
        <w:rPr>
          <w:sz w:val="24"/>
          <w:szCs w:val="24"/>
        </w:rPr>
      </w:pPr>
      <w:r w:rsidRPr="006516DF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dopuszcza w Pakiecie nr 1 </w:t>
      </w:r>
      <w:r w:rsidRPr="001C3705">
        <w:rPr>
          <w:sz w:val="24"/>
          <w:szCs w:val="24"/>
        </w:rPr>
        <w:t>rękawice posiadające badania na przenikalność wirusów zgodnie z ASTM F1671 jako normą równoważną do PN EN ISO-374-5, potwierdzone raportem z badań wykonanych przez niezależne laboratorium, wystawionym przez Producenta</w:t>
      </w:r>
      <w:r>
        <w:rPr>
          <w:sz w:val="24"/>
          <w:szCs w:val="24"/>
        </w:rPr>
        <w:t>.</w:t>
      </w:r>
    </w:p>
    <w:p w:rsidR="001C3705" w:rsidRDefault="001C3705" w:rsidP="001C3705">
      <w:pPr>
        <w:spacing w:after="120"/>
        <w:ind w:left="30" w:right="-72"/>
        <w:jc w:val="both"/>
        <w:rPr>
          <w:sz w:val="24"/>
          <w:szCs w:val="24"/>
          <w:u w:val="single"/>
        </w:rPr>
      </w:pPr>
    </w:p>
    <w:p w:rsidR="001C3705" w:rsidRPr="001C3705" w:rsidRDefault="001C3705" w:rsidP="001C3705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1C3705">
        <w:rPr>
          <w:sz w:val="24"/>
          <w:szCs w:val="24"/>
          <w:u w:val="single"/>
        </w:rPr>
        <w:t>Pakiet 1</w:t>
      </w:r>
    </w:p>
    <w:p w:rsidR="001C3705" w:rsidRPr="001C3705" w:rsidRDefault="001C3705" w:rsidP="006516DF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1C3705">
        <w:rPr>
          <w:sz w:val="24"/>
          <w:szCs w:val="24"/>
        </w:rPr>
        <w:t>Czy Zamawiający dopuści rękawice posiadające badania na przenikalność substancji chemicznych i mikroorganizmów zgodnie z normą PN-EN ISO-374-1,5; PN-EN ISO-374-2,4;  PN-EN ISO-16523-1, potwierdzone raportem z badań wykonanych przez niezależne laboratorium, wystawionym przez Producenta?</w:t>
      </w:r>
    </w:p>
    <w:p w:rsidR="00847370" w:rsidRPr="001C3705" w:rsidRDefault="00847370" w:rsidP="006516DF">
      <w:pPr>
        <w:ind w:left="30" w:right="-74"/>
        <w:jc w:val="both"/>
        <w:rPr>
          <w:b/>
          <w:sz w:val="24"/>
          <w:szCs w:val="24"/>
        </w:rPr>
      </w:pPr>
      <w:r w:rsidRPr="001C3705">
        <w:rPr>
          <w:b/>
          <w:sz w:val="24"/>
          <w:szCs w:val="24"/>
        </w:rPr>
        <w:t>Odp.:</w:t>
      </w:r>
    </w:p>
    <w:p w:rsidR="001C3705" w:rsidRDefault="006516DF" w:rsidP="001C3705">
      <w:pPr>
        <w:spacing w:after="120"/>
        <w:ind w:left="30" w:right="-72"/>
        <w:jc w:val="both"/>
        <w:rPr>
          <w:sz w:val="24"/>
          <w:szCs w:val="24"/>
        </w:rPr>
      </w:pPr>
      <w:r w:rsidRPr="006516DF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dopuszcza w Pakiecie nr 1 </w:t>
      </w:r>
      <w:r w:rsidRPr="001C3705">
        <w:rPr>
          <w:sz w:val="24"/>
          <w:szCs w:val="24"/>
        </w:rPr>
        <w:t>rękawice posiadające badania na przenikalność substancji chemicznych i mikroorganizmów zgodnie z normą PN-EN ISO-374-1,5; PN-EN ISO-374-2,4;  PN-EN ISO-16523-1, potwierdzone raportem z badań wykonanych przez niezależne laboratorium, wystawionym przez Producenta</w:t>
      </w:r>
      <w:r>
        <w:rPr>
          <w:sz w:val="24"/>
          <w:szCs w:val="24"/>
        </w:rPr>
        <w:t>.</w:t>
      </w:r>
    </w:p>
    <w:p w:rsidR="006516DF" w:rsidRDefault="006516DF" w:rsidP="001C3705">
      <w:pPr>
        <w:spacing w:after="120"/>
        <w:ind w:left="30" w:right="-72"/>
        <w:jc w:val="both"/>
        <w:rPr>
          <w:sz w:val="24"/>
          <w:szCs w:val="24"/>
        </w:rPr>
      </w:pPr>
    </w:p>
    <w:p w:rsidR="006516DF" w:rsidRPr="001C3705" w:rsidRDefault="006516DF" w:rsidP="001C3705">
      <w:pPr>
        <w:spacing w:after="120"/>
        <w:ind w:left="30" w:right="-72"/>
        <w:jc w:val="both"/>
        <w:rPr>
          <w:sz w:val="24"/>
          <w:szCs w:val="24"/>
        </w:rPr>
      </w:pPr>
    </w:p>
    <w:p w:rsidR="001C3705" w:rsidRPr="00847370" w:rsidRDefault="001C3705" w:rsidP="001C3705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847370">
        <w:rPr>
          <w:sz w:val="24"/>
          <w:szCs w:val="24"/>
          <w:u w:val="single"/>
        </w:rPr>
        <w:lastRenderedPageBreak/>
        <w:t>Pakiet 1</w:t>
      </w:r>
    </w:p>
    <w:p w:rsidR="001C3705" w:rsidRPr="001C3705" w:rsidRDefault="001C3705" w:rsidP="00865C89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1C3705">
        <w:rPr>
          <w:sz w:val="24"/>
          <w:szCs w:val="24"/>
        </w:rPr>
        <w:t>Czy Zamawiający dopuści rękawice przebadane na przenikanie min. 7 substancji chemicznych (w tym: kwasy, zasady, aldehydy na co najmniej 2 poziomie, alkohol na 1 poziomie)?</w:t>
      </w:r>
    </w:p>
    <w:p w:rsidR="00847370" w:rsidRPr="001C3705" w:rsidRDefault="00847370" w:rsidP="00865C89">
      <w:pPr>
        <w:ind w:left="30" w:right="-74"/>
        <w:jc w:val="both"/>
        <w:rPr>
          <w:b/>
          <w:sz w:val="24"/>
          <w:szCs w:val="24"/>
        </w:rPr>
      </w:pPr>
      <w:r w:rsidRPr="001C3705">
        <w:rPr>
          <w:b/>
          <w:sz w:val="24"/>
          <w:szCs w:val="24"/>
        </w:rPr>
        <w:t>Odp.:</w:t>
      </w:r>
    </w:p>
    <w:p w:rsidR="00865C89" w:rsidRDefault="00865C89" w:rsidP="001C3705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zaoferowanych rękawic.</w:t>
      </w:r>
    </w:p>
    <w:p w:rsidR="001C3705" w:rsidRPr="001C3705" w:rsidRDefault="00865C89" w:rsidP="00865C89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C3705" w:rsidRPr="00847370" w:rsidRDefault="001C3705" w:rsidP="001C3705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847370">
        <w:rPr>
          <w:sz w:val="24"/>
          <w:szCs w:val="24"/>
          <w:u w:val="single"/>
        </w:rPr>
        <w:t>Pakiet 4, pozycja 1</w:t>
      </w:r>
    </w:p>
    <w:p w:rsidR="001C3705" w:rsidRPr="001C3705" w:rsidRDefault="001C3705" w:rsidP="00865C89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1C3705">
        <w:rPr>
          <w:sz w:val="24"/>
          <w:szCs w:val="24"/>
        </w:rPr>
        <w:t xml:space="preserve">Czy Zamawiający dopuści rękawice o następujących parametrach: Rękawice chirurgiczne, lateksowe, pudrowane, </w:t>
      </w:r>
      <w:proofErr w:type="spellStart"/>
      <w:r w:rsidRPr="001C3705">
        <w:rPr>
          <w:sz w:val="24"/>
          <w:szCs w:val="24"/>
        </w:rPr>
        <w:t>mikroteksturowane</w:t>
      </w:r>
      <w:proofErr w:type="spellEnd"/>
      <w:r w:rsidRPr="001C3705">
        <w:rPr>
          <w:sz w:val="24"/>
          <w:szCs w:val="24"/>
        </w:rPr>
        <w:t xml:space="preserve"> na całej powierzchni chwytnej, mankiet rolowany, sterylizowane radiacyjnie, AQL max 1,0, grubość na palcu 0,16±0,02, na dłoni 0,14±0,02, mankiecie 0,12±0,02; długość min 280 </w:t>
      </w:r>
      <w:proofErr w:type="spellStart"/>
      <w:r w:rsidRPr="001C3705">
        <w:rPr>
          <w:sz w:val="24"/>
          <w:szCs w:val="24"/>
        </w:rPr>
        <w:t>mm</w:t>
      </w:r>
      <w:proofErr w:type="spellEnd"/>
      <w:r w:rsidRPr="001C3705">
        <w:rPr>
          <w:sz w:val="24"/>
          <w:szCs w:val="24"/>
        </w:rPr>
        <w:t xml:space="preserve">. Poziom protein poniżej 90 </w:t>
      </w:r>
      <w:r w:rsidR="00847370">
        <w:rPr>
          <w:sz w:val="24"/>
          <w:szCs w:val="24"/>
        </w:rPr>
        <w:t>µ</w:t>
      </w:r>
      <w:r w:rsidRPr="001C3705">
        <w:rPr>
          <w:sz w:val="24"/>
          <w:szCs w:val="24"/>
        </w:rPr>
        <w:t xml:space="preserve">g/g </w:t>
      </w:r>
      <w:r w:rsidR="00847370">
        <w:rPr>
          <w:sz w:val="24"/>
          <w:szCs w:val="24"/>
        </w:rPr>
        <w:t xml:space="preserve">                    </w:t>
      </w:r>
      <w:r w:rsidRPr="001C3705">
        <w:rPr>
          <w:sz w:val="24"/>
          <w:szCs w:val="24"/>
        </w:rPr>
        <w:t xml:space="preserve">i średnia siła zrywu przed starzeniem min. 13N (badania z jednostki notyfikowanej wg EN 455). Zarejestrowane jako wyrób medyczny klasy </w:t>
      </w:r>
      <w:proofErr w:type="spellStart"/>
      <w:r w:rsidRPr="001C3705">
        <w:rPr>
          <w:sz w:val="24"/>
          <w:szCs w:val="24"/>
        </w:rPr>
        <w:t>IIa</w:t>
      </w:r>
      <w:proofErr w:type="spellEnd"/>
      <w:r w:rsidRPr="001C3705">
        <w:rPr>
          <w:sz w:val="24"/>
          <w:szCs w:val="24"/>
        </w:rPr>
        <w:t xml:space="preserve"> oraz środek ochrony indywidualnej kat. III. Odporne na przenikanie: min 5 substancji chemicznych na min 3 poziomie zgodnie z  EN ISO 374-1. Odporne na przenikanie wirusów zgodnie z ASTM F1671 oraz EN ISO 374-5. Zgodne z ASTM D3577, EN 455. Dostępne w rozmiarach 6-9, opakowanie </w:t>
      </w:r>
      <w:proofErr w:type="spellStart"/>
      <w:r w:rsidRPr="001C3705">
        <w:rPr>
          <w:sz w:val="24"/>
          <w:szCs w:val="24"/>
        </w:rPr>
        <w:t>wewn</w:t>
      </w:r>
      <w:proofErr w:type="spellEnd"/>
      <w:r w:rsidRPr="001C3705">
        <w:rPr>
          <w:sz w:val="24"/>
          <w:szCs w:val="24"/>
        </w:rPr>
        <w:t>. papier, zewn. Foliowe?</w:t>
      </w:r>
    </w:p>
    <w:p w:rsidR="00847370" w:rsidRPr="001C3705" w:rsidRDefault="00847370" w:rsidP="00865C89">
      <w:pPr>
        <w:ind w:left="30" w:right="-74"/>
        <w:jc w:val="both"/>
        <w:rPr>
          <w:b/>
          <w:sz w:val="24"/>
          <w:szCs w:val="24"/>
        </w:rPr>
      </w:pPr>
      <w:r w:rsidRPr="001C3705">
        <w:rPr>
          <w:b/>
          <w:sz w:val="24"/>
          <w:szCs w:val="24"/>
        </w:rPr>
        <w:t>Odp.:</w:t>
      </w:r>
    </w:p>
    <w:p w:rsidR="001C3705" w:rsidRPr="001C3705" w:rsidRDefault="00865C89" w:rsidP="001C3705">
      <w:pPr>
        <w:spacing w:after="120"/>
        <w:ind w:left="30" w:right="-72"/>
        <w:jc w:val="both"/>
        <w:rPr>
          <w:sz w:val="24"/>
          <w:szCs w:val="24"/>
        </w:rPr>
      </w:pPr>
      <w:r w:rsidRPr="006516DF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 w Pakiecie nr 4 poz. 1 rękawice o zaproponowanych parametrach.</w:t>
      </w:r>
    </w:p>
    <w:p w:rsidR="00865C89" w:rsidRDefault="00865C89" w:rsidP="00865C89">
      <w:pPr>
        <w:ind w:left="28" w:right="-74"/>
        <w:jc w:val="both"/>
        <w:rPr>
          <w:sz w:val="24"/>
          <w:szCs w:val="24"/>
          <w:u w:val="single"/>
        </w:rPr>
      </w:pPr>
    </w:p>
    <w:p w:rsidR="001C3705" w:rsidRPr="00847370" w:rsidRDefault="001C3705" w:rsidP="001C3705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847370">
        <w:rPr>
          <w:sz w:val="24"/>
          <w:szCs w:val="24"/>
          <w:u w:val="single"/>
        </w:rPr>
        <w:t xml:space="preserve">Pakiet 4, pozycja </w:t>
      </w:r>
      <w:r w:rsidR="00AE555A">
        <w:rPr>
          <w:sz w:val="24"/>
          <w:szCs w:val="24"/>
          <w:u w:val="single"/>
        </w:rPr>
        <w:t>2</w:t>
      </w:r>
    </w:p>
    <w:p w:rsidR="001C3705" w:rsidRPr="001C3705" w:rsidRDefault="001C3705" w:rsidP="00865C89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1C3705">
        <w:rPr>
          <w:sz w:val="24"/>
          <w:szCs w:val="24"/>
        </w:rPr>
        <w:t xml:space="preserve">Czy Zamawiający dopuści rękawice o następujących parametrach: Rękawice chirurgiczne, lateksowe, </w:t>
      </w:r>
      <w:proofErr w:type="spellStart"/>
      <w:r w:rsidRPr="001C3705">
        <w:rPr>
          <w:sz w:val="24"/>
          <w:szCs w:val="24"/>
        </w:rPr>
        <w:t>bezpudrowe</w:t>
      </w:r>
      <w:proofErr w:type="spellEnd"/>
      <w:r w:rsidRPr="001C3705">
        <w:rPr>
          <w:sz w:val="24"/>
          <w:szCs w:val="24"/>
        </w:rPr>
        <w:t xml:space="preserve">, </w:t>
      </w:r>
      <w:proofErr w:type="spellStart"/>
      <w:r w:rsidRPr="001C3705">
        <w:rPr>
          <w:sz w:val="24"/>
          <w:szCs w:val="24"/>
        </w:rPr>
        <w:t>polimerowane</w:t>
      </w:r>
      <w:proofErr w:type="spellEnd"/>
      <w:r w:rsidRPr="001C3705">
        <w:rPr>
          <w:sz w:val="24"/>
          <w:szCs w:val="24"/>
        </w:rPr>
        <w:t xml:space="preserve"> od wewnątrz, </w:t>
      </w:r>
      <w:proofErr w:type="spellStart"/>
      <w:r w:rsidRPr="001C3705">
        <w:rPr>
          <w:sz w:val="24"/>
          <w:szCs w:val="24"/>
        </w:rPr>
        <w:t>mikroteksturowane</w:t>
      </w:r>
      <w:proofErr w:type="spellEnd"/>
      <w:r w:rsidRPr="001C3705">
        <w:rPr>
          <w:sz w:val="24"/>
          <w:szCs w:val="24"/>
        </w:rPr>
        <w:t xml:space="preserve"> na całej powierzchni chwytnej, mankiet rolowany, sterylizowane radiacyjnie, AQL max 1.0, grubość na palcu 0,16±0,02, na dłoni 0,14±0,02, mankiecie 0,10±0,02, długość min 280 </w:t>
      </w:r>
      <w:proofErr w:type="spellStart"/>
      <w:r w:rsidRPr="001C3705">
        <w:rPr>
          <w:sz w:val="24"/>
          <w:szCs w:val="24"/>
        </w:rPr>
        <w:t>mm</w:t>
      </w:r>
      <w:proofErr w:type="spellEnd"/>
      <w:r w:rsidRPr="001C3705">
        <w:rPr>
          <w:sz w:val="24"/>
          <w:szCs w:val="24"/>
        </w:rPr>
        <w:t xml:space="preserve">.  Poziom protein poniżej 80 </w:t>
      </w:r>
      <w:r w:rsidR="00592150">
        <w:rPr>
          <w:sz w:val="24"/>
          <w:szCs w:val="24"/>
        </w:rPr>
        <w:t>µ</w:t>
      </w:r>
      <w:r w:rsidRPr="001C3705">
        <w:rPr>
          <w:sz w:val="24"/>
          <w:szCs w:val="24"/>
        </w:rPr>
        <w:t xml:space="preserve">g/g i średnia siła zrywu przed starzeniem min. 16N (badania wg EN 455 z jednostki notyfikowanej). Zarejestrowane jako wyrób medyczny klasy </w:t>
      </w:r>
      <w:proofErr w:type="spellStart"/>
      <w:r w:rsidRPr="001C3705">
        <w:rPr>
          <w:sz w:val="24"/>
          <w:szCs w:val="24"/>
        </w:rPr>
        <w:t>IIa</w:t>
      </w:r>
      <w:proofErr w:type="spellEnd"/>
      <w:r w:rsidRPr="001C3705">
        <w:rPr>
          <w:sz w:val="24"/>
          <w:szCs w:val="24"/>
        </w:rPr>
        <w:t xml:space="preserve"> oraz środek ochrony indywidualnej kat. III. Odporne na przenikanie: min 5 substancji chemicznych na min 3 poziomie zgodnie z  EN ISO 374-1. Odporne na przenikanie wirusów zgodnie z ASTM F1671 oraz EN ISO 374-5. Zgodne z ASTM D3577, EN 455. Dostępne w rozmiarach 6-9, opakowanie </w:t>
      </w:r>
      <w:proofErr w:type="spellStart"/>
      <w:r w:rsidRPr="001C3705">
        <w:rPr>
          <w:sz w:val="24"/>
          <w:szCs w:val="24"/>
        </w:rPr>
        <w:t>wewn</w:t>
      </w:r>
      <w:proofErr w:type="spellEnd"/>
      <w:r w:rsidRPr="001C3705">
        <w:rPr>
          <w:sz w:val="24"/>
          <w:szCs w:val="24"/>
        </w:rPr>
        <w:t>. papier, zewn. Foliowe?</w:t>
      </w:r>
    </w:p>
    <w:p w:rsidR="00847370" w:rsidRPr="001C3705" w:rsidRDefault="00847370" w:rsidP="00865C89">
      <w:pPr>
        <w:ind w:left="30" w:right="-74"/>
        <w:jc w:val="both"/>
        <w:rPr>
          <w:b/>
          <w:sz w:val="24"/>
          <w:szCs w:val="24"/>
        </w:rPr>
      </w:pPr>
      <w:r w:rsidRPr="001C3705">
        <w:rPr>
          <w:b/>
          <w:sz w:val="24"/>
          <w:szCs w:val="24"/>
        </w:rPr>
        <w:t>Odp.:</w:t>
      </w:r>
    </w:p>
    <w:p w:rsidR="00865C89" w:rsidRPr="001C3705" w:rsidRDefault="00865C89" w:rsidP="00865C89">
      <w:pPr>
        <w:spacing w:after="120"/>
        <w:ind w:left="30" w:right="-72"/>
        <w:jc w:val="both"/>
        <w:rPr>
          <w:sz w:val="24"/>
          <w:szCs w:val="24"/>
        </w:rPr>
      </w:pPr>
      <w:r w:rsidRPr="006516DF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 w P</w:t>
      </w:r>
      <w:r w:rsidR="00AE555A">
        <w:rPr>
          <w:sz w:val="24"/>
          <w:szCs w:val="24"/>
        </w:rPr>
        <w:t>akiecie nr 4 poz. 2</w:t>
      </w:r>
      <w:r>
        <w:rPr>
          <w:sz w:val="24"/>
          <w:szCs w:val="24"/>
        </w:rPr>
        <w:t xml:space="preserve"> rękawice o zaproponowanych parametrach.</w:t>
      </w:r>
    </w:p>
    <w:p w:rsidR="001C3705" w:rsidRPr="001C3705" w:rsidRDefault="001C3705" w:rsidP="00AE555A">
      <w:pPr>
        <w:ind w:left="28" w:right="-74"/>
        <w:jc w:val="both"/>
        <w:rPr>
          <w:sz w:val="24"/>
          <w:szCs w:val="24"/>
        </w:rPr>
      </w:pPr>
    </w:p>
    <w:p w:rsidR="001C3705" w:rsidRPr="00847370" w:rsidRDefault="001C3705" w:rsidP="001C3705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847370">
        <w:rPr>
          <w:sz w:val="24"/>
          <w:szCs w:val="24"/>
          <w:u w:val="single"/>
        </w:rPr>
        <w:t>Pakiet 4</w:t>
      </w:r>
    </w:p>
    <w:p w:rsidR="001C3705" w:rsidRPr="001C3705" w:rsidRDefault="001C3705" w:rsidP="00AE555A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1C3705">
        <w:rPr>
          <w:sz w:val="24"/>
          <w:szCs w:val="24"/>
        </w:rPr>
        <w:t>Czy Zamawiający dopuści rękawice posiadające badania na przenikalność wirusów zgodnie z ASTM F1671 jako normą równoważną do PN EN ISO-374-5?</w:t>
      </w:r>
    </w:p>
    <w:p w:rsidR="0077496E" w:rsidRPr="001C3705" w:rsidRDefault="0077496E" w:rsidP="00AE555A">
      <w:pPr>
        <w:ind w:left="30" w:right="-74"/>
        <w:jc w:val="both"/>
        <w:rPr>
          <w:b/>
          <w:sz w:val="24"/>
          <w:szCs w:val="24"/>
        </w:rPr>
      </w:pPr>
      <w:r w:rsidRPr="001C3705">
        <w:rPr>
          <w:b/>
          <w:sz w:val="24"/>
          <w:szCs w:val="24"/>
        </w:rPr>
        <w:t>Odp.:</w:t>
      </w:r>
    </w:p>
    <w:p w:rsidR="0077496E" w:rsidRPr="001C3705" w:rsidRDefault="00AE555A" w:rsidP="0077496E">
      <w:pPr>
        <w:rPr>
          <w:sz w:val="24"/>
          <w:szCs w:val="24"/>
        </w:rPr>
      </w:pPr>
      <w:r w:rsidRPr="006516DF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 w Pakiecie nr 4</w:t>
      </w:r>
      <w:r w:rsidRPr="00AE555A">
        <w:rPr>
          <w:sz w:val="24"/>
          <w:szCs w:val="24"/>
        </w:rPr>
        <w:t xml:space="preserve"> </w:t>
      </w:r>
      <w:r w:rsidRPr="001C3705">
        <w:rPr>
          <w:sz w:val="24"/>
          <w:szCs w:val="24"/>
        </w:rPr>
        <w:t>rękawice posiadające badania na przenikalność wirusów zgodnie z ASTM F1671 jako normą równoważną do PN EN ISO-374-5</w:t>
      </w:r>
      <w:r>
        <w:rPr>
          <w:sz w:val="24"/>
          <w:szCs w:val="24"/>
        </w:rPr>
        <w:t>.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7496E" w:rsidRPr="001C3705" w:rsidTr="0070338B">
        <w:tc>
          <w:tcPr>
            <w:tcW w:w="9356" w:type="dxa"/>
            <w:shd w:val="clear" w:color="auto" w:fill="auto"/>
          </w:tcPr>
          <w:p w:rsidR="0077496E" w:rsidRPr="001C3705" w:rsidRDefault="0077496E" w:rsidP="0070338B">
            <w:pPr>
              <w:spacing w:after="12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77496E" w:rsidRPr="001C3705" w:rsidRDefault="0077496E" w:rsidP="0077496E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77496E" w:rsidRPr="001C3705" w:rsidRDefault="0077496E" w:rsidP="0077496E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77496E" w:rsidRPr="001C3705" w:rsidRDefault="0077496E" w:rsidP="0077496E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 w:rsidR="00592150">
        <w:rPr>
          <w:i/>
          <w:sz w:val="24"/>
          <w:szCs w:val="24"/>
        </w:rPr>
        <w:t>Z-cy</w:t>
      </w:r>
      <w:proofErr w:type="spellEnd"/>
      <w:r w:rsidR="00592150"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 w:rsidR="00592150">
        <w:rPr>
          <w:i/>
          <w:sz w:val="24"/>
          <w:szCs w:val="24"/>
        </w:rPr>
        <w:t>a ds. Lecznictwa</w:t>
      </w:r>
    </w:p>
    <w:p w:rsidR="0077496E" w:rsidRPr="001C3705" w:rsidRDefault="00592150" w:rsidP="0077496E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sectPr w:rsidR="0077496E" w:rsidRPr="001C3705" w:rsidSect="007749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852" w:rsidRDefault="009D5852">
      <w:r>
        <w:separator/>
      </w:r>
    </w:p>
  </w:endnote>
  <w:endnote w:type="continuationSeparator" w:id="0">
    <w:p w:rsidR="009D5852" w:rsidRDefault="009D58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8757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87575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8757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804C7" w:rsidRPr="004804C7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852" w:rsidRDefault="009D5852">
      <w:r>
        <w:separator/>
      </w:r>
    </w:p>
  </w:footnote>
  <w:footnote w:type="continuationSeparator" w:id="0">
    <w:p w:rsidR="009D5852" w:rsidRDefault="009D58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183" w:rsidRDefault="001D618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183" w:rsidRDefault="001D618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183" w:rsidRDefault="001D618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8713561"/>
    <w:multiLevelType w:val="hybridMultilevel"/>
    <w:tmpl w:val="4AECBF86"/>
    <w:lvl w:ilvl="0" w:tplc="1B40B26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6183"/>
    <w:rsid w:val="00031374"/>
    <w:rsid w:val="000A1097"/>
    <w:rsid w:val="000E2A8F"/>
    <w:rsid w:val="0012774F"/>
    <w:rsid w:val="00144B7A"/>
    <w:rsid w:val="00180C6E"/>
    <w:rsid w:val="001C3705"/>
    <w:rsid w:val="001D431E"/>
    <w:rsid w:val="001D6183"/>
    <w:rsid w:val="0029606A"/>
    <w:rsid w:val="00387575"/>
    <w:rsid w:val="004804C7"/>
    <w:rsid w:val="004848F3"/>
    <w:rsid w:val="004A75F2"/>
    <w:rsid w:val="005144A9"/>
    <w:rsid w:val="00520165"/>
    <w:rsid w:val="00592150"/>
    <w:rsid w:val="005B1B08"/>
    <w:rsid w:val="00632C3C"/>
    <w:rsid w:val="006516DF"/>
    <w:rsid w:val="00662BDB"/>
    <w:rsid w:val="006A5DF1"/>
    <w:rsid w:val="006B7198"/>
    <w:rsid w:val="006D4AB3"/>
    <w:rsid w:val="006F3B81"/>
    <w:rsid w:val="00721067"/>
    <w:rsid w:val="0077496E"/>
    <w:rsid w:val="007D7198"/>
    <w:rsid w:val="008317A9"/>
    <w:rsid w:val="00847370"/>
    <w:rsid w:val="00864A4B"/>
    <w:rsid w:val="00865C89"/>
    <w:rsid w:val="00870F9F"/>
    <w:rsid w:val="008804B6"/>
    <w:rsid w:val="00897AB0"/>
    <w:rsid w:val="008A3553"/>
    <w:rsid w:val="009D5852"/>
    <w:rsid w:val="00A905AC"/>
    <w:rsid w:val="00AE555A"/>
    <w:rsid w:val="00B54525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2AD1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54525"/>
  </w:style>
  <w:style w:type="paragraph" w:styleId="Nagwek1">
    <w:name w:val="heading 1"/>
    <w:basedOn w:val="Normalny"/>
    <w:next w:val="Normalny"/>
    <w:link w:val="Nagwek1Znak"/>
    <w:qFormat/>
    <w:rsid w:val="00B5452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5452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5452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5452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54525"/>
  </w:style>
  <w:style w:type="paragraph" w:styleId="Tekstpodstawowywcity">
    <w:name w:val="Body Text Indent"/>
    <w:basedOn w:val="Normalny"/>
    <w:rsid w:val="00B5452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5452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5452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B54525"/>
    <w:rPr>
      <w:sz w:val="28"/>
    </w:rPr>
  </w:style>
  <w:style w:type="paragraph" w:styleId="Tekstpodstawowywcity3">
    <w:name w:val="Body Text Indent 3"/>
    <w:basedOn w:val="Normalny"/>
    <w:rsid w:val="00B5452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7496E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77496E"/>
  </w:style>
  <w:style w:type="character" w:customStyle="1" w:styleId="TekstpodstawowyZnak">
    <w:name w:val="Tekst podstawowy Znak"/>
    <w:basedOn w:val="Domylnaczcionkaakapitu"/>
    <w:link w:val="Tekstpodstawowy"/>
    <w:rsid w:val="0077496E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588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2022-02-15T14:32:00Z</cp:lastPrinted>
  <dcterms:created xsi:type="dcterms:W3CDTF">2022-02-15T14:32:00Z</dcterms:created>
  <dcterms:modified xsi:type="dcterms:W3CDTF">2022-02-15T14:32:00Z</dcterms:modified>
</cp:coreProperties>
</file>