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BF5" w:rsidRPr="00F7750D" w:rsidRDefault="00A92BF5" w:rsidP="00A92BF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92BF5" w:rsidRPr="00F7750D" w:rsidRDefault="00A92BF5" w:rsidP="00A92BF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92BF5" w:rsidRPr="00F7750D" w:rsidRDefault="00A92BF5" w:rsidP="00A92BF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92BF5" w:rsidRPr="00F7750D" w:rsidRDefault="00A92BF5" w:rsidP="00A92B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92BF5" w:rsidRPr="00F7750D" w:rsidRDefault="00A92BF5" w:rsidP="00A92BF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F8018A">
        <w:rPr>
          <w:sz w:val="24"/>
          <w:szCs w:val="24"/>
        </w:rPr>
        <w:t>1</w:t>
      </w:r>
      <w:r w:rsidR="0020503C">
        <w:rPr>
          <w:sz w:val="24"/>
          <w:szCs w:val="24"/>
        </w:rPr>
        <w:t>7</w:t>
      </w:r>
    </w:p>
    <w:p w:rsidR="00A92BF5" w:rsidRPr="00F7750D" w:rsidRDefault="00A92BF5" w:rsidP="00A92BF5">
      <w:pPr>
        <w:rPr>
          <w:sz w:val="24"/>
          <w:szCs w:val="24"/>
        </w:rPr>
      </w:pPr>
    </w:p>
    <w:p w:rsidR="00A92BF5" w:rsidRPr="00F7750D" w:rsidRDefault="00A92BF5" w:rsidP="00A92BF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92BF5" w:rsidRPr="00F7750D" w:rsidRDefault="00A92BF5" w:rsidP="00A92B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92BF5" w:rsidRPr="00F7750D" w:rsidRDefault="00A92BF5" w:rsidP="00A92B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92BF5" w:rsidRPr="001C2C42" w:rsidRDefault="00A92BF5" w:rsidP="00A92BF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92BF5" w:rsidRDefault="00A92BF5" w:rsidP="00A92BF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92BF5" w:rsidRPr="000A1C0E" w:rsidRDefault="00A92BF5" w:rsidP="00A92BF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92BF5" w:rsidRPr="000A1C0E" w:rsidRDefault="00A92BF5" w:rsidP="00A92BF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A92BF5" w:rsidRDefault="00A92BF5" w:rsidP="00A92BF5">
      <w:pPr>
        <w:jc w:val="both"/>
        <w:rPr>
          <w:i/>
          <w:sz w:val="22"/>
          <w:szCs w:val="22"/>
        </w:rPr>
      </w:pPr>
    </w:p>
    <w:p w:rsidR="00A92BF5" w:rsidRDefault="00A92BF5" w:rsidP="00A92BF5">
      <w:pPr>
        <w:jc w:val="both"/>
        <w:rPr>
          <w:i/>
          <w:sz w:val="22"/>
          <w:szCs w:val="22"/>
        </w:rPr>
      </w:pPr>
    </w:p>
    <w:p w:rsidR="00A92BF5" w:rsidRDefault="00A92BF5" w:rsidP="00A92BF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92BF5" w:rsidRDefault="00A92BF5" w:rsidP="00A92BF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92BF5" w:rsidRDefault="00A92BF5" w:rsidP="00A92BF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 w:rsidR="00DF0FA7"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A92BF5" w:rsidRPr="00C81F26" w:rsidRDefault="00A92BF5" w:rsidP="00A92BF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 w:rsidR="00402AD3"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 w:rsidR="00402AD3">
        <w:rPr>
          <w:b/>
          <w:i/>
          <w:sz w:val="22"/>
          <w:szCs w:val="22"/>
        </w:rPr>
        <w:t>2</w:t>
      </w:r>
    </w:p>
    <w:p w:rsidR="00A92BF5" w:rsidRDefault="00A92BF5" w:rsidP="00A92BF5">
      <w:pPr>
        <w:jc w:val="both"/>
        <w:rPr>
          <w:b/>
          <w:sz w:val="22"/>
          <w:szCs w:val="22"/>
        </w:rPr>
      </w:pPr>
    </w:p>
    <w:p w:rsidR="00A92BF5" w:rsidRDefault="00A92BF5" w:rsidP="00A92BF5">
      <w:pPr>
        <w:jc w:val="both"/>
        <w:rPr>
          <w:sz w:val="22"/>
          <w:szCs w:val="22"/>
        </w:rPr>
      </w:pPr>
    </w:p>
    <w:p w:rsidR="00A92BF5" w:rsidRPr="00F7750D" w:rsidRDefault="00A92BF5" w:rsidP="00A92BF5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A92BF5" w:rsidRDefault="00A92BF5" w:rsidP="00A92BF5">
      <w:pPr>
        <w:rPr>
          <w:sz w:val="22"/>
          <w:szCs w:val="22"/>
        </w:rPr>
      </w:pPr>
    </w:p>
    <w:p w:rsidR="00A92BF5" w:rsidRPr="00A92BF5" w:rsidRDefault="00A92BF5" w:rsidP="00A92BF5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A92BF5">
        <w:rPr>
          <w:sz w:val="24"/>
          <w:szCs w:val="24"/>
          <w:u w:val="single"/>
        </w:rPr>
        <w:t>Pakiet nr 59</w:t>
      </w:r>
    </w:p>
    <w:p w:rsidR="00A92BF5" w:rsidRPr="00A92BF5" w:rsidRDefault="00A92BF5" w:rsidP="00A92BF5">
      <w:pPr>
        <w:spacing w:after="120"/>
        <w:ind w:left="284" w:right="-72" w:hanging="254"/>
        <w:jc w:val="both"/>
        <w:rPr>
          <w:sz w:val="24"/>
          <w:szCs w:val="24"/>
        </w:rPr>
      </w:pPr>
      <w:r w:rsidRPr="00A92BF5">
        <w:rPr>
          <w:sz w:val="24"/>
          <w:szCs w:val="24"/>
        </w:rPr>
        <w:t>1. Czy Zamawiający dop</w:t>
      </w:r>
      <w:r w:rsidR="0020503C">
        <w:rPr>
          <w:sz w:val="24"/>
          <w:szCs w:val="24"/>
        </w:rPr>
        <w:t xml:space="preserve">uści zaoferowanie w pakiecie nr </w:t>
      </w:r>
      <w:r w:rsidRPr="00A92BF5">
        <w:rPr>
          <w:sz w:val="24"/>
          <w:szCs w:val="24"/>
        </w:rPr>
        <w:t xml:space="preserve">59 żelu w sterylnym </w:t>
      </w:r>
      <w:proofErr w:type="spellStart"/>
      <w:r w:rsidRPr="00A92BF5">
        <w:rPr>
          <w:sz w:val="24"/>
          <w:szCs w:val="24"/>
        </w:rPr>
        <w:t>aplikatorze</w:t>
      </w:r>
      <w:proofErr w:type="spellEnd"/>
      <w:r w:rsidRPr="00A92BF5">
        <w:rPr>
          <w:sz w:val="24"/>
          <w:szCs w:val="24"/>
        </w:rPr>
        <w:t xml:space="preserve"> o</w:t>
      </w:r>
      <w:r>
        <w:rPr>
          <w:sz w:val="24"/>
          <w:szCs w:val="24"/>
        </w:rPr>
        <w:t> </w:t>
      </w:r>
      <w:r w:rsidRPr="00A92BF5">
        <w:rPr>
          <w:sz w:val="24"/>
          <w:szCs w:val="24"/>
        </w:rPr>
        <w:t>pojemności 6 ml?</w:t>
      </w:r>
    </w:p>
    <w:p w:rsidR="00A92BF5" w:rsidRDefault="00A92BF5" w:rsidP="00A92BF5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20503C" w:rsidRPr="0020503C" w:rsidRDefault="0020503C" w:rsidP="00A92BF5">
      <w:pPr>
        <w:ind w:left="30" w:right="-72"/>
        <w:jc w:val="both"/>
        <w:rPr>
          <w:sz w:val="24"/>
          <w:szCs w:val="24"/>
        </w:rPr>
      </w:pPr>
      <w:r w:rsidRPr="0020503C">
        <w:rPr>
          <w:sz w:val="24"/>
          <w:szCs w:val="24"/>
        </w:rPr>
        <w:t xml:space="preserve">Zamawiający dopuszcza w Pakiecie nr 59 </w:t>
      </w:r>
      <w:r>
        <w:rPr>
          <w:sz w:val="24"/>
          <w:szCs w:val="24"/>
        </w:rPr>
        <w:t xml:space="preserve">żel </w:t>
      </w:r>
      <w:r w:rsidRPr="00A92BF5">
        <w:rPr>
          <w:sz w:val="24"/>
          <w:szCs w:val="24"/>
        </w:rPr>
        <w:t xml:space="preserve">w sterylnym </w:t>
      </w:r>
      <w:proofErr w:type="spellStart"/>
      <w:r w:rsidRPr="00A92BF5">
        <w:rPr>
          <w:sz w:val="24"/>
          <w:szCs w:val="24"/>
        </w:rPr>
        <w:t>aplikatorze</w:t>
      </w:r>
      <w:proofErr w:type="spellEnd"/>
      <w:r w:rsidRPr="00A92BF5">
        <w:rPr>
          <w:sz w:val="24"/>
          <w:szCs w:val="24"/>
        </w:rPr>
        <w:t xml:space="preserve"> o</w:t>
      </w:r>
      <w:r>
        <w:rPr>
          <w:sz w:val="24"/>
          <w:szCs w:val="24"/>
        </w:rPr>
        <w:t> </w:t>
      </w:r>
      <w:r w:rsidRPr="00A92BF5">
        <w:rPr>
          <w:sz w:val="24"/>
          <w:szCs w:val="24"/>
        </w:rPr>
        <w:t>pojemności 6 ml</w:t>
      </w:r>
      <w:r>
        <w:rPr>
          <w:sz w:val="24"/>
          <w:szCs w:val="24"/>
        </w:rPr>
        <w:t>.</w:t>
      </w:r>
    </w:p>
    <w:p w:rsidR="00A92BF5" w:rsidRPr="0020503C" w:rsidRDefault="00A92BF5" w:rsidP="00A92BF5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92BF5" w:rsidRPr="006A5DF1" w:rsidTr="00857049">
        <w:tc>
          <w:tcPr>
            <w:tcW w:w="9356" w:type="dxa"/>
            <w:shd w:val="clear" w:color="auto" w:fill="auto"/>
          </w:tcPr>
          <w:p w:rsidR="00A92BF5" w:rsidRDefault="00A92BF5" w:rsidP="00857049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20503C" w:rsidRPr="00E21FEC" w:rsidRDefault="0020503C" w:rsidP="0020503C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92BF5" w:rsidRDefault="00A92BF5" w:rsidP="00A92BF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0503C" w:rsidRPr="001C3705" w:rsidRDefault="0020503C" w:rsidP="0020503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20503C" w:rsidRPr="001C3705" w:rsidRDefault="0020503C" w:rsidP="0020503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0503C" w:rsidRPr="001C3705" w:rsidRDefault="0020503C" w:rsidP="0020503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20503C" w:rsidRPr="001C3705" w:rsidRDefault="0020503C" w:rsidP="0020503C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A92BF5" w:rsidRPr="006A5DF1" w:rsidRDefault="00A92BF5" w:rsidP="00A92BF5">
      <w:pPr>
        <w:jc w:val="both"/>
        <w:rPr>
          <w:sz w:val="22"/>
          <w:szCs w:val="22"/>
        </w:rPr>
      </w:pPr>
    </w:p>
    <w:p w:rsidR="0009574E" w:rsidRDefault="0009574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574E" w:rsidRDefault="0009574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574E" w:rsidRDefault="0009574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9574E" w:rsidRDefault="0009574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92BF5" w:rsidRDefault="00A92BF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92BF5" w:rsidRDefault="00A92BF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A92BF5" w:rsidSect="00A92B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10B" w:rsidRDefault="001F010B">
      <w:r>
        <w:separator/>
      </w:r>
    </w:p>
  </w:endnote>
  <w:endnote w:type="continuationSeparator" w:id="0">
    <w:p w:rsidR="001F010B" w:rsidRDefault="001F0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07D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07D2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07D2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43FB1" w:rsidRPr="00643FB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10B" w:rsidRDefault="001F010B">
      <w:r>
        <w:separator/>
      </w:r>
    </w:p>
  </w:footnote>
  <w:footnote w:type="continuationSeparator" w:id="0">
    <w:p w:rsidR="001F010B" w:rsidRDefault="001F0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B96" w:rsidRDefault="00AC5B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B96" w:rsidRDefault="00AC5B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B96" w:rsidRDefault="00AC5B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C430627"/>
    <w:multiLevelType w:val="hybridMultilevel"/>
    <w:tmpl w:val="6F104404"/>
    <w:lvl w:ilvl="0" w:tplc="5E8217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B96"/>
    <w:rsid w:val="00031374"/>
    <w:rsid w:val="0009574E"/>
    <w:rsid w:val="000A1097"/>
    <w:rsid w:val="000E2A8F"/>
    <w:rsid w:val="0012774F"/>
    <w:rsid w:val="00144B7A"/>
    <w:rsid w:val="00180C6E"/>
    <w:rsid w:val="001F010B"/>
    <w:rsid w:val="0020503C"/>
    <w:rsid w:val="0029606A"/>
    <w:rsid w:val="003D0540"/>
    <w:rsid w:val="00402AD3"/>
    <w:rsid w:val="00407440"/>
    <w:rsid w:val="004848F3"/>
    <w:rsid w:val="004A75F2"/>
    <w:rsid w:val="005144A9"/>
    <w:rsid w:val="00520165"/>
    <w:rsid w:val="00547912"/>
    <w:rsid w:val="005B1B08"/>
    <w:rsid w:val="00632C3C"/>
    <w:rsid w:val="00643FB1"/>
    <w:rsid w:val="00662BDB"/>
    <w:rsid w:val="006A5DF1"/>
    <w:rsid w:val="006B7198"/>
    <w:rsid w:val="006D4AB3"/>
    <w:rsid w:val="006F3B81"/>
    <w:rsid w:val="007077A5"/>
    <w:rsid w:val="00707D21"/>
    <w:rsid w:val="007D7198"/>
    <w:rsid w:val="00864A4B"/>
    <w:rsid w:val="00870F9F"/>
    <w:rsid w:val="008804B6"/>
    <w:rsid w:val="00897AB0"/>
    <w:rsid w:val="008A3553"/>
    <w:rsid w:val="00913FA6"/>
    <w:rsid w:val="00A315AD"/>
    <w:rsid w:val="00A905AC"/>
    <w:rsid w:val="00A92BF5"/>
    <w:rsid w:val="00AC5B96"/>
    <w:rsid w:val="00BA6584"/>
    <w:rsid w:val="00BE7BFD"/>
    <w:rsid w:val="00C370F2"/>
    <w:rsid w:val="00C44EEC"/>
    <w:rsid w:val="00D22FFA"/>
    <w:rsid w:val="00D8461B"/>
    <w:rsid w:val="00D915F2"/>
    <w:rsid w:val="00DF0FA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E66"/>
    <w:rsid w:val="00F331EF"/>
    <w:rsid w:val="00F8018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7440"/>
  </w:style>
  <w:style w:type="paragraph" w:styleId="Nagwek1">
    <w:name w:val="heading 1"/>
    <w:basedOn w:val="Normalny"/>
    <w:next w:val="Normalny"/>
    <w:link w:val="Nagwek1Znak"/>
    <w:qFormat/>
    <w:rsid w:val="0040744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0744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074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74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7440"/>
  </w:style>
  <w:style w:type="paragraph" w:styleId="Tekstpodstawowywcity">
    <w:name w:val="Body Text Indent"/>
    <w:basedOn w:val="Normalny"/>
    <w:rsid w:val="0040744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0744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0744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07440"/>
    <w:rPr>
      <w:sz w:val="28"/>
    </w:rPr>
  </w:style>
  <w:style w:type="paragraph" w:styleId="Tekstpodstawowywcity3">
    <w:name w:val="Body Text Indent 3"/>
    <w:basedOn w:val="Normalny"/>
    <w:rsid w:val="0040744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92BF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92BF5"/>
  </w:style>
  <w:style w:type="character" w:customStyle="1" w:styleId="TekstpodstawowyZnak">
    <w:name w:val="Tekst podstawowy Znak"/>
    <w:basedOn w:val="Domylnaczcionkaakapitu"/>
    <w:link w:val="Tekstpodstawowy"/>
    <w:rsid w:val="00A92BF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2022-02-17T09:16:00Z</cp:lastPrinted>
  <dcterms:created xsi:type="dcterms:W3CDTF">2022-02-17T09:17:00Z</dcterms:created>
  <dcterms:modified xsi:type="dcterms:W3CDTF">2022-02-17T09:17:00Z</dcterms:modified>
</cp:coreProperties>
</file>