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AE" w:rsidRPr="00F7750D" w:rsidRDefault="006462AE" w:rsidP="006462A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6462AE" w:rsidRPr="00F7750D" w:rsidRDefault="006462AE" w:rsidP="006462A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6462AE" w:rsidRPr="00F7750D" w:rsidRDefault="006462AE" w:rsidP="006462A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6462AE" w:rsidRPr="00F7750D" w:rsidRDefault="006462AE" w:rsidP="006462A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462AE" w:rsidRPr="00F7750D" w:rsidRDefault="006462AE" w:rsidP="006462A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017AF3">
        <w:rPr>
          <w:sz w:val="24"/>
          <w:szCs w:val="24"/>
        </w:rPr>
        <w:t>17</w:t>
      </w:r>
    </w:p>
    <w:p w:rsidR="006462AE" w:rsidRPr="00F7750D" w:rsidRDefault="006462AE" w:rsidP="006462AE">
      <w:pPr>
        <w:rPr>
          <w:sz w:val="24"/>
          <w:szCs w:val="24"/>
        </w:rPr>
      </w:pPr>
    </w:p>
    <w:p w:rsidR="006462AE" w:rsidRPr="00F7750D" w:rsidRDefault="006462AE" w:rsidP="006462A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462AE" w:rsidRPr="00F7750D" w:rsidRDefault="006462AE" w:rsidP="006462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6462AE" w:rsidRPr="00F7750D" w:rsidRDefault="006462AE" w:rsidP="006462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6462AE" w:rsidRPr="001C2C42" w:rsidRDefault="006462AE" w:rsidP="006462A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462AE" w:rsidRDefault="006462AE" w:rsidP="006462A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462AE" w:rsidRPr="000A1C0E" w:rsidRDefault="006462AE" w:rsidP="006462A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462AE" w:rsidRPr="000A1C0E" w:rsidRDefault="006462AE" w:rsidP="006462A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6462AE" w:rsidRDefault="006462AE" w:rsidP="006462AE">
      <w:pPr>
        <w:jc w:val="both"/>
        <w:rPr>
          <w:i/>
          <w:sz w:val="22"/>
          <w:szCs w:val="22"/>
        </w:rPr>
      </w:pPr>
    </w:p>
    <w:p w:rsidR="006462AE" w:rsidRDefault="006462AE" w:rsidP="006462AE">
      <w:pPr>
        <w:jc w:val="both"/>
        <w:rPr>
          <w:i/>
          <w:sz w:val="22"/>
          <w:szCs w:val="22"/>
        </w:rPr>
      </w:pPr>
    </w:p>
    <w:p w:rsidR="006462AE" w:rsidRDefault="006462AE" w:rsidP="006462A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462AE" w:rsidRDefault="006462AE" w:rsidP="006462A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462AE" w:rsidRDefault="006462AE" w:rsidP="006462A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6462AE" w:rsidRPr="00C81F26" w:rsidRDefault="006462AE" w:rsidP="006462AE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6462AE" w:rsidRDefault="006462AE" w:rsidP="006462AE">
      <w:pPr>
        <w:jc w:val="both"/>
        <w:rPr>
          <w:b/>
          <w:sz w:val="22"/>
          <w:szCs w:val="22"/>
        </w:rPr>
      </w:pPr>
    </w:p>
    <w:p w:rsidR="006462AE" w:rsidRDefault="006462AE" w:rsidP="006462AE">
      <w:pPr>
        <w:jc w:val="both"/>
        <w:rPr>
          <w:sz w:val="22"/>
          <w:szCs w:val="22"/>
        </w:rPr>
      </w:pPr>
    </w:p>
    <w:p w:rsidR="006462AE" w:rsidRPr="00F7750D" w:rsidRDefault="006462AE" w:rsidP="006462A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462AE" w:rsidRDefault="006462AE" w:rsidP="006462AE">
      <w:pPr>
        <w:rPr>
          <w:sz w:val="22"/>
          <w:szCs w:val="22"/>
        </w:rPr>
      </w:pPr>
    </w:p>
    <w:p w:rsidR="006462AE" w:rsidRPr="006462AE" w:rsidRDefault="006462AE" w:rsidP="006462A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6462AE">
        <w:rPr>
          <w:sz w:val="24"/>
          <w:szCs w:val="24"/>
          <w:u w:val="single"/>
        </w:rPr>
        <w:t xml:space="preserve">Pakiet 48 </w:t>
      </w:r>
    </w:p>
    <w:p w:rsidR="006462AE" w:rsidRPr="006462AE" w:rsidRDefault="006462AE" w:rsidP="006462AE">
      <w:pPr>
        <w:spacing w:after="120"/>
        <w:ind w:left="284" w:right="-72" w:hanging="254"/>
        <w:jc w:val="both"/>
        <w:rPr>
          <w:sz w:val="24"/>
          <w:szCs w:val="24"/>
        </w:rPr>
      </w:pPr>
      <w:r w:rsidRPr="006462AE">
        <w:rPr>
          <w:sz w:val="24"/>
          <w:szCs w:val="24"/>
        </w:rPr>
        <w:t>1. Czy Zamawiający dopuści jednorazową łyżkę z odsłoniętym światłowodem dobrze doświetlającym wnętrze jamy ustnej i gardła?</w:t>
      </w:r>
    </w:p>
    <w:p w:rsidR="006462AE" w:rsidRDefault="006462AE" w:rsidP="006462AE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6462AE" w:rsidRDefault="00017AF3" w:rsidP="00017AF3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48 </w:t>
      </w:r>
      <w:r w:rsidR="0095040B" w:rsidRPr="006462AE">
        <w:rPr>
          <w:sz w:val="24"/>
          <w:szCs w:val="24"/>
        </w:rPr>
        <w:t>łyżk</w:t>
      </w:r>
      <w:r w:rsidR="0095040B">
        <w:rPr>
          <w:sz w:val="24"/>
          <w:szCs w:val="24"/>
        </w:rPr>
        <w:t>i z odsłoniętym światłowodem</w:t>
      </w:r>
      <w:r>
        <w:rPr>
          <w:sz w:val="24"/>
          <w:szCs w:val="24"/>
        </w:rPr>
        <w:t xml:space="preserve">. </w:t>
      </w:r>
    </w:p>
    <w:p w:rsidR="006462AE" w:rsidRDefault="006462AE" w:rsidP="006462AE">
      <w:pPr>
        <w:spacing w:after="120"/>
        <w:ind w:left="390" w:right="-72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462AE" w:rsidRPr="006A5DF1" w:rsidTr="00024E5E">
        <w:tc>
          <w:tcPr>
            <w:tcW w:w="9356" w:type="dxa"/>
            <w:shd w:val="clear" w:color="auto" w:fill="auto"/>
          </w:tcPr>
          <w:p w:rsidR="006462AE" w:rsidRPr="00E21FEC" w:rsidRDefault="006462AE" w:rsidP="00024E5E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714C62" w:rsidRPr="001C3705" w:rsidRDefault="00714C62" w:rsidP="00714C6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714C62" w:rsidRPr="001C3705" w:rsidRDefault="00714C62" w:rsidP="00714C62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14C62" w:rsidRPr="001C3705" w:rsidRDefault="00714C62" w:rsidP="00714C6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714C62" w:rsidRPr="001C3705" w:rsidRDefault="00714C62" w:rsidP="00714C62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244723" w:rsidRDefault="0024472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44723" w:rsidRDefault="0024472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44723" w:rsidRDefault="0024472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44723" w:rsidRDefault="0024472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244723" w:rsidSect="006462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5E3" w:rsidRDefault="00F445E3">
      <w:r>
        <w:separator/>
      </w:r>
    </w:p>
  </w:endnote>
  <w:endnote w:type="continuationSeparator" w:id="0">
    <w:p w:rsidR="00F445E3" w:rsidRDefault="00F44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600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600B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600B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5040B" w:rsidRPr="0095040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5E3" w:rsidRDefault="00F445E3">
      <w:r>
        <w:separator/>
      </w:r>
    </w:p>
  </w:footnote>
  <w:footnote w:type="continuationSeparator" w:id="0">
    <w:p w:rsidR="00F445E3" w:rsidRDefault="00F445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BD" w:rsidRDefault="002A08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BD" w:rsidRDefault="002A08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BD" w:rsidRDefault="002A08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BD028A"/>
    <w:multiLevelType w:val="hybridMultilevel"/>
    <w:tmpl w:val="B7A4BB98"/>
    <w:lvl w:ilvl="0" w:tplc="8F96F1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8BD"/>
    <w:rsid w:val="00017AF3"/>
    <w:rsid w:val="00031374"/>
    <w:rsid w:val="000A1097"/>
    <w:rsid w:val="000E2A8F"/>
    <w:rsid w:val="0012774F"/>
    <w:rsid w:val="00144B7A"/>
    <w:rsid w:val="00180C6E"/>
    <w:rsid w:val="00244723"/>
    <w:rsid w:val="0029606A"/>
    <w:rsid w:val="002A08BD"/>
    <w:rsid w:val="002B1569"/>
    <w:rsid w:val="004848F3"/>
    <w:rsid w:val="004A75F2"/>
    <w:rsid w:val="005144A9"/>
    <w:rsid w:val="00520165"/>
    <w:rsid w:val="005B1B08"/>
    <w:rsid w:val="00632C3C"/>
    <w:rsid w:val="006462AE"/>
    <w:rsid w:val="00662BDB"/>
    <w:rsid w:val="006A5DF1"/>
    <w:rsid w:val="006B7198"/>
    <w:rsid w:val="006D4AB3"/>
    <w:rsid w:val="006F3B81"/>
    <w:rsid w:val="00714C62"/>
    <w:rsid w:val="007D7198"/>
    <w:rsid w:val="00864A4B"/>
    <w:rsid w:val="00870F9F"/>
    <w:rsid w:val="008804B6"/>
    <w:rsid w:val="00897AB0"/>
    <w:rsid w:val="008A3553"/>
    <w:rsid w:val="0095040B"/>
    <w:rsid w:val="00A600B2"/>
    <w:rsid w:val="00A905AC"/>
    <w:rsid w:val="00AA68F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77B1"/>
    <w:rsid w:val="00F445E3"/>
    <w:rsid w:val="00FC519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68F5"/>
  </w:style>
  <w:style w:type="paragraph" w:styleId="Nagwek1">
    <w:name w:val="heading 1"/>
    <w:basedOn w:val="Normalny"/>
    <w:next w:val="Normalny"/>
    <w:link w:val="Nagwek1Znak"/>
    <w:qFormat/>
    <w:rsid w:val="00AA68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A68F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68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A68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68F5"/>
  </w:style>
  <w:style w:type="paragraph" w:styleId="Tekstpodstawowywcity">
    <w:name w:val="Body Text Indent"/>
    <w:basedOn w:val="Normalny"/>
    <w:rsid w:val="00AA68F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A68F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A68F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A68F5"/>
    <w:rPr>
      <w:sz w:val="28"/>
    </w:rPr>
  </w:style>
  <w:style w:type="paragraph" w:styleId="Tekstpodstawowywcity3">
    <w:name w:val="Body Text Indent 3"/>
    <w:basedOn w:val="Normalny"/>
    <w:rsid w:val="00AA68F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462A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462AE"/>
  </w:style>
  <w:style w:type="character" w:customStyle="1" w:styleId="TekstpodstawowyZnak">
    <w:name w:val="Tekst podstawowy Znak"/>
    <w:basedOn w:val="Domylnaczcionkaakapitu"/>
    <w:link w:val="Tekstpodstawowy"/>
    <w:rsid w:val="006462A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2022-02-17T09:24:00Z</cp:lastPrinted>
  <dcterms:created xsi:type="dcterms:W3CDTF">2022-02-17T09:24:00Z</dcterms:created>
  <dcterms:modified xsi:type="dcterms:W3CDTF">2022-02-17T09:24:00Z</dcterms:modified>
</cp:coreProperties>
</file>