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FCD" w:rsidRPr="00F7750D" w:rsidRDefault="00B73FCD" w:rsidP="00B73FC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B73FCD" w:rsidRPr="00F7750D" w:rsidRDefault="00B73FCD" w:rsidP="00B73FCD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B73FCD" w:rsidRPr="00F7750D" w:rsidRDefault="00B73FCD" w:rsidP="00B73FC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B73FCD" w:rsidRPr="00F7750D" w:rsidRDefault="00B73FCD" w:rsidP="00B73FC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73FCD" w:rsidRPr="00F7750D" w:rsidRDefault="00B73FCD" w:rsidP="00B73FC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D67497">
        <w:rPr>
          <w:sz w:val="24"/>
          <w:szCs w:val="24"/>
        </w:rPr>
        <w:t>17</w:t>
      </w:r>
    </w:p>
    <w:p w:rsidR="00B73FCD" w:rsidRPr="00F7750D" w:rsidRDefault="00B73FCD" w:rsidP="00B73FCD">
      <w:pPr>
        <w:rPr>
          <w:sz w:val="24"/>
          <w:szCs w:val="24"/>
        </w:rPr>
      </w:pPr>
    </w:p>
    <w:p w:rsidR="00B73FCD" w:rsidRPr="00F7750D" w:rsidRDefault="00B73FCD" w:rsidP="00B73FC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73FCD" w:rsidRPr="00F7750D" w:rsidRDefault="00B73FCD" w:rsidP="00B73FC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B73FCD" w:rsidRPr="00F7750D" w:rsidRDefault="00B73FCD" w:rsidP="00B73FC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B73FCD" w:rsidRPr="001C2C42" w:rsidRDefault="00B73FCD" w:rsidP="00B73FC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73FCD" w:rsidRDefault="00B73FCD" w:rsidP="00B73FC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B73FCD" w:rsidRPr="000A1C0E" w:rsidRDefault="00B73FCD" w:rsidP="00B73FC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B73FCD" w:rsidRPr="000A1C0E" w:rsidRDefault="00B73FCD" w:rsidP="00B73FC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B73FCD" w:rsidRDefault="00B73FCD" w:rsidP="00B73FCD">
      <w:pPr>
        <w:jc w:val="both"/>
        <w:rPr>
          <w:i/>
          <w:sz w:val="22"/>
          <w:szCs w:val="22"/>
        </w:rPr>
      </w:pPr>
    </w:p>
    <w:p w:rsidR="00B73FCD" w:rsidRDefault="00B73FCD" w:rsidP="00B73FC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B73FCD" w:rsidRDefault="00B73FCD" w:rsidP="00B73FC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B73FCD" w:rsidRDefault="00B73FCD" w:rsidP="00B73FCD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B73FCD" w:rsidRPr="00C81F26" w:rsidRDefault="00B73FCD" w:rsidP="00B73FCD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B73FCD" w:rsidRDefault="00B73FCD" w:rsidP="00B73FCD">
      <w:pPr>
        <w:jc w:val="both"/>
        <w:rPr>
          <w:b/>
          <w:sz w:val="22"/>
          <w:szCs w:val="22"/>
        </w:rPr>
      </w:pPr>
    </w:p>
    <w:p w:rsidR="00B73FCD" w:rsidRDefault="00B73FCD" w:rsidP="00B73FCD">
      <w:pPr>
        <w:jc w:val="both"/>
        <w:rPr>
          <w:sz w:val="22"/>
          <w:szCs w:val="22"/>
        </w:rPr>
      </w:pPr>
    </w:p>
    <w:p w:rsidR="00B73FCD" w:rsidRPr="00F7750D" w:rsidRDefault="00B73FCD" w:rsidP="00B73FCD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B73FCD" w:rsidRDefault="00B73FCD" w:rsidP="00B73FCD">
      <w:pPr>
        <w:rPr>
          <w:sz w:val="22"/>
          <w:szCs w:val="22"/>
        </w:rPr>
      </w:pPr>
    </w:p>
    <w:p w:rsidR="00B73FCD" w:rsidRPr="00B73FCD" w:rsidRDefault="00B73FCD" w:rsidP="00B73FCD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73FCD">
        <w:rPr>
          <w:sz w:val="24"/>
          <w:szCs w:val="24"/>
          <w:u w:val="single"/>
        </w:rPr>
        <w:t xml:space="preserve">Pakiet 18, poz. 2 </w:t>
      </w:r>
    </w:p>
    <w:p w:rsidR="00B73FCD" w:rsidRPr="00B73FCD" w:rsidRDefault="00B73FCD" w:rsidP="00D67497">
      <w:pPr>
        <w:ind w:left="28" w:right="-74"/>
        <w:jc w:val="both"/>
        <w:rPr>
          <w:sz w:val="24"/>
          <w:szCs w:val="24"/>
        </w:rPr>
      </w:pPr>
      <w:r w:rsidRPr="00B73FCD">
        <w:rPr>
          <w:sz w:val="24"/>
          <w:szCs w:val="24"/>
        </w:rPr>
        <w:t xml:space="preserve">1. Czy Zamawiający dopuści elektrody EKG dla dorosłych w rozmiarze 45x42? </w:t>
      </w:r>
    </w:p>
    <w:p w:rsidR="00B73FCD" w:rsidRDefault="00B73FCD" w:rsidP="00D67497">
      <w:pPr>
        <w:ind w:left="28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B73FCD" w:rsidRDefault="00D67497" w:rsidP="00B73F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18 poz. 2 </w:t>
      </w:r>
      <w:r w:rsidRPr="00B73FCD">
        <w:rPr>
          <w:sz w:val="24"/>
          <w:szCs w:val="24"/>
        </w:rPr>
        <w:t>elektrody EKG dla dorosłych w rozmiarze 45x42</w:t>
      </w:r>
      <w:r>
        <w:rPr>
          <w:sz w:val="24"/>
          <w:szCs w:val="24"/>
        </w:rPr>
        <w:t>.</w:t>
      </w:r>
    </w:p>
    <w:p w:rsidR="00D67497" w:rsidRDefault="00D67497" w:rsidP="00D67497">
      <w:pPr>
        <w:ind w:left="28" w:right="-74"/>
        <w:jc w:val="both"/>
        <w:rPr>
          <w:sz w:val="24"/>
          <w:szCs w:val="24"/>
          <w:u w:val="single"/>
        </w:rPr>
      </w:pPr>
    </w:p>
    <w:p w:rsidR="00B73FCD" w:rsidRPr="00B73FCD" w:rsidRDefault="00B73FCD" w:rsidP="00B73FCD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73FCD">
        <w:rPr>
          <w:sz w:val="24"/>
          <w:szCs w:val="24"/>
          <w:u w:val="single"/>
        </w:rPr>
        <w:t xml:space="preserve">Pakiet 18, poz. 3 </w:t>
      </w:r>
    </w:p>
    <w:p w:rsidR="00B73FCD" w:rsidRPr="00B73FCD" w:rsidRDefault="00B73FCD" w:rsidP="00D67497">
      <w:pPr>
        <w:ind w:left="284" w:right="-74" w:hanging="254"/>
        <w:jc w:val="both"/>
        <w:rPr>
          <w:sz w:val="24"/>
          <w:szCs w:val="24"/>
        </w:rPr>
      </w:pPr>
      <w:r w:rsidRPr="00B73FCD">
        <w:rPr>
          <w:sz w:val="24"/>
          <w:szCs w:val="24"/>
        </w:rPr>
        <w:t xml:space="preserve">2. Czy Zamawiający dopuści elektrody EKG dla dorosłych w </w:t>
      </w:r>
      <w:proofErr w:type="spellStart"/>
      <w:r w:rsidRPr="00B73FCD">
        <w:rPr>
          <w:sz w:val="24"/>
          <w:szCs w:val="24"/>
        </w:rPr>
        <w:t>rozm</w:t>
      </w:r>
      <w:proofErr w:type="spellEnd"/>
      <w:r w:rsidRPr="00B73FCD">
        <w:rPr>
          <w:sz w:val="24"/>
          <w:szCs w:val="24"/>
        </w:rPr>
        <w:t xml:space="preserve">. 55 x 41 </w:t>
      </w:r>
      <w:proofErr w:type="spellStart"/>
      <w:r w:rsidRPr="00B73FCD">
        <w:rPr>
          <w:sz w:val="24"/>
          <w:szCs w:val="24"/>
        </w:rPr>
        <w:t>mm</w:t>
      </w:r>
      <w:proofErr w:type="spellEnd"/>
      <w:r w:rsidRPr="00B73FCD">
        <w:rPr>
          <w:sz w:val="24"/>
          <w:szCs w:val="24"/>
        </w:rPr>
        <w:t xml:space="preserve">. z języczkiem do mocowania kabla? </w:t>
      </w:r>
    </w:p>
    <w:p w:rsidR="00B73FCD" w:rsidRDefault="00B73FCD" w:rsidP="00D67497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B73FCD" w:rsidRDefault="00D67497" w:rsidP="00B73F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18 poz. 3 </w:t>
      </w:r>
      <w:r w:rsidRPr="00B73FCD">
        <w:rPr>
          <w:sz w:val="24"/>
          <w:szCs w:val="24"/>
        </w:rPr>
        <w:t xml:space="preserve">elektrody EKG dla dorosłych w </w:t>
      </w:r>
      <w:proofErr w:type="spellStart"/>
      <w:r w:rsidRPr="00B73FCD">
        <w:rPr>
          <w:sz w:val="24"/>
          <w:szCs w:val="24"/>
        </w:rPr>
        <w:t>rozm</w:t>
      </w:r>
      <w:proofErr w:type="spellEnd"/>
      <w:r w:rsidRPr="00B73FC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  </w:t>
      </w:r>
      <w:r w:rsidRPr="00B73FCD">
        <w:rPr>
          <w:sz w:val="24"/>
          <w:szCs w:val="24"/>
        </w:rPr>
        <w:t>55 x 41 mm z języczkiem do mocowania kabla</w:t>
      </w:r>
      <w:r>
        <w:rPr>
          <w:sz w:val="24"/>
          <w:szCs w:val="24"/>
        </w:rPr>
        <w:t>.</w:t>
      </w:r>
    </w:p>
    <w:p w:rsidR="00D67497" w:rsidRPr="00B73FCD" w:rsidRDefault="00D67497" w:rsidP="00D67497">
      <w:pPr>
        <w:ind w:left="28" w:right="-74"/>
        <w:jc w:val="both"/>
        <w:rPr>
          <w:sz w:val="24"/>
          <w:szCs w:val="24"/>
        </w:rPr>
      </w:pPr>
    </w:p>
    <w:p w:rsidR="00B73FCD" w:rsidRPr="00B73FCD" w:rsidRDefault="00B73FCD" w:rsidP="00B73FCD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73FCD">
        <w:rPr>
          <w:sz w:val="24"/>
          <w:szCs w:val="24"/>
          <w:u w:val="single"/>
        </w:rPr>
        <w:t xml:space="preserve">Pakiet 18, poz. 4 </w:t>
      </w:r>
    </w:p>
    <w:p w:rsidR="00B73FCD" w:rsidRPr="00B73FCD" w:rsidRDefault="00B73FCD" w:rsidP="00D67497">
      <w:pPr>
        <w:ind w:left="28" w:right="-74"/>
        <w:jc w:val="both"/>
        <w:rPr>
          <w:sz w:val="24"/>
          <w:szCs w:val="24"/>
        </w:rPr>
      </w:pPr>
      <w:r w:rsidRPr="00B73FCD">
        <w:rPr>
          <w:sz w:val="24"/>
          <w:szCs w:val="24"/>
        </w:rPr>
        <w:t xml:space="preserve">3. Czy Zamawiający do aparatu EKG </w:t>
      </w:r>
      <w:proofErr w:type="spellStart"/>
      <w:r w:rsidRPr="00B73FCD">
        <w:rPr>
          <w:sz w:val="24"/>
          <w:szCs w:val="24"/>
        </w:rPr>
        <w:t>Ascard</w:t>
      </w:r>
      <w:proofErr w:type="spellEnd"/>
      <w:r w:rsidRPr="00B73FCD">
        <w:rPr>
          <w:sz w:val="24"/>
          <w:szCs w:val="24"/>
        </w:rPr>
        <w:t xml:space="preserve"> </w:t>
      </w:r>
      <w:proofErr w:type="spellStart"/>
      <w:r w:rsidRPr="00B73FCD">
        <w:rPr>
          <w:sz w:val="24"/>
          <w:szCs w:val="24"/>
        </w:rPr>
        <w:t>Mr.Blue</w:t>
      </w:r>
      <w:proofErr w:type="spellEnd"/>
      <w:r w:rsidRPr="00B73FCD">
        <w:rPr>
          <w:sz w:val="24"/>
          <w:szCs w:val="24"/>
        </w:rPr>
        <w:t xml:space="preserve"> wymaga papieru w </w:t>
      </w:r>
      <w:proofErr w:type="spellStart"/>
      <w:r w:rsidRPr="00B73FCD">
        <w:rPr>
          <w:sz w:val="24"/>
          <w:szCs w:val="24"/>
        </w:rPr>
        <w:t>rozm</w:t>
      </w:r>
      <w:proofErr w:type="spellEnd"/>
      <w:r w:rsidRPr="00B73FCD">
        <w:rPr>
          <w:sz w:val="24"/>
          <w:szCs w:val="24"/>
        </w:rPr>
        <w:t>.</w:t>
      </w:r>
      <w:r w:rsidR="008B35DA"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 xml:space="preserve">112x25m. </w:t>
      </w:r>
    </w:p>
    <w:p w:rsidR="00B73FCD" w:rsidRDefault="00B73FCD" w:rsidP="00D67497">
      <w:pPr>
        <w:ind w:left="28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B73FCD" w:rsidRDefault="00216F53" w:rsidP="00B73F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D8123F">
        <w:rPr>
          <w:sz w:val="24"/>
          <w:szCs w:val="24"/>
        </w:rPr>
        <w:t>wym</w:t>
      </w:r>
      <w:r>
        <w:rPr>
          <w:sz w:val="24"/>
          <w:szCs w:val="24"/>
        </w:rPr>
        <w:t>a</w:t>
      </w:r>
      <w:r w:rsidR="00D8123F">
        <w:rPr>
          <w:sz w:val="24"/>
          <w:szCs w:val="24"/>
        </w:rPr>
        <w:t>ga</w:t>
      </w:r>
      <w:r>
        <w:rPr>
          <w:sz w:val="24"/>
          <w:szCs w:val="24"/>
        </w:rPr>
        <w:t xml:space="preserve"> w Pakiecie nr 18 poz. 4 </w:t>
      </w:r>
      <w:r w:rsidRPr="00B73FCD">
        <w:rPr>
          <w:sz w:val="24"/>
          <w:szCs w:val="24"/>
        </w:rPr>
        <w:t>papier</w:t>
      </w:r>
      <w:r w:rsidR="00D8123F">
        <w:rPr>
          <w:sz w:val="24"/>
          <w:szCs w:val="24"/>
        </w:rPr>
        <w:t>u</w:t>
      </w:r>
      <w:r w:rsidRPr="00B73FCD">
        <w:rPr>
          <w:sz w:val="24"/>
          <w:szCs w:val="24"/>
        </w:rPr>
        <w:t xml:space="preserve"> w rozm</w:t>
      </w:r>
      <w:r>
        <w:rPr>
          <w:sz w:val="24"/>
          <w:szCs w:val="24"/>
        </w:rPr>
        <w:t xml:space="preserve">iarze </w:t>
      </w:r>
      <w:r w:rsidRPr="00B73FCD">
        <w:rPr>
          <w:sz w:val="24"/>
          <w:szCs w:val="24"/>
        </w:rPr>
        <w:t>112</w:t>
      </w:r>
      <w:r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25</w:t>
      </w:r>
      <w:r w:rsidR="00DF04D2"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D67497" w:rsidRPr="00B73FCD" w:rsidRDefault="00D67497" w:rsidP="00216F53">
      <w:pPr>
        <w:ind w:left="28" w:right="-74"/>
        <w:jc w:val="both"/>
        <w:rPr>
          <w:sz w:val="24"/>
          <w:szCs w:val="24"/>
        </w:rPr>
      </w:pPr>
    </w:p>
    <w:p w:rsidR="00B73FCD" w:rsidRPr="00B73FCD" w:rsidRDefault="00B73FCD" w:rsidP="00B73FCD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73FCD">
        <w:rPr>
          <w:sz w:val="24"/>
          <w:szCs w:val="24"/>
          <w:u w:val="single"/>
        </w:rPr>
        <w:t xml:space="preserve">Pakiet 18, poz. 9 </w:t>
      </w:r>
    </w:p>
    <w:p w:rsidR="00B73FCD" w:rsidRPr="00B73FCD" w:rsidRDefault="00B73FCD" w:rsidP="004F3870">
      <w:pPr>
        <w:ind w:left="284" w:right="-74" w:hanging="254"/>
        <w:jc w:val="both"/>
        <w:rPr>
          <w:sz w:val="24"/>
          <w:szCs w:val="24"/>
        </w:rPr>
      </w:pPr>
      <w:r w:rsidRPr="00B73FCD">
        <w:rPr>
          <w:sz w:val="24"/>
          <w:szCs w:val="24"/>
        </w:rPr>
        <w:t xml:space="preserve">4. Czy Zamawiający dopuści w tej pozycji papier do defibrylatora </w:t>
      </w:r>
      <w:proofErr w:type="spellStart"/>
      <w:r w:rsidRPr="00B73FCD">
        <w:rPr>
          <w:sz w:val="24"/>
          <w:szCs w:val="24"/>
        </w:rPr>
        <w:t>Lifepak</w:t>
      </w:r>
      <w:proofErr w:type="spellEnd"/>
      <w:r w:rsidRPr="00B73FCD">
        <w:rPr>
          <w:sz w:val="24"/>
          <w:szCs w:val="24"/>
        </w:rPr>
        <w:t xml:space="preserve"> 20E w </w:t>
      </w:r>
      <w:proofErr w:type="spellStart"/>
      <w:r w:rsidRPr="00B73FCD">
        <w:rPr>
          <w:sz w:val="24"/>
          <w:szCs w:val="24"/>
        </w:rPr>
        <w:t>rozm</w:t>
      </w:r>
      <w:proofErr w:type="spellEnd"/>
      <w:r w:rsidRPr="00B73FCD">
        <w:rPr>
          <w:sz w:val="24"/>
          <w:szCs w:val="24"/>
        </w:rPr>
        <w:t xml:space="preserve">. 50x30m z jednoczesnym przeliczeniem ilości rolek na 31rolek.? </w:t>
      </w:r>
    </w:p>
    <w:p w:rsidR="00B73FCD" w:rsidRDefault="00B73FCD" w:rsidP="004F387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B73FCD" w:rsidRPr="00B73FCD" w:rsidRDefault="004F3870" w:rsidP="00B73FC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18 poz. 9 </w:t>
      </w:r>
      <w:r w:rsidRPr="00B73FCD">
        <w:rPr>
          <w:sz w:val="24"/>
          <w:szCs w:val="24"/>
        </w:rPr>
        <w:t xml:space="preserve">papier do defibrylatora </w:t>
      </w:r>
      <w:proofErr w:type="spellStart"/>
      <w:r w:rsidRPr="00B73FCD">
        <w:rPr>
          <w:sz w:val="24"/>
          <w:szCs w:val="24"/>
        </w:rPr>
        <w:t>Lifepak</w:t>
      </w:r>
      <w:proofErr w:type="spellEnd"/>
      <w:r w:rsidRPr="00B73FCD">
        <w:rPr>
          <w:sz w:val="24"/>
          <w:szCs w:val="24"/>
        </w:rPr>
        <w:t xml:space="preserve"> 20E w </w:t>
      </w:r>
      <w:proofErr w:type="spellStart"/>
      <w:r w:rsidRPr="00B73FCD">
        <w:rPr>
          <w:sz w:val="24"/>
          <w:szCs w:val="24"/>
        </w:rPr>
        <w:t>rozm</w:t>
      </w:r>
      <w:proofErr w:type="spellEnd"/>
      <w:r w:rsidRPr="00B73FCD">
        <w:rPr>
          <w:sz w:val="24"/>
          <w:szCs w:val="24"/>
        </w:rPr>
        <w:t>. 50</w:t>
      </w:r>
      <w:r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x</w:t>
      </w:r>
      <w:r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30</w:t>
      </w:r>
      <w:r w:rsidR="00DF04D2"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m z jednoczesnym przeliczeniem ilości rolek na 31</w:t>
      </w:r>
      <w:r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rolek</w:t>
      </w:r>
      <w:r>
        <w:rPr>
          <w:sz w:val="24"/>
          <w:szCs w:val="24"/>
        </w:rPr>
        <w:t>.</w:t>
      </w:r>
    </w:p>
    <w:p w:rsidR="00B73FCD" w:rsidRPr="00B73FCD" w:rsidRDefault="00B73FCD" w:rsidP="00B73FCD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B73FCD">
        <w:rPr>
          <w:sz w:val="24"/>
          <w:szCs w:val="24"/>
          <w:u w:val="single"/>
        </w:rPr>
        <w:lastRenderedPageBreak/>
        <w:t xml:space="preserve">Pakiet 18, poz. 10 </w:t>
      </w:r>
    </w:p>
    <w:p w:rsidR="00B73FCD" w:rsidRPr="00B73FCD" w:rsidRDefault="00B73FCD" w:rsidP="004F3870">
      <w:pPr>
        <w:ind w:left="284" w:right="-74" w:hanging="284"/>
        <w:jc w:val="both"/>
        <w:rPr>
          <w:sz w:val="24"/>
          <w:szCs w:val="24"/>
        </w:rPr>
      </w:pPr>
      <w:r w:rsidRPr="00B73FCD">
        <w:rPr>
          <w:sz w:val="24"/>
          <w:szCs w:val="24"/>
        </w:rPr>
        <w:t xml:space="preserve">5. Prosimy o podanie rozmiaru papieru jaki jest wymagany przez Zamawiającego do defibrylatora </w:t>
      </w:r>
      <w:proofErr w:type="spellStart"/>
      <w:r w:rsidRPr="00B73FCD">
        <w:rPr>
          <w:sz w:val="24"/>
          <w:szCs w:val="24"/>
        </w:rPr>
        <w:t>Defimax</w:t>
      </w:r>
      <w:proofErr w:type="spellEnd"/>
      <w:r w:rsidRPr="00B73FCD">
        <w:rPr>
          <w:sz w:val="24"/>
          <w:szCs w:val="24"/>
        </w:rPr>
        <w:t>?</w:t>
      </w:r>
    </w:p>
    <w:p w:rsidR="00B73FCD" w:rsidRDefault="00B73FCD" w:rsidP="004F3870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E72D1C" w:rsidRDefault="00E72D1C" w:rsidP="00E72D1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w Pakiecie nr 18 poz. 10 </w:t>
      </w:r>
      <w:r w:rsidRPr="00B73FCD">
        <w:rPr>
          <w:sz w:val="24"/>
          <w:szCs w:val="24"/>
        </w:rPr>
        <w:t>papier</w:t>
      </w:r>
      <w:r>
        <w:rPr>
          <w:sz w:val="24"/>
          <w:szCs w:val="24"/>
        </w:rPr>
        <w:t>u</w:t>
      </w:r>
      <w:r w:rsidRPr="00B73FCD">
        <w:rPr>
          <w:sz w:val="24"/>
          <w:szCs w:val="24"/>
        </w:rPr>
        <w:t xml:space="preserve"> w rozm</w:t>
      </w:r>
      <w:r>
        <w:rPr>
          <w:sz w:val="24"/>
          <w:szCs w:val="24"/>
        </w:rPr>
        <w:t xml:space="preserve">iarze 57 </w:t>
      </w:r>
      <w:r w:rsidR="00DE71E6">
        <w:rPr>
          <w:sz w:val="24"/>
          <w:szCs w:val="24"/>
        </w:rPr>
        <w:t xml:space="preserve">mm </w:t>
      </w:r>
      <w:r w:rsidRPr="00B73FCD">
        <w:rPr>
          <w:sz w:val="24"/>
          <w:szCs w:val="24"/>
        </w:rPr>
        <w:t>x</w:t>
      </w:r>
      <w:r>
        <w:rPr>
          <w:sz w:val="24"/>
          <w:szCs w:val="24"/>
        </w:rPr>
        <w:t xml:space="preserve"> 20</w:t>
      </w:r>
      <w:r w:rsidR="00DE71E6">
        <w:rPr>
          <w:sz w:val="24"/>
          <w:szCs w:val="24"/>
        </w:rPr>
        <w:t xml:space="preserve"> </w:t>
      </w:r>
      <w:r w:rsidRPr="00B73FCD">
        <w:rPr>
          <w:sz w:val="24"/>
          <w:szCs w:val="24"/>
        </w:rPr>
        <w:t>m</w:t>
      </w:r>
      <w:r>
        <w:rPr>
          <w:sz w:val="24"/>
          <w:szCs w:val="24"/>
        </w:rPr>
        <w:t>.</w:t>
      </w:r>
    </w:p>
    <w:p w:rsidR="00B73FCD" w:rsidRDefault="00B73FCD" w:rsidP="00E72D1C">
      <w:pPr>
        <w:spacing w:after="120"/>
        <w:ind w:right="-72"/>
        <w:jc w:val="both"/>
        <w:rPr>
          <w:sz w:val="24"/>
          <w:szCs w:val="24"/>
        </w:rPr>
      </w:pPr>
    </w:p>
    <w:p w:rsidR="00B73FCD" w:rsidRDefault="00B73FCD" w:rsidP="00B73FCD">
      <w:pPr>
        <w:spacing w:after="120"/>
        <w:ind w:left="390" w:right="-72"/>
        <w:jc w:val="both"/>
        <w:rPr>
          <w:sz w:val="24"/>
          <w:szCs w:val="24"/>
        </w:rPr>
      </w:pPr>
    </w:p>
    <w:p w:rsidR="00DE71E6" w:rsidRDefault="00DE71E6" w:rsidP="00D67497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67497" w:rsidRPr="001C3705" w:rsidRDefault="00D67497" w:rsidP="00D6749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D67497" w:rsidRPr="001C3705" w:rsidRDefault="00D67497" w:rsidP="00DE71E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67497" w:rsidRPr="001C3705" w:rsidRDefault="00D67497" w:rsidP="00D67497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D67497" w:rsidRPr="001C3705" w:rsidRDefault="00D67497" w:rsidP="00D67497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513B0C" w:rsidRDefault="00513B0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13B0C" w:rsidRDefault="00513B0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13B0C" w:rsidRDefault="00513B0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13B0C" w:rsidRDefault="00513B0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513B0C" w:rsidSect="00B73F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8D8" w:rsidRDefault="00F138D8">
      <w:r>
        <w:separator/>
      </w:r>
    </w:p>
  </w:endnote>
  <w:endnote w:type="continuationSeparator" w:id="0">
    <w:p w:rsidR="00F138D8" w:rsidRDefault="00F13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02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027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2027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914CB" w:rsidRPr="001914CB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8D8" w:rsidRDefault="00F138D8">
      <w:r>
        <w:separator/>
      </w:r>
    </w:p>
  </w:footnote>
  <w:footnote w:type="continuationSeparator" w:id="0">
    <w:p w:rsidR="00F138D8" w:rsidRDefault="00F13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3AB" w:rsidRDefault="007553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3AB" w:rsidRDefault="007553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3AB" w:rsidRDefault="007553A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E27357"/>
    <w:multiLevelType w:val="hybridMultilevel"/>
    <w:tmpl w:val="7804A7C4"/>
    <w:lvl w:ilvl="0" w:tplc="80D25F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3AB"/>
    <w:rsid w:val="00031374"/>
    <w:rsid w:val="000A1097"/>
    <w:rsid w:val="000E2A8F"/>
    <w:rsid w:val="0012774F"/>
    <w:rsid w:val="00144B7A"/>
    <w:rsid w:val="001523CA"/>
    <w:rsid w:val="00180C6E"/>
    <w:rsid w:val="001914CB"/>
    <w:rsid w:val="00216F53"/>
    <w:rsid w:val="0029606A"/>
    <w:rsid w:val="00305338"/>
    <w:rsid w:val="004848F3"/>
    <w:rsid w:val="004A75F2"/>
    <w:rsid w:val="004F3870"/>
    <w:rsid w:val="00513B0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53AB"/>
    <w:rsid w:val="007D7198"/>
    <w:rsid w:val="00864A4B"/>
    <w:rsid w:val="00870F9F"/>
    <w:rsid w:val="008804B6"/>
    <w:rsid w:val="00897AB0"/>
    <w:rsid w:val="008A3553"/>
    <w:rsid w:val="008B35DA"/>
    <w:rsid w:val="00942C88"/>
    <w:rsid w:val="00A905AC"/>
    <w:rsid w:val="00B322BB"/>
    <w:rsid w:val="00B73FCD"/>
    <w:rsid w:val="00BA5AE6"/>
    <w:rsid w:val="00BA6584"/>
    <w:rsid w:val="00BE7BFD"/>
    <w:rsid w:val="00C370F2"/>
    <w:rsid w:val="00C44EEC"/>
    <w:rsid w:val="00D22FFA"/>
    <w:rsid w:val="00D67497"/>
    <w:rsid w:val="00D8123F"/>
    <w:rsid w:val="00D8461B"/>
    <w:rsid w:val="00D915F2"/>
    <w:rsid w:val="00DB34FE"/>
    <w:rsid w:val="00DE71E6"/>
    <w:rsid w:val="00DF04D2"/>
    <w:rsid w:val="00DF32E8"/>
    <w:rsid w:val="00DF53CA"/>
    <w:rsid w:val="00E21B49"/>
    <w:rsid w:val="00E2789F"/>
    <w:rsid w:val="00E72428"/>
    <w:rsid w:val="00E72D1C"/>
    <w:rsid w:val="00E74BC3"/>
    <w:rsid w:val="00E935D6"/>
    <w:rsid w:val="00EA14B3"/>
    <w:rsid w:val="00EA416E"/>
    <w:rsid w:val="00F138D8"/>
    <w:rsid w:val="00F2027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B34FE"/>
  </w:style>
  <w:style w:type="paragraph" w:styleId="Nagwek1">
    <w:name w:val="heading 1"/>
    <w:basedOn w:val="Normalny"/>
    <w:next w:val="Normalny"/>
    <w:link w:val="Nagwek1Znak"/>
    <w:qFormat/>
    <w:rsid w:val="00DB3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B34F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B3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B3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B34FE"/>
  </w:style>
  <w:style w:type="paragraph" w:styleId="Tekstpodstawowywcity">
    <w:name w:val="Body Text Indent"/>
    <w:basedOn w:val="Normalny"/>
    <w:rsid w:val="00DB34F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B34F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B34F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DB34FE"/>
    <w:rPr>
      <w:sz w:val="28"/>
    </w:rPr>
  </w:style>
  <w:style w:type="paragraph" w:styleId="Tekstpodstawowywcity3">
    <w:name w:val="Body Text Indent 3"/>
    <w:basedOn w:val="Normalny"/>
    <w:rsid w:val="00DB34F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73FC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73FCD"/>
  </w:style>
  <w:style w:type="character" w:customStyle="1" w:styleId="TekstpodstawowyZnak">
    <w:name w:val="Tekst podstawowy Znak"/>
    <w:basedOn w:val="Domylnaczcionkaakapitu"/>
    <w:link w:val="Tekstpodstawowy"/>
    <w:rsid w:val="00B73FC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2022-02-17T09:53:00Z</cp:lastPrinted>
  <dcterms:created xsi:type="dcterms:W3CDTF">2022-02-17T09:54:00Z</dcterms:created>
  <dcterms:modified xsi:type="dcterms:W3CDTF">2022-02-17T09:54:00Z</dcterms:modified>
</cp:coreProperties>
</file>