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126" w:rsidRPr="00F7750D" w:rsidRDefault="00CE6126" w:rsidP="00CE612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E6126" w:rsidRPr="00F7750D" w:rsidRDefault="00CE6126" w:rsidP="00CE6126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E6126" w:rsidRPr="00F7750D" w:rsidRDefault="00CE6126" w:rsidP="00CE612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E6126" w:rsidRPr="00F7750D" w:rsidRDefault="00CE6126" w:rsidP="00CE612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E6126" w:rsidRPr="00F7750D" w:rsidRDefault="00CE6126" w:rsidP="00CE6126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E274E0">
        <w:rPr>
          <w:sz w:val="24"/>
          <w:szCs w:val="24"/>
        </w:rPr>
        <w:t>17</w:t>
      </w:r>
    </w:p>
    <w:p w:rsidR="00CE6126" w:rsidRPr="00F7750D" w:rsidRDefault="00CE6126" w:rsidP="00CE6126">
      <w:pPr>
        <w:rPr>
          <w:sz w:val="24"/>
          <w:szCs w:val="24"/>
        </w:rPr>
      </w:pPr>
    </w:p>
    <w:p w:rsidR="00CE6126" w:rsidRPr="00F7750D" w:rsidRDefault="00CE6126" w:rsidP="00CE612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E6126" w:rsidRPr="00F7750D" w:rsidRDefault="00CE6126" w:rsidP="00CE612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E6126" w:rsidRPr="00F7750D" w:rsidRDefault="00CE6126" w:rsidP="00CE612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E6126" w:rsidRPr="001C2C42" w:rsidRDefault="00CE6126" w:rsidP="00CE612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E6126" w:rsidRDefault="00CE6126" w:rsidP="00CE612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E6126" w:rsidRPr="000A1C0E" w:rsidRDefault="00CE6126" w:rsidP="00CE61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E6126" w:rsidRPr="000A1C0E" w:rsidRDefault="00CE6126" w:rsidP="00CE612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8</w:t>
      </w:r>
    </w:p>
    <w:p w:rsidR="00CE6126" w:rsidRDefault="00CE6126" w:rsidP="00CE6126">
      <w:pPr>
        <w:jc w:val="both"/>
        <w:rPr>
          <w:i/>
          <w:sz w:val="22"/>
          <w:szCs w:val="22"/>
        </w:rPr>
      </w:pPr>
    </w:p>
    <w:p w:rsidR="00CE6126" w:rsidRDefault="00CE6126" w:rsidP="00CE6126">
      <w:pPr>
        <w:jc w:val="both"/>
        <w:rPr>
          <w:i/>
          <w:sz w:val="22"/>
          <w:szCs w:val="22"/>
        </w:rPr>
      </w:pPr>
    </w:p>
    <w:p w:rsidR="00CE6126" w:rsidRDefault="00CE6126" w:rsidP="00CE612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E6126" w:rsidRDefault="00CE6126" w:rsidP="00CE612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E6126" w:rsidRDefault="00CE6126" w:rsidP="00CE612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E6126" w:rsidRPr="00C81F26" w:rsidRDefault="00CE6126" w:rsidP="00CE612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E6126" w:rsidRDefault="00CE6126" w:rsidP="00CE6126">
      <w:pPr>
        <w:jc w:val="both"/>
        <w:rPr>
          <w:b/>
          <w:sz w:val="22"/>
          <w:szCs w:val="22"/>
        </w:rPr>
      </w:pPr>
    </w:p>
    <w:p w:rsidR="00CE6126" w:rsidRDefault="00CE6126" w:rsidP="00CE6126">
      <w:pPr>
        <w:jc w:val="both"/>
        <w:rPr>
          <w:sz w:val="22"/>
          <w:szCs w:val="22"/>
        </w:rPr>
      </w:pPr>
    </w:p>
    <w:p w:rsidR="00CE6126" w:rsidRPr="00F7750D" w:rsidRDefault="00CE6126" w:rsidP="00CE6126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E6126" w:rsidRDefault="00CE6126" w:rsidP="00CE6126">
      <w:pPr>
        <w:rPr>
          <w:sz w:val="22"/>
          <w:szCs w:val="22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poz.1-5</w:t>
      </w:r>
    </w:p>
    <w:p w:rsidR="00CE6126" w:rsidRPr="00CE6126" w:rsidRDefault="00CE6126" w:rsidP="00E274E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pojedynczą skalę?</w:t>
      </w:r>
    </w:p>
    <w:p w:rsidR="00CE6126" w:rsidRDefault="00CE6126" w:rsidP="00E274E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Pr="00CE6126" w:rsidRDefault="00E274E0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 poz. 1-5 </w:t>
      </w:r>
      <w:r w:rsidRPr="00CE6126">
        <w:rPr>
          <w:sz w:val="24"/>
          <w:szCs w:val="24"/>
        </w:rPr>
        <w:t>pojedynczą skalę</w:t>
      </w:r>
      <w:r>
        <w:rPr>
          <w:sz w:val="24"/>
          <w:szCs w:val="24"/>
        </w:rPr>
        <w:t>.</w:t>
      </w:r>
    </w:p>
    <w:p w:rsidR="00E274E0" w:rsidRDefault="00E274E0" w:rsidP="00E274E0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poz.1-5</w:t>
      </w:r>
    </w:p>
    <w:p w:rsidR="00CE6126" w:rsidRPr="00CE6126" w:rsidRDefault="00CE6126" w:rsidP="00E274E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samą nazwę producenta na cylindrze?</w:t>
      </w:r>
    </w:p>
    <w:p w:rsidR="00CE6126" w:rsidRDefault="00CE6126" w:rsidP="00E274E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E274E0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 poz. 1-5</w:t>
      </w:r>
      <w:r w:rsidRPr="00E274E0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samą nazwę producenta na cylindrze</w:t>
      </w:r>
      <w:r>
        <w:rPr>
          <w:sz w:val="24"/>
          <w:szCs w:val="24"/>
        </w:rPr>
        <w:t>.</w:t>
      </w:r>
    </w:p>
    <w:p w:rsidR="00E274E0" w:rsidRPr="00CE6126" w:rsidRDefault="00E274E0" w:rsidP="00E274E0">
      <w:pPr>
        <w:ind w:left="28" w:right="-74"/>
        <w:jc w:val="both"/>
        <w:rPr>
          <w:sz w:val="24"/>
          <w:szCs w:val="24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poz.1-5</w:t>
      </w:r>
    </w:p>
    <w:p w:rsidR="00CE6126" w:rsidRPr="00CE6126" w:rsidRDefault="00CE6126" w:rsidP="00E274E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kryzę ograniczającą wypadnięcie tłoka?</w:t>
      </w:r>
    </w:p>
    <w:p w:rsidR="00CE6126" w:rsidRDefault="00CE6126" w:rsidP="00E274E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274E0" w:rsidRPr="00CE6126" w:rsidRDefault="0012562C" w:rsidP="00E274E0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1 poz. 1-5</w:t>
      </w:r>
      <w:r w:rsidRPr="0012562C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kryz</w:t>
      </w:r>
      <w:r>
        <w:rPr>
          <w:sz w:val="24"/>
          <w:szCs w:val="24"/>
        </w:rPr>
        <w:t>y</w:t>
      </w:r>
      <w:r w:rsidRPr="00CE6126">
        <w:rPr>
          <w:sz w:val="24"/>
          <w:szCs w:val="24"/>
        </w:rPr>
        <w:t xml:space="preserve"> ograniczając</w:t>
      </w:r>
      <w:r>
        <w:rPr>
          <w:sz w:val="24"/>
          <w:szCs w:val="24"/>
        </w:rPr>
        <w:t>ej</w:t>
      </w:r>
      <w:r w:rsidRPr="00CE6126">
        <w:rPr>
          <w:sz w:val="24"/>
          <w:szCs w:val="24"/>
        </w:rPr>
        <w:t xml:space="preserve"> wypadnięcie tłoka</w:t>
      </w:r>
      <w:r>
        <w:rPr>
          <w:sz w:val="24"/>
          <w:szCs w:val="24"/>
        </w:rPr>
        <w:t>.</w:t>
      </w:r>
    </w:p>
    <w:p w:rsidR="0012562C" w:rsidRDefault="0012562C" w:rsidP="0012562C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poz.2</w:t>
      </w:r>
    </w:p>
    <w:p w:rsidR="00CE6126" w:rsidRPr="00CE6126" w:rsidRDefault="00CE6126" w:rsidP="00E274E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 xml:space="preserve">Czy Zamawiający dopuści strzykawkę trzyczęściową </w:t>
      </w:r>
      <w:proofErr w:type="spellStart"/>
      <w:r w:rsidRPr="00CE6126">
        <w:rPr>
          <w:sz w:val="24"/>
          <w:szCs w:val="24"/>
        </w:rPr>
        <w:t>Luer</w:t>
      </w:r>
      <w:proofErr w:type="spellEnd"/>
      <w:r w:rsidRPr="00CE6126">
        <w:rPr>
          <w:sz w:val="24"/>
          <w:szCs w:val="24"/>
        </w:rPr>
        <w:t xml:space="preserve"> Lock? </w:t>
      </w:r>
    </w:p>
    <w:p w:rsidR="00CE6126" w:rsidRDefault="00CE6126" w:rsidP="00E274E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Pr="00CE6126" w:rsidRDefault="00E274E0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="00B27914">
        <w:rPr>
          <w:sz w:val="24"/>
          <w:szCs w:val="24"/>
        </w:rPr>
        <w:t xml:space="preserve">w Pakiecie nr 1 poz. 2 </w:t>
      </w:r>
      <w:r w:rsidR="00D758BC" w:rsidRPr="00CE6126">
        <w:rPr>
          <w:sz w:val="24"/>
          <w:szCs w:val="24"/>
        </w:rPr>
        <w:t xml:space="preserve">strzykawkę trzyczęściową </w:t>
      </w:r>
      <w:proofErr w:type="spellStart"/>
      <w:r w:rsidR="00D758BC" w:rsidRPr="00CE6126">
        <w:rPr>
          <w:sz w:val="24"/>
          <w:szCs w:val="24"/>
        </w:rPr>
        <w:t>Luer</w:t>
      </w:r>
      <w:proofErr w:type="spellEnd"/>
      <w:r w:rsidR="00D758BC" w:rsidRPr="00CE6126">
        <w:rPr>
          <w:sz w:val="24"/>
          <w:szCs w:val="24"/>
        </w:rPr>
        <w:t xml:space="preserve"> Lock</w:t>
      </w:r>
      <w:r w:rsidR="00D758BC">
        <w:rPr>
          <w:sz w:val="24"/>
          <w:szCs w:val="24"/>
        </w:rPr>
        <w:t>.</w:t>
      </w:r>
    </w:p>
    <w:p w:rsidR="0012562C" w:rsidRDefault="0012562C" w:rsidP="0012562C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</w:t>
      </w:r>
      <w:r w:rsidR="00D758BC">
        <w:rPr>
          <w:sz w:val="24"/>
          <w:szCs w:val="24"/>
          <w:u w:val="single"/>
        </w:rPr>
        <w:t xml:space="preserve"> </w:t>
      </w:r>
      <w:r w:rsidRPr="00CE6126">
        <w:rPr>
          <w:sz w:val="24"/>
          <w:szCs w:val="24"/>
          <w:u w:val="single"/>
        </w:rPr>
        <w:t>2</w:t>
      </w:r>
    </w:p>
    <w:p w:rsidR="00CE6126" w:rsidRPr="00CE6126" w:rsidRDefault="00CE6126" w:rsidP="00D758BC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mleczny tłok?</w:t>
      </w:r>
    </w:p>
    <w:p w:rsidR="0012562C" w:rsidRDefault="0012562C" w:rsidP="00D758BC">
      <w:pPr>
        <w:ind w:left="30" w:right="-74"/>
        <w:jc w:val="both"/>
        <w:rPr>
          <w:b/>
          <w:sz w:val="24"/>
          <w:szCs w:val="24"/>
        </w:rPr>
      </w:pPr>
    </w:p>
    <w:p w:rsidR="00CE6126" w:rsidRDefault="00CE6126" w:rsidP="00D758BC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lastRenderedPageBreak/>
        <w:t>Odp.:</w:t>
      </w:r>
    </w:p>
    <w:p w:rsidR="00CE6126" w:rsidRDefault="00D758BC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 poz. 2</w:t>
      </w:r>
      <w:r w:rsidRPr="00D758BC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mleczny tłok</w:t>
      </w:r>
      <w:r>
        <w:rPr>
          <w:sz w:val="24"/>
          <w:szCs w:val="24"/>
        </w:rPr>
        <w:t>.</w:t>
      </w:r>
    </w:p>
    <w:p w:rsidR="0012562C" w:rsidRDefault="0012562C" w:rsidP="0012562C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poz.1-5</w:t>
      </w:r>
    </w:p>
    <w:p w:rsidR="00CE6126" w:rsidRPr="00CE6126" w:rsidRDefault="00CE6126" w:rsidP="00D758BC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odstąpi od wymogu kolorystycznego oznaczenia rozmiaru, a dopuści cyfrowe oznaczenie rozmiaru?</w:t>
      </w:r>
    </w:p>
    <w:p w:rsidR="00CE6126" w:rsidRDefault="00CE6126" w:rsidP="00D758BC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D758BC" w:rsidRDefault="00D758BC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wyraża </w:t>
      </w:r>
      <w:r w:rsidR="00481917">
        <w:rPr>
          <w:sz w:val="24"/>
          <w:szCs w:val="24"/>
        </w:rPr>
        <w:t xml:space="preserve">zgody na odstąpienie od </w:t>
      </w:r>
      <w:r w:rsidR="00481917" w:rsidRPr="00CE6126">
        <w:rPr>
          <w:sz w:val="24"/>
          <w:szCs w:val="24"/>
        </w:rPr>
        <w:t>wymogu kolorystycznego oznaczenia rozmiaru</w:t>
      </w:r>
      <w:r w:rsidR="00481917">
        <w:rPr>
          <w:sz w:val="24"/>
          <w:szCs w:val="24"/>
        </w:rPr>
        <w:t>.</w:t>
      </w:r>
    </w:p>
    <w:p w:rsidR="00481917" w:rsidRPr="00CE6126" w:rsidRDefault="00481917" w:rsidP="00481917">
      <w:pPr>
        <w:ind w:left="28" w:right="-74"/>
        <w:jc w:val="both"/>
        <w:rPr>
          <w:sz w:val="24"/>
          <w:szCs w:val="24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poz.5</w:t>
      </w:r>
    </w:p>
    <w:p w:rsidR="00CE6126" w:rsidRPr="00CE6126" w:rsidRDefault="00CE6126" w:rsidP="00481917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opakowanie po 80</w:t>
      </w:r>
      <w:r w:rsidR="00481917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szt</w:t>
      </w:r>
      <w:r w:rsidR="00481917">
        <w:rPr>
          <w:sz w:val="24"/>
          <w:szCs w:val="24"/>
        </w:rPr>
        <w:t>.</w:t>
      </w:r>
      <w:r w:rsidRPr="00CE6126">
        <w:rPr>
          <w:sz w:val="24"/>
          <w:szCs w:val="24"/>
        </w:rPr>
        <w:t xml:space="preserve"> z odpowiednim przeliczeniem </w:t>
      </w:r>
      <w:r>
        <w:rPr>
          <w:sz w:val="24"/>
          <w:szCs w:val="24"/>
        </w:rPr>
        <w:t xml:space="preserve">                           </w:t>
      </w:r>
      <w:r w:rsidRPr="00CE6126">
        <w:rPr>
          <w:sz w:val="24"/>
          <w:szCs w:val="24"/>
        </w:rPr>
        <w:t>w formularzu cenowym?</w:t>
      </w:r>
    </w:p>
    <w:p w:rsidR="00CE6126" w:rsidRDefault="00CE6126" w:rsidP="00481917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481917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 poz. 5 </w:t>
      </w:r>
      <w:r w:rsidRPr="00CE6126">
        <w:rPr>
          <w:sz w:val="24"/>
          <w:szCs w:val="24"/>
        </w:rPr>
        <w:t>opakowanie po 80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szt</w:t>
      </w:r>
      <w:r>
        <w:rPr>
          <w:sz w:val="24"/>
          <w:szCs w:val="24"/>
        </w:rPr>
        <w:t xml:space="preserve">. z odpowiednim przeliczeniem </w:t>
      </w:r>
      <w:r w:rsidRPr="00CE6126">
        <w:rPr>
          <w:sz w:val="24"/>
          <w:szCs w:val="24"/>
        </w:rPr>
        <w:t>w formularzu cenowym</w:t>
      </w:r>
      <w:r>
        <w:rPr>
          <w:sz w:val="24"/>
          <w:szCs w:val="24"/>
        </w:rPr>
        <w:t>.</w:t>
      </w:r>
    </w:p>
    <w:p w:rsidR="00481917" w:rsidRPr="00CE6126" w:rsidRDefault="00481917" w:rsidP="00481917">
      <w:pPr>
        <w:ind w:left="28" w:right="-74"/>
        <w:jc w:val="both"/>
        <w:rPr>
          <w:sz w:val="24"/>
          <w:szCs w:val="24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1 poz.7,8</w:t>
      </w:r>
    </w:p>
    <w:p w:rsidR="00CE6126" w:rsidRPr="00CE6126" w:rsidRDefault="00CE6126" w:rsidP="00481917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pojedynczą skalę pomiarową?</w:t>
      </w:r>
    </w:p>
    <w:p w:rsidR="00CE6126" w:rsidRDefault="00CE6126" w:rsidP="00481917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481917" w:rsidRPr="00CE6126" w:rsidRDefault="00500F4B" w:rsidP="001F6B18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 poz. 7, 8 </w:t>
      </w:r>
      <w:r w:rsidRPr="00CE6126">
        <w:rPr>
          <w:sz w:val="24"/>
          <w:szCs w:val="24"/>
        </w:rPr>
        <w:t>pojedyncz</w:t>
      </w:r>
      <w:r>
        <w:rPr>
          <w:sz w:val="24"/>
          <w:szCs w:val="24"/>
        </w:rPr>
        <w:t>ej</w:t>
      </w:r>
      <w:r w:rsidRPr="00CE6126">
        <w:rPr>
          <w:sz w:val="24"/>
          <w:szCs w:val="24"/>
        </w:rPr>
        <w:t xml:space="preserve"> skal</w:t>
      </w:r>
      <w:r>
        <w:rPr>
          <w:sz w:val="24"/>
          <w:szCs w:val="24"/>
        </w:rPr>
        <w:t>i</w:t>
      </w:r>
      <w:r w:rsidRPr="00CE6126">
        <w:rPr>
          <w:sz w:val="24"/>
          <w:szCs w:val="24"/>
        </w:rPr>
        <w:t xml:space="preserve"> pomiarow</w:t>
      </w:r>
      <w:r>
        <w:rPr>
          <w:sz w:val="24"/>
          <w:szCs w:val="24"/>
        </w:rPr>
        <w:t>ej.</w:t>
      </w:r>
    </w:p>
    <w:p w:rsidR="00500F4B" w:rsidRDefault="00500F4B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2 poz.1</w:t>
      </w:r>
    </w:p>
    <w:p w:rsidR="00CE6126" w:rsidRPr="00CE6126" w:rsidRDefault="00CE6126" w:rsidP="001F6B18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skalę rozszerzoną do 3ml?</w:t>
      </w:r>
    </w:p>
    <w:p w:rsidR="00CE6126" w:rsidRDefault="00CE6126" w:rsidP="001F6B1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1F6B18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 poz. 1 </w:t>
      </w:r>
      <w:r w:rsidRPr="00CE6126">
        <w:rPr>
          <w:sz w:val="24"/>
          <w:szCs w:val="24"/>
        </w:rPr>
        <w:t>skalę rozszerzoną do 3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1F6B18" w:rsidRPr="00CE6126" w:rsidRDefault="001F6B18" w:rsidP="001F6B18">
      <w:pPr>
        <w:ind w:left="28" w:right="-74"/>
        <w:jc w:val="both"/>
        <w:rPr>
          <w:sz w:val="24"/>
          <w:szCs w:val="24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4 poz.1</w:t>
      </w:r>
    </w:p>
    <w:p w:rsidR="00CE6126" w:rsidRPr="00CE6126" w:rsidRDefault="00CE6126" w:rsidP="001F6B18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igłę 0,45x13mm?</w:t>
      </w:r>
    </w:p>
    <w:p w:rsidR="00CE6126" w:rsidRDefault="00CE6126" w:rsidP="001F6B1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Pr="00CE6126" w:rsidRDefault="000122CD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 poz. 1</w:t>
      </w:r>
      <w:r w:rsidRPr="000122CD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igłę 0,45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13</w:t>
      </w:r>
      <w:r>
        <w:rPr>
          <w:sz w:val="24"/>
          <w:szCs w:val="24"/>
        </w:rPr>
        <w:t xml:space="preserve"> </w:t>
      </w:r>
      <w:proofErr w:type="spellStart"/>
      <w:r w:rsidRPr="00CE612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0122CD" w:rsidRDefault="000122CD" w:rsidP="000122CD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CE6126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E6126">
        <w:rPr>
          <w:sz w:val="24"/>
          <w:szCs w:val="24"/>
          <w:u w:val="single"/>
        </w:rPr>
        <w:t>Pakiet 4 poz.1</w:t>
      </w:r>
    </w:p>
    <w:p w:rsidR="00CE6126" w:rsidRPr="00CE6126" w:rsidRDefault="00CE6126" w:rsidP="000122C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igłę 0,6x32mm?</w:t>
      </w:r>
    </w:p>
    <w:p w:rsidR="00DE1BD1" w:rsidRDefault="00DE1BD1" w:rsidP="000122CD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Pr="00CE6126" w:rsidRDefault="000122CD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 poz. 1 </w:t>
      </w:r>
      <w:r w:rsidRPr="00CE6126">
        <w:rPr>
          <w:sz w:val="24"/>
          <w:szCs w:val="24"/>
        </w:rPr>
        <w:t>igłę 0,6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32</w:t>
      </w:r>
      <w:r>
        <w:rPr>
          <w:sz w:val="24"/>
          <w:szCs w:val="24"/>
        </w:rPr>
        <w:t xml:space="preserve"> </w:t>
      </w:r>
      <w:proofErr w:type="spellStart"/>
      <w:r w:rsidRPr="00CE612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0122CD" w:rsidRDefault="000122CD" w:rsidP="000122CD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4 poz.1</w:t>
      </w:r>
    </w:p>
    <w:p w:rsidR="00CE6126" w:rsidRPr="00CE6126" w:rsidRDefault="00CE6126" w:rsidP="000122C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 igłę 0,7x32mm?</w:t>
      </w:r>
    </w:p>
    <w:p w:rsidR="00DE1BD1" w:rsidRDefault="00DE1BD1" w:rsidP="000122CD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DE1BD1" w:rsidRDefault="000122CD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 poz. 1 </w:t>
      </w:r>
      <w:r w:rsidRPr="00CE6126">
        <w:rPr>
          <w:sz w:val="24"/>
          <w:szCs w:val="24"/>
        </w:rPr>
        <w:t>igłę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0,7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32</w:t>
      </w:r>
      <w:r>
        <w:rPr>
          <w:sz w:val="24"/>
          <w:szCs w:val="24"/>
        </w:rPr>
        <w:t xml:space="preserve"> </w:t>
      </w:r>
      <w:proofErr w:type="spellStart"/>
      <w:r w:rsidRPr="00CE612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0021EC" w:rsidRDefault="000021EC" w:rsidP="000021EC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4 poz.1</w:t>
      </w:r>
    </w:p>
    <w:p w:rsidR="00CE6126" w:rsidRPr="00CE6126" w:rsidRDefault="00CE6126" w:rsidP="000122CD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igłę 0,7x38mm?</w:t>
      </w:r>
    </w:p>
    <w:p w:rsidR="00DE1BD1" w:rsidRDefault="00DE1BD1" w:rsidP="000122CD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064769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 poz. 1</w:t>
      </w:r>
      <w:r w:rsidRPr="00064769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igłę 0,7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38</w:t>
      </w:r>
      <w:r>
        <w:rPr>
          <w:sz w:val="24"/>
          <w:szCs w:val="24"/>
        </w:rPr>
        <w:t xml:space="preserve"> </w:t>
      </w:r>
      <w:proofErr w:type="spellStart"/>
      <w:r w:rsidRPr="00CE612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0122CD" w:rsidRDefault="000122CD" w:rsidP="00064769">
      <w:pPr>
        <w:ind w:left="28" w:right="-74"/>
        <w:jc w:val="both"/>
        <w:rPr>
          <w:sz w:val="24"/>
          <w:szCs w:val="24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4 poz.1</w:t>
      </w:r>
    </w:p>
    <w:p w:rsidR="00CE6126" w:rsidRPr="00CE6126" w:rsidRDefault="00CE6126" w:rsidP="00064769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igłę 0,8x38mm?</w:t>
      </w:r>
    </w:p>
    <w:p w:rsidR="00DE1BD1" w:rsidRDefault="00DE1BD1" w:rsidP="00064769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064769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 poz. 1</w:t>
      </w:r>
      <w:r w:rsidRPr="00064769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igłę 0,8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38</w:t>
      </w:r>
      <w:r>
        <w:rPr>
          <w:sz w:val="24"/>
          <w:szCs w:val="24"/>
        </w:rPr>
        <w:t xml:space="preserve"> </w:t>
      </w:r>
      <w:proofErr w:type="spellStart"/>
      <w:r w:rsidRPr="00CE612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DE1BD1" w:rsidRPr="00CE6126" w:rsidRDefault="00DE1BD1" w:rsidP="00064769">
      <w:pPr>
        <w:ind w:left="28" w:right="-74"/>
        <w:jc w:val="both"/>
        <w:rPr>
          <w:sz w:val="24"/>
          <w:szCs w:val="24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7 poz.1</w:t>
      </w:r>
    </w:p>
    <w:p w:rsidR="00CE6126" w:rsidRPr="00CE6126" w:rsidRDefault="00CE6126" w:rsidP="00064769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strzykawkę 1ml?</w:t>
      </w:r>
    </w:p>
    <w:p w:rsidR="00DE1BD1" w:rsidRDefault="00DE1BD1" w:rsidP="00064769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064769" w:rsidRPr="00CE6126" w:rsidRDefault="00500F4B" w:rsidP="00252070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7 poz. 1 </w:t>
      </w:r>
      <w:r w:rsidRPr="00CE6126">
        <w:rPr>
          <w:sz w:val="24"/>
          <w:szCs w:val="24"/>
        </w:rPr>
        <w:t>strzykawkę 1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500F4B" w:rsidRDefault="00500F4B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7 poz.1</w:t>
      </w:r>
    </w:p>
    <w:p w:rsidR="00CE6126" w:rsidRPr="00CE6126" w:rsidRDefault="00CE6126" w:rsidP="0025207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igłę dołączoną do strzykawki?</w:t>
      </w:r>
    </w:p>
    <w:p w:rsidR="00DE1BD1" w:rsidRDefault="00DE1BD1" w:rsidP="0025207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252070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7 poz. 1 </w:t>
      </w:r>
      <w:r w:rsidRPr="00CE6126">
        <w:rPr>
          <w:sz w:val="24"/>
          <w:szCs w:val="24"/>
        </w:rPr>
        <w:t>igłę dołączoną do strzykawki</w:t>
      </w:r>
      <w:r>
        <w:rPr>
          <w:sz w:val="24"/>
          <w:szCs w:val="24"/>
        </w:rPr>
        <w:t>.</w:t>
      </w:r>
    </w:p>
    <w:p w:rsidR="00252070" w:rsidRPr="00CE6126" w:rsidRDefault="00252070" w:rsidP="00252070">
      <w:pPr>
        <w:ind w:left="28" w:right="-74"/>
        <w:jc w:val="both"/>
        <w:rPr>
          <w:sz w:val="24"/>
          <w:szCs w:val="24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7 poz.1</w:t>
      </w:r>
    </w:p>
    <w:p w:rsidR="00CE6126" w:rsidRPr="00CE6126" w:rsidRDefault="00CE6126" w:rsidP="0025207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igłę w rozmiarze 0,33x13mm?</w:t>
      </w:r>
    </w:p>
    <w:p w:rsidR="00DE1BD1" w:rsidRDefault="00DE1BD1" w:rsidP="0025207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252070" w:rsidRPr="00CE6126" w:rsidRDefault="00A67E09" w:rsidP="00252070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7 poz. 1</w:t>
      </w:r>
      <w:r w:rsidRPr="00A67E09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igł</w:t>
      </w:r>
      <w:r>
        <w:rPr>
          <w:sz w:val="24"/>
          <w:szCs w:val="24"/>
        </w:rPr>
        <w:t>y</w:t>
      </w:r>
      <w:r w:rsidRPr="00CE6126">
        <w:rPr>
          <w:sz w:val="24"/>
          <w:szCs w:val="24"/>
        </w:rPr>
        <w:t xml:space="preserve"> w rozmiarze 0,33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13</w:t>
      </w:r>
      <w:r>
        <w:rPr>
          <w:sz w:val="24"/>
          <w:szCs w:val="24"/>
        </w:rPr>
        <w:t xml:space="preserve"> </w:t>
      </w:r>
      <w:proofErr w:type="spellStart"/>
      <w:r w:rsidRPr="00CE612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A67E09" w:rsidRDefault="00A67E09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9 poz.1</w:t>
      </w:r>
    </w:p>
    <w:p w:rsidR="00CE6126" w:rsidRPr="00CE6126" w:rsidRDefault="00CE6126" w:rsidP="0025207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kaniulę wykonaną z FEP?</w:t>
      </w:r>
    </w:p>
    <w:p w:rsidR="00DE1BD1" w:rsidRDefault="00DE1BD1" w:rsidP="0025207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A679C4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9 poz. 1</w:t>
      </w:r>
      <w:r w:rsidRPr="00A679C4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kaniulę wykonaną z FEP</w:t>
      </w:r>
      <w:r>
        <w:rPr>
          <w:sz w:val="24"/>
          <w:szCs w:val="24"/>
        </w:rPr>
        <w:t>.</w:t>
      </w:r>
    </w:p>
    <w:p w:rsidR="00252070" w:rsidRPr="00CE6126" w:rsidRDefault="00252070" w:rsidP="00A679C4">
      <w:pPr>
        <w:ind w:left="28" w:right="-74"/>
        <w:jc w:val="both"/>
        <w:rPr>
          <w:sz w:val="24"/>
          <w:szCs w:val="24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9 poz.1</w:t>
      </w:r>
    </w:p>
    <w:p w:rsidR="00CE6126" w:rsidRPr="00CE6126" w:rsidRDefault="00CE6126" w:rsidP="00A679C4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kaniulę z 2 paskami RTG?</w:t>
      </w:r>
    </w:p>
    <w:p w:rsidR="00DE1BD1" w:rsidRDefault="00DE1BD1" w:rsidP="00A679C4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A679C4" w:rsidRPr="00CE6126" w:rsidRDefault="00A67E09" w:rsidP="00A679C4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9 poz. 1</w:t>
      </w:r>
      <w:r w:rsidRPr="00A67E09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kaniul</w:t>
      </w:r>
      <w:r>
        <w:rPr>
          <w:sz w:val="24"/>
          <w:szCs w:val="24"/>
        </w:rPr>
        <w:t>i</w:t>
      </w:r>
      <w:r w:rsidRPr="00CE6126">
        <w:rPr>
          <w:sz w:val="24"/>
          <w:szCs w:val="24"/>
        </w:rPr>
        <w:t xml:space="preserve"> z 2 paskami RTG</w:t>
      </w:r>
      <w:r w:rsidR="00870C0B">
        <w:rPr>
          <w:sz w:val="24"/>
          <w:szCs w:val="24"/>
        </w:rPr>
        <w:t>.</w:t>
      </w:r>
    </w:p>
    <w:p w:rsidR="00A67E09" w:rsidRDefault="00A67E09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CE6126" w:rsidRPr="00DE1BD1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E1BD1">
        <w:rPr>
          <w:sz w:val="24"/>
          <w:szCs w:val="24"/>
          <w:u w:val="single"/>
        </w:rPr>
        <w:t>Pakiet 9 poz.1</w:t>
      </w:r>
    </w:p>
    <w:p w:rsidR="00CE6126" w:rsidRPr="00CE6126" w:rsidRDefault="00CE6126" w:rsidP="00DE1BD1">
      <w:pPr>
        <w:numPr>
          <w:ilvl w:val="0"/>
          <w:numId w:val="8"/>
        </w:numPr>
        <w:spacing w:after="120"/>
        <w:ind w:right="-72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kaniulę o poniższych parametrach?</w:t>
      </w:r>
    </w:p>
    <w:tbl>
      <w:tblPr>
        <w:tblW w:w="0" w:type="auto"/>
        <w:tblInd w:w="1102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/>
      </w:tblPr>
      <w:tblGrid>
        <w:gridCol w:w="1373"/>
        <w:gridCol w:w="11"/>
        <w:gridCol w:w="1418"/>
      </w:tblGrid>
      <w:tr w:rsidR="00B42C9B" w:rsidRPr="00C82433" w:rsidTr="00B42C9B">
        <w:trPr>
          <w:trHeight w:val="99"/>
        </w:trPr>
        <w:tc>
          <w:tcPr>
            <w:tcW w:w="1384" w:type="dxa"/>
            <w:gridSpan w:val="2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2,1 x 45 </w:t>
            </w:r>
          </w:p>
        </w:tc>
        <w:tc>
          <w:tcPr>
            <w:tcW w:w="141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305 ml/min </w:t>
            </w:r>
          </w:p>
        </w:tc>
      </w:tr>
      <w:tr w:rsidR="00B42C9B" w:rsidRPr="00C82433" w:rsidTr="00B42C9B">
        <w:trPr>
          <w:trHeight w:val="99"/>
        </w:trPr>
        <w:tc>
          <w:tcPr>
            <w:tcW w:w="137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1,7 x 45 </w:t>
            </w:r>
          </w:p>
        </w:tc>
        <w:tc>
          <w:tcPr>
            <w:tcW w:w="1429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200 ml/min </w:t>
            </w:r>
          </w:p>
        </w:tc>
      </w:tr>
      <w:tr w:rsidR="00B42C9B" w:rsidRPr="00C82433" w:rsidTr="00B42C9B">
        <w:trPr>
          <w:trHeight w:val="99"/>
        </w:trPr>
        <w:tc>
          <w:tcPr>
            <w:tcW w:w="137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1,5 x 45 </w:t>
            </w:r>
          </w:p>
        </w:tc>
        <w:tc>
          <w:tcPr>
            <w:tcW w:w="1429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142 ml/min </w:t>
            </w:r>
          </w:p>
        </w:tc>
      </w:tr>
      <w:tr w:rsidR="00B42C9B" w:rsidRPr="00C82433" w:rsidTr="00B42C9B">
        <w:trPr>
          <w:trHeight w:val="220"/>
        </w:trPr>
        <w:tc>
          <w:tcPr>
            <w:tcW w:w="137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1,3 x 45 </w:t>
            </w:r>
          </w:p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1,3 x 32 </w:t>
            </w:r>
          </w:p>
        </w:tc>
        <w:tc>
          <w:tcPr>
            <w:tcW w:w="1429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100 ml/min </w:t>
            </w:r>
          </w:p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105 ml/min </w:t>
            </w:r>
          </w:p>
        </w:tc>
      </w:tr>
      <w:tr w:rsidR="00B42C9B" w:rsidRPr="00C82433" w:rsidTr="00B42C9B">
        <w:trPr>
          <w:trHeight w:val="222"/>
        </w:trPr>
        <w:tc>
          <w:tcPr>
            <w:tcW w:w="1373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1,1 x 32 </w:t>
            </w:r>
          </w:p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1,1 x 25 </w:t>
            </w:r>
          </w:p>
        </w:tc>
        <w:tc>
          <w:tcPr>
            <w:tcW w:w="1429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61 ml/min </w:t>
            </w:r>
          </w:p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65 ml/min </w:t>
            </w:r>
          </w:p>
        </w:tc>
      </w:tr>
      <w:tr w:rsidR="00B42C9B" w:rsidRPr="00C82433" w:rsidTr="00B42C9B">
        <w:trPr>
          <w:trHeight w:val="99"/>
        </w:trPr>
        <w:tc>
          <w:tcPr>
            <w:tcW w:w="1384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0,9 x 25 </w:t>
            </w:r>
          </w:p>
        </w:tc>
        <w:tc>
          <w:tcPr>
            <w:tcW w:w="141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:rsidR="00B42C9B" w:rsidRPr="00B42C9B" w:rsidRDefault="00B42C9B" w:rsidP="00024E5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B42C9B">
              <w:rPr>
                <w:color w:val="000000"/>
                <w:sz w:val="22"/>
                <w:szCs w:val="22"/>
              </w:rPr>
              <w:t xml:space="preserve">36 ml/min </w:t>
            </w:r>
          </w:p>
        </w:tc>
      </w:tr>
    </w:tbl>
    <w:p w:rsidR="00B42C9B" w:rsidRDefault="00B42C9B" w:rsidP="00B42C9B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B42C9B" w:rsidRDefault="00FA2F97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9 poz. 1 </w:t>
      </w:r>
      <w:r w:rsidRPr="00CE6126">
        <w:rPr>
          <w:sz w:val="24"/>
          <w:szCs w:val="24"/>
        </w:rPr>
        <w:t xml:space="preserve">kaniulę o </w:t>
      </w:r>
      <w:r w:rsidR="00870C0B">
        <w:rPr>
          <w:sz w:val="24"/>
          <w:szCs w:val="24"/>
        </w:rPr>
        <w:t>zaoferowanych</w:t>
      </w:r>
      <w:r w:rsidRPr="00CE6126">
        <w:rPr>
          <w:sz w:val="24"/>
          <w:szCs w:val="24"/>
        </w:rPr>
        <w:t xml:space="preserve"> parametrach</w:t>
      </w:r>
      <w:r>
        <w:rPr>
          <w:sz w:val="24"/>
          <w:szCs w:val="24"/>
        </w:rPr>
        <w:t>.</w:t>
      </w:r>
    </w:p>
    <w:p w:rsidR="00CE6126" w:rsidRDefault="00CE6126" w:rsidP="00FA2F97">
      <w:pPr>
        <w:ind w:left="28" w:right="-74"/>
        <w:jc w:val="both"/>
        <w:rPr>
          <w:sz w:val="24"/>
          <w:szCs w:val="24"/>
        </w:rPr>
      </w:pPr>
    </w:p>
    <w:p w:rsidR="000021EC" w:rsidRDefault="000021EC" w:rsidP="00FA2F97">
      <w:pPr>
        <w:ind w:left="28" w:right="-74"/>
        <w:jc w:val="both"/>
        <w:rPr>
          <w:sz w:val="24"/>
          <w:szCs w:val="24"/>
        </w:rPr>
      </w:pPr>
    </w:p>
    <w:p w:rsidR="000021EC" w:rsidRDefault="000021EC" w:rsidP="00FA2F97">
      <w:pPr>
        <w:ind w:left="28" w:right="-74"/>
        <w:jc w:val="both"/>
        <w:rPr>
          <w:sz w:val="24"/>
          <w:szCs w:val="24"/>
        </w:rPr>
      </w:pPr>
    </w:p>
    <w:p w:rsidR="000021EC" w:rsidRDefault="000021EC" w:rsidP="00FA2F97">
      <w:pPr>
        <w:ind w:left="28" w:right="-74"/>
        <w:jc w:val="both"/>
        <w:rPr>
          <w:sz w:val="24"/>
          <w:szCs w:val="24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lastRenderedPageBreak/>
        <w:t>Pakiet 10 poz.1,2</w:t>
      </w:r>
    </w:p>
    <w:p w:rsidR="00CE6126" w:rsidRPr="00CE6126" w:rsidRDefault="00CE6126" w:rsidP="00FA2F97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filtr powietrza?</w:t>
      </w:r>
    </w:p>
    <w:p w:rsidR="00DE1BD1" w:rsidRDefault="00DE1BD1" w:rsidP="00FA2F97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Pr="00CE6126" w:rsidRDefault="00FA2F97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10 poz. 1, 2 </w:t>
      </w:r>
      <w:r w:rsidRPr="00CE6126">
        <w:rPr>
          <w:sz w:val="24"/>
          <w:szCs w:val="24"/>
        </w:rPr>
        <w:t>filtr powietrza</w:t>
      </w:r>
      <w:r>
        <w:rPr>
          <w:sz w:val="24"/>
          <w:szCs w:val="24"/>
        </w:rPr>
        <w:t>. Pozostałe parametry zgodne z SWZ.</w:t>
      </w:r>
    </w:p>
    <w:p w:rsidR="00F54FE8" w:rsidRDefault="00F54FE8" w:rsidP="00FA2F97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t>Pakiet 12 poz.1,2</w:t>
      </w:r>
    </w:p>
    <w:p w:rsidR="00CE6126" w:rsidRPr="00CE6126" w:rsidRDefault="00CE6126" w:rsidP="00FA2F97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długość 55</w:t>
      </w:r>
      <w:r w:rsidR="006A4971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mm w części przeźroczystej?</w:t>
      </w:r>
    </w:p>
    <w:p w:rsidR="00DE1BD1" w:rsidRDefault="00DE1BD1" w:rsidP="00FA2F97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1E2235" w:rsidP="00FA2F97">
      <w:pPr>
        <w:ind w:left="30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12 poz. 1,2 </w:t>
      </w:r>
      <w:r w:rsidRPr="00CE6126">
        <w:rPr>
          <w:sz w:val="24"/>
          <w:szCs w:val="24"/>
        </w:rPr>
        <w:t>długość 55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mm w części przeźroczystej</w:t>
      </w:r>
      <w:r>
        <w:rPr>
          <w:sz w:val="24"/>
          <w:szCs w:val="24"/>
        </w:rPr>
        <w:t>.</w:t>
      </w:r>
    </w:p>
    <w:p w:rsidR="00FA2F97" w:rsidRPr="00CE6126" w:rsidRDefault="00FA2F97" w:rsidP="001E2235">
      <w:pPr>
        <w:ind w:left="28" w:right="-74"/>
        <w:jc w:val="both"/>
        <w:rPr>
          <w:sz w:val="24"/>
          <w:szCs w:val="24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t>Pakiet 12 poz.2</w:t>
      </w:r>
    </w:p>
    <w:p w:rsidR="00CE6126" w:rsidRPr="00CE6126" w:rsidRDefault="00CE6126" w:rsidP="001E2235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 xml:space="preserve">Czy Zamawiający dopuści worek pakowany osobno? </w:t>
      </w:r>
    </w:p>
    <w:p w:rsidR="00DE1BD1" w:rsidRDefault="00DE1BD1" w:rsidP="001E2235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Pr="00CE6126" w:rsidRDefault="001E2235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12 poz. 2 </w:t>
      </w:r>
      <w:r w:rsidRPr="00CE6126">
        <w:rPr>
          <w:sz w:val="24"/>
          <w:szCs w:val="24"/>
        </w:rPr>
        <w:t>worek pakowany osobno</w:t>
      </w:r>
      <w:r>
        <w:rPr>
          <w:sz w:val="24"/>
          <w:szCs w:val="24"/>
        </w:rPr>
        <w:t>.</w:t>
      </w:r>
    </w:p>
    <w:p w:rsidR="001E2235" w:rsidRDefault="001E2235" w:rsidP="001E2235">
      <w:pPr>
        <w:ind w:left="28" w:right="-74"/>
        <w:jc w:val="both"/>
        <w:rPr>
          <w:sz w:val="24"/>
          <w:szCs w:val="24"/>
          <w:u w:val="single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t>Pakiet 12 poz.2</w:t>
      </w:r>
    </w:p>
    <w:p w:rsidR="00CE6126" w:rsidRPr="00CE6126" w:rsidRDefault="00CE6126" w:rsidP="001E2235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worek wyceniony osobno?</w:t>
      </w:r>
    </w:p>
    <w:p w:rsidR="00DE1BD1" w:rsidRDefault="00DE1BD1" w:rsidP="001E2235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1E2235" w:rsidRPr="00CE6126" w:rsidRDefault="006A4971" w:rsidP="00E926D0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12 poz. 2 </w:t>
      </w:r>
      <w:r w:rsidRPr="00CE6126">
        <w:rPr>
          <w:sz w:val="24"/>
          <w:szCs w:val="24"/>
        </w:rPr>
        <w:t>work</w:t>
      </w:r>
      <w:r>
        <w:rPr>
          <w:sz w:val="24"/>
          <w:szCs w:val="24"/>
        </w:rPr>
        <w:t>a</w:t>
      </w:r>
      <w:r w:rsidRPr="00CE6126">
        <w:rPr>
          <w:sz w:val="24"/>
          <w:szCs w:val="24"/>
        </w:rPr>
        <w:t xml:space="preserve"> wycenion</w:t>
      </w:r>
      <w:r>
        <w:rPr>
          <w:sz w:val="24"/>
          <w:szCs w:val="24"/>
        </w:rPr>
        <w:t>ego</w:t>
      </w:r>
      <w:r w:rsidRPr="00CE6126">
        <w:rPr>
          <w:sz w:val="24"/>
          <w:szCs w:val="24"/>
        </w:rPr>
        <w:t xml:space="preserve"> osobno</w:t>
      </w:r>
      <w:r>
        <w:rPr>
          <w:sz w:val="24"/>
          <w:szCs w:val="24"/>
        </w:rPr>
        <w:t>.</w:t>
      </w:r>
    </w:p>
    <w:p w:rsidR="006A4971" w:rsidRDefault="006A4971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t>Pakiet 12 poz.2</w:t>
      </w:r>
    </w:p>
    <w:p w:rsidR="00CE6126" w:rsidRPr="00CE6126" w:rsidRDefault="00CE6126" w:rsidP="00E926D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worek 210</w:t>
      </w:r>
      <w:r w:rsidR="00E926D0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 w:rsidR="00E926D0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300</w:t>
      </w:r>
      <w:r w:rsidR="00E926D0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mm?</w:t>
      </w:r>
    </w:p>
    <w:p w:rsidR="00DE1BD1" w:rsidRDefault="00DE1BD1" w:rsidP="00E926D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CE6126" w:rsidRDefault="00E926D0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12 poz. 2 </w:t>
      </w:r>
      <w:r w:rsidRPr="00CE6126">
        <w:rPr>
          <w:sz w:val="24"/>
          <w:szCs w:val="24"/>
        </w:rPr>
        <w:t>worek 210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300</w:t>
      </w:r>
      <w:r>
        <w:rPr>
          <w:sz w:val="24"/>
          <w:szCs w:val="24"/>
        </w:rPr>
        <w:t xml:space="preserve"> </w:t>
      </w:r>
      <w:proofErr w:type="spellStart"/>
      <w:r w:rsidRPr="00CE6126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E926D0" w:rsidRPr="00CE6126" w:rsidRDefault="00E926D0" w:rsidP="00E926D0">
      <w:pPr>
        <w:ind w:left="28" w:right="-74"/>
        <w:jc w:val="both"/>
        <w:rPr>
          <w:sz w:val="24"/>
          <w:szCs w:val="24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t>Pakiet 13 poz.2</w:t>
      </w:r>
    </w:p>
    <w:p w:rsidR="00CE6126" w:rsidRDefault="00CE6126" w:rsidP="00E926D0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regulację do 300ml?</w:t>
      </w:r>
    </w:p>
    <w:p w:rsidR="00DE1BD1" w:rsidRDefault="00DE1BD1" w:rsidP="00E926D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DE1BD1" w:rsidRDefault="00F90765" w:rsidP="00CE6126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13 poz. 2 </w:t>
      </w:r>
      <w:r w:rsidRPr="00CE6126">
        <w:rPr>
          <w:sz w:val="24"/>
          <w:szCs w:val="24"/>
        </w:rPr>
        <w:t>regulację do 300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E926D0" w:rsidRPr="00CE6126" w:rsidRDefault="00E926D0" w:rsidP="00F90765">
      <w:pPr>
        <w:ind w:left="28" w:right="-74"/>
        <w:jc w:val="both"/>
        <w:rPr>
          <w:sz w:val="24"/>
          <w:szCs w:val="24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t>Pakiet 13 poz.2</w:t>
      </w:r>
    </w:p>
    <w:p w:rsidR="00CE6126" w:rsidRPr="00CE6126" w:rsidRDefault="00CE6126" w:rsidP="00F90765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regulację od 5 do 250</w:t>
      </w:r>
      <w:r w:rsidR="00F90765"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ml?</w:t>
      </w:r>
    </w:p>
    <w:p w:rsidR="00DE1BD1" w:rsidRDefault="00DE1BD1" w:rsidP="00F90765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F90765" w:rsidRPr="00CE6126" w:rsidRDefault="003E7402" w:rsidP="00F90765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13 poz. 2 </w:t>
      </w:r>
      <w:r w:rsidRPr="00CE6126">
        <w:rPr>
          <w:sz w:val="24"/>
          <w:szCs w:val="24"/>
        </w:rPr>
        <w:t>regulacj</w:t>
      </w:r>
      <w:r>
        <w:rPr>
          <w:sz w:val="24"/>
          <w:szCs w:val="24"/>
        </w:rPr>
        <w:t>i</w:t>
      </w:r>
      <w:r w:rsidRPr="00CE6126">
        <w:rPr>
          <w:sz w:val="24"/>
          <w:szCs w:val="24"/>
        </w:rPr>
        <w:t xml:space="preserve"> od 5 do 250</w:t>
      </w:r>
      <w:r>
        <w:rPr>
          <w:sz w:val="24"/>
          <w:szCs w:val="24"/>
        </w:rPr>
        <w:t xml:space="preserve"> </w:t>
      </w:r>
      <w:r w:rsidRPr="00CE6126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3E7402" w:rsidRDefault="003E7402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CE6126" w:rsidRPr="00F54FE8" w:rsidRDefault="00CE6126" w:rsidP="00CE612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54FE8">
        <w:rPr>
          <w:sz w:val="24"/>
          <w:szCs w:val="24"/>
          <w:u w:val="single"/>
        </w:rPr>
        <w:t>Pakiet 14 poz.1,2</w:t>
      </w:r>
    </w:p>
    <w:p w:rsidR="00CE6126" w:rsidRPr="00CE6126" w:rsidRDefault="00CE6126" w:rsidP="00F90765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CE6126">
        <w:rPr>
          <w:sz w:val="24"/>
          <w:szCs w:val="24"/>
        </w:rPr>
        <w:t>Czy Zamawiający dopuści przedłużacz bez informacji o pojemności zalegającej?</w:t>
      </w:r>
    </w:p>
    <w:p w:rsidR="00CE6126" w:rsidRDefault="00CE6126" w:rsidP="00F90765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0021EC" w:rsidRDefault="003E7402" w:rsidP="003E7402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14 poz. 1, 2 </w:t>
      </w:r>
      <w:r w:rsidRPr="00CE6126">
        <w:rPr>
          <w:sz w:val="24"/>
          <w:szCs w:val="24"/>
        </w:rPr>
        <w:t>przedłużacz</w:t>
      </w:r>
      <w:r>
        <w:rPr>
          <w:sz w:val="24"/>
          <w:szCs w:val="24"/>
        </w:rPr>
        <w:t>a</w:t>
      </w:r>
      <w:r w:rsidRPr="00CE6126">
        <w:rPr>
          <w:sz w:val="24"/>
          <w:szCs w:val="24"/>
        </w:rPr>
        <w:t xml:space="preserve"> bez informacji </w:t>
      </w:r>
      <w:r>
        <w:rPr>
          <w:sz w:val="24"/>
          <w:szCs w:val="24"/>
        </w:rPr>
        <w:t xml:space="preserve">                           </w:t>
      </w:r>
      <w:r w:rsidRPr="00CE6126">
        <w:rPr>
          <w:sz w:val="24"/>
          <w:szCs w:val="24"/>
        </w:rPr>
        <w:t>o pojemności zalegającej</w:t>
      </w:r>
      <w:r>
        <w:rPr>
          <w:sz w:val="24"/>
          <w:szCs w:val="24"/>
        </w:rPr>
        <w:t>.</w:t>
      </w:r>
    </w:p>
    <w:p w:rsidR="003E7402" w:rsidRDefault="003E7402" w:rsidP="003E7402">
      <w:pPr>
        <w:pStyle w:val="Tekstpodstawowy"/>
        <w:jc w:val="both"/>
        <w:rPr>
          <w:sz w:val="24"/>
          <w:szCs w:val="24"/>
        </w:rPr>
      </w:pPr>
    </w:p>
    <w:p w:rsidR="000021EC" w:rsidRPr="001C3705" w:rsidRDefault="000021EC" w:rsidP="000021E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0021EC" w:rsidRPr="001C3705" w:rsidRDefault="000021EC" w:rsidP="000021E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021EC" w:rsidRPr="001C3705" w:rsidRDefault="000021EC" w:rsidP="000021EC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0021EC" w:rsidRPr="001C3705" w:rsidRDefault="000021EC" w:rsidP="000021EC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CE6126" w:rsidRDefault="00CE6126" w:rsidP="000021EC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sectPr w:rsidR="00CE6126" w:rsidSect="00F907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134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849" w:rsidRDefault="000D1849">
      <w:r>
        <w:separator/>
      </w:r>
    </w:p>
  </w:endnote>
  <w:endnote w:type="continuationSeparator" w:id="0">
    <w:p w:rsidR="000D1849" w:rsidRDefault="000D1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838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838E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838E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50AE6" w:rsidRPr="00150AE6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849" w:rsidRDefault="000D1849">
      <w:r>
        <w:separator/>
      </w:r>
    </w:p>
  </w:footnote>
  <w:footnote w:type="continuationSeparator" w:id="0">
    <w:p w:rsidR="000D1849" w:rsidRDefault="000D18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2A0" w:rsidRDefault="007F02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2A0" w:rsidRDefault="007F02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2A0" w:rsidRDefault="007F02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42822"/>
    <w:multiLevelType w:val="hybridMultilevel"/>
    <w:tmpl w:val="FA18EC3A"/>
    <w:lvl w:ilvl="0" w:tplc="C5B43A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6577FB3"/>
    <w:multiLevelType w:val="hybridMultilevel"/>
    <w:tmpl w:val="659CA4B4"/>
    <w:lvl w:ilvl="0" w:tplc="F816141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02A0"/>
    <w:rsid w:val="000021EC"/>
    <w:rsid w:val="000122CD"/>
    <w:rsid w:val="00031374"/>
    <w:rsid w:val="00064769"/>
    <w:rsid w:val="000A1097"/>
    <w:rsid w:val="000D1849"/>
    <w:rsid w:val="000E2A8F"/>
    <w:rsid w:val="0012562C"/>
    <w:rsid w:val="0012774F"/>
    <w:rsid w:val="00144B7A"/>
    <w:rsid w:val="00150AE6"/>
    <w:rsid w:val="00180C6E"/>
    <w:rsid w:val="001E2235"/>
    <w:rsid w:val="001F6B18"/>
    <w:rsid w:val="00252070"/>
    <w:rsid w:val="002838EF"/>
    <w:rsid w:val="0029606A"/>
    <w:rsid w:val="003E7402"/>
    <w:rsid w:val="00481917"/>
    <w:rsid w:val="004848F3"/>
    <w:rsid w:val="004A75F2"/>
    <w:rsid w:val="00500F4B"/>
    <w:rsid w:val="005144A9"/>
    <w:rsid w:val="00520165"/>
    <w:rsid w:val="005B1B08"/>
    <w:rsid w:val="005B4329"/>
    <w:rsid w:val="00632C3C"/>
    <w:rsid w:val="00662BDB"/>
    <w:rsid w:val="006A4971"/>
    <w:rsid w:val="006A5DF1"/>
    <w:rsid w:val="006B7198"/>
    <w:rsid w:val="006D4AB3"/>
    <w:rsid w:val="006F3B81"/>
    <w:rsid w:val="007D7198"/>
    <w:rsid w:val="007F02A0"/>
    <w:rsid w:val="0085212C"/>
    <w:rsid w:val="00864A4B"/>
    <w:rsid w:val="00870C0B"/>
    <w:rsid w:val="00870F9F"/>
    <w:rsid w:val="008804B6"/>
    <w:rsid w:val="00897AB0"/>
    <w:rsid w:val="008A3553"/>
    <w:rsid w:val="00A679C4"/>
    <w:rsid w:val="00A67E09"/>
    <w:rsid w:val="00A905AC"/>
    <w:rsid w:val="00B27914"/>
    <w:rsid w:val="00B42C9B"/>
    <w:rsid w:val="00BA6584"/>
    <w:rsid w:val="00BE7BFD"/>
    <w:rsid w:val="00C36BB9"/>
    <w:rsid w:val="00C370F2"/>
    <w:rsid w:val="00C40F2A"/>
    <w:rsid w:val="00C40F76"/>
    <w:rsid w:val="00C44EEC"/>
    <w:rsid w:val="00CE6126"/>
    <w:rsid w:val="00D118B5"/>
    <w:rsid w:val="00D22FFA"/>
    <w:rsid w:val="00D758BC"/>
    <w:rsid w:val="00D8461B"/>
    <w:rsid w:val="00D915F2"/>
    <w:rsid w:val="00DE1BD1"/>
    <w:rsid w:val="00DF32E8"/>
    <w:rsid w:val="00DF53CA"/>
    <w:rsid w:val="00E21B49"/>
    <w:rsid w:val="00E274E0"/>
    <w:rsid w:val="00E2789F"/>
    <w:rsid w:val="00E72428"/>
    <w:rsid w:val="00E74BC3"/>
    <w:rsid w:val="00E926D0"/>
    <w:rsid w:val="00E935D6"/>
    <w:rsid w:val="00EA14B3"/>
    <w:rsid w:val="00EA416E"/>
    <w:rsid w:val="00F54FE8"/>
    <w:rsid w:val="00F90765"/>
    <w:rsid w:val="00F95A0E"/>
    <w:rsid w:val="00FA2F9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212C"/>
  </w:style>
  <w:style w:type="paragraph" w:styleId="Nagwek1">
    <w:name w:val="heading 1"/>
    <w:basedOn w:val="Normalny"/>
    <w:next w:val="Normalny"/>
    <w:link w:val="Nagwek1Znak"/>
    <w:qFormat/>
    <w:rsid w:val="0085212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5212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5212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5212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5212C"/>
  </w:style>
  <w:style w:type="paragraph" w:styleId="Tekstpodstawowywcity">
    <w:name w:val="Body Text Indent"/>
    <w:basedOn w:val="Normalny"/>
    <w:rsid w:val="0085212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5212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5212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5212C"/>
    <w:rPr>
      <w:sz w:val="28"/>
    </w:rPr>
  </w:style>
  <w:style w:type="paragraph" w:styleId="Tekstpodstawowywcity3">
    <w:name w:val="Body Text Indent 3"/>
    <w:basedOn w:val="Normalny"/>
    <w:rsid w:val="0085212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E612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E6126"/>
  </w:style>
  <w:style w:type="character" w:customStyle="1" w:styleId="TekstpodstawowyZnak">
    <w:name w:val="Tekst podstawowy Znak"/>
    <w:basedOn w:val="Domylnaczcionkaakapitu"/>
    <w:link w:val="Tekstpodstawowy"/>
    <w:rsid w:val="00CE612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848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2022-02-17T10:28:00Z</cp:lastPrinted>
  <dcterms:created xsi:type="dcterms:W3CDTF">2022-02-17T10:29:00Z</dcterms:created>
  <dcterms:modified xsi:type="dcterms:W3CDTF">2022-02-17T10:29:00Z</dcterms:modified>
</cp:coreProperties>
</file>