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07" w:rsidRPr="00F7750D" w:rsidRDefault="00F77707" w:rsidP="00F7770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F77707" w:rsidRPr="00F7750D" w:rsidRDefault="00F77707" w:rsidP="00F77707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F77707" w:rsidRPr="00F7750D" w:rsidRDefault="00F77707" w:rsidP="00F7770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F77707" w:rsidRPr="00F7750D" w:rsidRDefault="00F77707" w:rsidP="00F7770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77707" w:rsidRPr="00F7750D" w:rsidRDefault="00F77707" w:rsidP="00F77707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6D2708">
        <w:rPr>
          <w:sz w:val="24"/>
          <w:szCs w:val="24"/>
        </w:rPr>
        <w:t>17</w:t>
      </w:r>
    </w:p>
    <w:p w:rsidR="00F77707" w:rsidRPr="00F7750D" w:rsidRDefault="00F77707" w:rsidP="00F77707">
      <w:pPr>
        <w:rPr>
          <w:sz w:val="24"/>
          <w:szCs w:val="24"/>
        </w:rPr>
      </w:pPr>
    </w:p>
    <w:p w:rsidR="00F77707" w:rsidRPr="00F7750D" w:rsidRDefault="00F77707" w:rsidP="00F7770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F77707" w:rsidRPr="00F7750D" w:rsidRDefault="00F77707" w:rsidP="00F777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F77707" w:rsidRPr="00F7750D" w:rsidRDefault="00F77707" w:rsidP="00F7770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F77707" w:rsidRPr="001C2C42" w:rsidRDefault="00F77707" w:rsidP="00F7770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77707" w:rsidRDefault="00F77707" w:rsidP="00F7770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F77707" w:rsidRPr="000A1C0E" w:rsidRDefault="00F77707" w:rsidP="00F777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F77707" w:rsidRPr="000A1C0E" w:rsidRDefault="00F77707" w:rsidP="00F7770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10</w:t>
      </w:r>
    </w:p>
    <w:p w:rsidR="00F77707" w:rsidRDefault="00F77707" w:rsidP="00F77707">
      <w:pPr>
        <w:jc w:val="both"/>
        <w:rPr>
          <w:i/>
          <w:sz w:val="22"/>
          <w:szCs w:val="22"/>
        </w:rPr>
      </w:pPr>
    </w:p>
    <w:p w:rsidR="00F77707" w:rsidRDefault="00F77707" w:rsidP="00F77707">
      <w:pPr>
        <w:jc w:val="both"/>
        <w:rPr>
          <w:i/>
          <w:sz w:val="22"/>
          <w:szCs w:val="22"/>
        </w:rPr>
      </w:pPr>
    </w:p>
    <w:p w:rsidR="00F77707" w:rsidRDefault="00F77707" w:rsidP="00F7770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F77707" w:rsidRDefault="00F77707" w:rsidP="00F7770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F77707" w:rsidRDefault="00F77707" w:rsidP="00F77707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F77707" w:rsidRPr="00C81F26" w:rsidRDefault="00F77707" w:rsidP="00F77707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F77707" w:rsidRDefault="00F77707" w:rsidP="00F77707">
      <w:pPr>
        <w:jc w:val="both"/>
        <w:rPr>
          <w:b/>
          <w:sz w:val="22"/>
          <w:szCs w:val="22"/>
        </w:rPr>
      </w:pPr>
    </w:p>
    <w:p w:rsidR="00F77707" w:rsidRDefault="00F77707" w:rsidP="00F77707">
      <w:pPr>
        <w:jc w:val="both"/>
        <w:rPr>
          <w:sz w:val="22"/>
          <w:szCs w:val="22"/>
        </w:rPr>
      </w:pPr>
    </w:p>
    <w:p w:rsidR="00F77707" w:rsidRPr="00F7750D" w:rsidRDefault="00F77707" w:rsidP="00F77707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F77707" w:rsidRDefault="00F77707" w:rsidP="00F77707">
      <w:pPr>
        <w:rPr>
          <w:sz w:val="22"/>
          <w:szCs w:val="22"/>
        </w:rPr>
      </w:pPr>
    </w:p>
    <w:p w:rsidR="00F77707" w:rsidRPr="00F77707" w:rsidRDefault="00F77707" w:rsidP="00F77707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77707">
        <w:rPr>
          <w:sz w:val="24"/>
          <w:szCs w:val="24"/>
          <w:u w:val="single"/>
        </w:rPr>
        <w:t>Pakiet 34</w:t>
      </w:r>
    </w:p>
    <w:p w:rsidR="00F77707" w:rsidRPr="00F77707" w:rsidRDefault="00F77707" w:rsidP="006D2708">
      <w:pPr>
        <w:ind w:left="284" w:right="-74" w:hanging="254"/>
        <w:jc w:val="both"/>
        <w:rPr>
          <w:sz w:val="24"/>
          <w:szCs w:val="24"/>
        </w:rPr>
      </w:pPr>
      <w:r w:rsidRPr="00F77707">
        <w:rPr>
          <w:sz w:val="24"/>
          <w:szCs w:val="24"/>
        </w:rPr>
        <w:t>1. Czy poprzez sprecyzowanie parametru grubości myjki tj. nie mniej niż 5 mm Zamawiający ma na myśli myjki o gramaturze minimum 10</w:t>
      </w:r>
      <w:r>
        <w:rPr>
          <w:sz w:val="24"/>
          <w:szCs w:val="24"/>
        </w:rPr>
        <w:t>0g/m2</w:t>
      </w:r>
      <w:r w:rsidRPr="00F77707">
        <w:rPr>
          <w:sz w:val="24"/>
          <w:szCs w:val="24"/>
        </w:rPr>
        <w:t>? Tylko myjki o takiej gramaturze spełniają parametr grubości wymagany przez Zamawiającego.</w:t>
      </w:r>
    </w:p>
    <w:p w:rsidR="00F77707" w:rsidRDefault="00F77707" w:rsidP="006D2708">
      <w:pPr>
        <w:ind w:left="30" w:right="-74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F77707" w:rsidRPr="00F77707" w:rsidRDefault="006D2708" w:rsidP="006D2708">
      <w:pPr>
        <w:ind w:left="30"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potwierdza, iż </w:t>
      </w:r>
      <w:r w:rsidRPr="00F77707">
        <w:rPr>
          <w:sz w:val="24"/>
          <w:szCs w:val="24"/>
        </w:rPr>
        <w:t>ma na myśli myjki o gramaturze minimum 10</w:t>
      </w:r>
      <w:r>
        <w:rPr>
          <w:sz w:val="24"/>
          <w:szCs w:val="24"/>
        </w:rPr>
        <w:t>0g/m2.</w:t>
      </w:r>
    </w:p>
    <w:p w:rsidR="00F77707" w:rsidRPr="00F77707" w:rsidRDefault="00F77707" w:rsidP="00F77707">
      <w:pPr>
        <w:spacing w:after="120"/>
        <w:ind w:left="30" w:right="-72"/>
        <w:jc w:val="both"/>
        <w:rPr>
          <w:sz w:val="24"/>
          <w:szCs w:val="24"/>
        </w:rPr>
      </w:pPr>
    </w:p>
    <w:p w:rsidR="00F77707" w:rsidRPr="00F77707" w:rsidRDefault="00F77707" w:rsidP="00F77707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77707">
        <w:rPr>
          <w:sz w:val="24"/>
          <w:szCs w:val="24"/>
          <w:u w:val="single"/>
        </w:rPr>
        <w:t>Pakiet 34</w:t>
      </w:r>
    </w:p>
    <w:p w:rsidR="00F77707" w:rsidRPr="00F77707" w:rsidRDefault="00F77707" w:rsidP="006D2708">
      <w:pPr>
        <w:spacing w:after="120"/>
        <w:ind w:left="284" w:right="-72" w:hanging="254"/>
        <w:jc w:val="both"/>
        <w:rPr>
          <w:sz w:val="24"/>
          <w:szCs w:val="24"/>
        </w:rPr>
      </w:pPr>
      <w:r w:rsidRPr="00F77707">
        <w:rPr>
          <w:sz w:val="24"/>
          <w:szCs w:val="24"/>
        </w:rPr>
        <w:t>2. Czy nie zaszła omyłka pisarska w podanym rozmiarze myjki 16 cm x 5 cm?</w:t>
      </w:r>
      <w:r>
        <w:rPr>
          <w:sz w:val="24"/>
          <w:szCs w:val="24"/>
        </w:rPr>
        <w:t xml:space="preserve"> </w:t>
      </w:r>
      <w:r w:rsidRPr="00F77707">
        <w:rPr>
          <w:sz w:val="24"/>
          <w:szCs w:val="24"/>
        </w:rPr>
        <w:t xml:space="preserve">Prosimy </w:t>
      </w:r>
      <w:r>
        <w:rPr>
          <w:sz w:val="24"/>
          <w:szCs w:val="24"/>
        </w:rPr>
        <w:t xml:space="preserve">                     </w:t>
      </w:r>
      <w:r w:rsidRPr="00F77707">
        <w:rPr>
          <w:sz w:val="24"/>
          <w:szCs w:val="24"/>
        </w:rPr>
        <w:t>o dopu</w:t>
      </w:r>
      <w:r>
        <w:rPr>
          <w:sz w:val="24"/>
          <w:szCs w:val="24"/>
        </w:rPr>
        <w:t>szczenie rozmiaru 24 cm x 17 cm</w:t>
      </w:r>
      <w:r w:rsidRPr="00F77707">
        <w:rPr>
          <w:sz w:val="24"/>
          <w:szCs w:val="24"/>
        </w:rPr>
        <w:t>?</w:t>
      </w:r>
    </w:p>
    <w:p w:rsidR="00F77707" w:rsidRDefault="00F77707" w:rsidP="00F77707">
      <w:pPr>
        <w:ind w:left="30" w:right="-72"/>
        <w:jc w:val="both"/>
        <w:rPr>
          <w:b/>
          <w:sz w:val="24"/>
          <w:szCs w:val="24"/>
        </w:rPr>
      </w:pPr>
      <w:r w:rsidRPr="00485997">
        <w:rPr>
          <w:b/>
          <w:sz w:val="24"/>
          <w:szCs w:val="24"/>
        </w:rPr>
        <w:t>Odp.:</w:t>
      </w:r>
    </w:p>
    <w:p w:rsidR="003668A4" w:rsidRDefault="006D2708" w:rsidP="003668A4">
      <w:pPr>
        <w:spacing w:line="276" w:lineRule="auto"/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>Zamawiający potwierdza, iż w Pakiecie nr 34 dos</w:t>
      </w:r>
      <w:r w:rsidR="003668A4">
        <w:rPr>
          <w:sz w:val="24"/>
          <w:szCs w:val="24"/>
        </w:rPr>
        <w:t>z</w:t>
      </w:r>
      <w:r>
        <w:rPr>
          <w:sz w:val="24"/>
          <w:szCs w:val="24"/>
        </w:rPr>
        <w:t xml:space="preserve">ło do omyłki pisarskiej. </w:t>
      </w:r>
    </w:p>
    <w:p w:rsidR="00F77707" w:rsidRDefault="003668A4" w:rsidP="003668A4">
      <w:pPr>
        <w:spacing w:line="276" w:lineRule="auto"/>
        <w:ind w:right="-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myjki w rozmiarze 24 cm x 17 </w:t>
      </w:r>
      <w:proofErr w:type="spellStart"/>
      <w:r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F77707" w:rsidRDefault="00F77707" w:rsidP="00F77707">
      <w:pPr>
        <w:spacing w:after="120"/>
        <w:ind w:left="390" w:right="-72"/>
        <w:jc w:val="both"/>
        <w:rPr>
          <w:sz w:val="24"/>
          <w:szCs w:val="24"/>
        </w:rPr>
      </w:pPr>
    </w:p>
    <w:p w:rsidR="006D2708" w:rsidRPr="001C3705" w:rsidRDefault="006D2708" w:rsidP="006D2708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6D2708" w:rsidRPr="001C3705" w:rsidRDefault="006D2708" w:rsidP="006D2708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D2708" w:rsidRPr="001C3705" w:rsidRDefault="006D2708" w:rsidP="006D2708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6D2708" w:rsidRPr="001C3705" w:rsidRDefault="006D2708" w:rsidP="006D2708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6D2708" w:rsidRDefault="006D2708" w:rsidP="006D2708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05C35" w:rsidRDefault="00605C35" w:rsidP="006D2708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05C35" w:rsidSect="00F777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641" w:rsidRDefault="00DD0641">
      <w:r>
        <w:separator/>
      </w:r>
    </w:p>
  </w:endnote>
  <w:endnote w:type="continuationSeparator" w:id="0">
    <w:p w:rsidR="00DD0641" w:rsidRDefault="00DD06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2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280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6280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B7B97" w:rsidRPr="00DB7B9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641" w:rsidRDefault="00DD0641">
      <w:r>
        <w:separator/>
      </w:r>
    </w:p>
  </w:footnote>
  <w:footnote w:type="continuationSeparator" w:id="0">
    <w:p w:rsidR="00DD0641" w:rsidRDefault="00DD06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DC5" w:rsidRDefault="005D3DC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DC5" w:rsidRDefault="005D3DC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DC5" w:rsidRDefault="005D3DC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DC5"/>
    <w:rsid w:val="00031374"/>
    <w:rsid w:val="000A1097"/>
    <w:rsid w:val="000E2A8F"/>
    <w:rsid w:val="0012774F"/>
    <w:rsid w:val="00144B7A"/>
    <w:rsid w:val="00180C6E"/>
    <w:rsid w:val="0029606A"/>
    <w:rsid w:val="003668A4"/>
    <w:rsid w:val="004848F3"/>
    <w:rsid w:val="004A75F2"/>
    <w:rsid w:val="005144A9"/>
    <w:rsid w:val="00520165"/>
    <w:rsid w:val="005B1B08"/>
    <w:rsid w:val="005D3DC5"/>
    <w:rsid w:val="00605C35"/>
    <w:rsid w:val="00632C3C"/>
    <w:rsid w:val="00662BDB"/>
    <w:rsid w:val="006A5DF1"/>
    <w:rsid w:val="006B7198"/>
    <w:rsid w:val="006D2708"/>
    <w:rsid w:val="006D4AB3"/>
    <w:rsid w:val="006F3B81"/>
    <w:rsid w:val="007A331F"/>
    <w:rsid w:val="007D7198"/>
    <w:rsid w:val="00864A4B"/>
    <w:rsid w:val="00870F9F"/>
    <w:rsid w:val="008804B6"/>
    <w:rsid w:val="00897AB0"/>
    <w:rsid w:val="008A3553"/>
    <w:rsid w:val="0096280A"/>
    <w:rsid w:val="009E1189"/>
    <w:rsid w:val="00A905AC"/>
    <w:rsid w:val="00BA6584"/>
    <w:rsid w:val="00BE7BFD"/>
    <w:rsid w:val="00C370F2"/>
    <w:rsid w:val="00C44EEC"/>
    <w:rsid w:val="00D22FFA"/>
    <w:rsid w:val="00D8461B"/>
    <w:rsid w:val="00D915F2"/>
    <w:rsid w:val="00DB7B97"/>
    <w:rsid w:val="00DD0641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770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331F"/>
  </w:style>
  <w:style w:type="paragraph" w:styleId="Nagwek1">
    <w:name w:val="heading 1"/>
    <w:basedOn w:val="Normalny"/>
    <w:next w:val="Normalny"/>
    <w:link w:val="Nagwek1Znak"/>
    <w:qFormat/>
    <w:rsid w:val="007A331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A331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A331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33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331F"/>
  </w:style>
  <w:style w:type="paragraph" w:styleId="Tekstpodstawowywcity">
    <w:name w:val="Body Text Indent"/>
    <w:basedOn w:val="Normalny"/>
    <w:rsid w:val="007A331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A331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A331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7A331F"/>
    <w:rPr>
      <w:sz w:val="28"/>
    </w:rPr>
  </w:style>
  <w:style w:type="paragraph" w:styleId="Tekstpodstawowywcity3">
    <w:name w:val="Body Text Indent 3"/>
    <w:basedOn w:val="Normalny"/>
    <w:rsid w:val="007A331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F7770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F77707"/>
  </w:style>
  <w:style w:type="character" w:customStyle="1" w:styleId="TekstpodstawowyZnak">
    <w:name w:val="Tekst podstawowy Znak"/>
    <w:basedOn w:val="Domylnaczcionkaakapitu"/>
    <w:link w:val="Tekstpodstawowy"/>
    <w:rsid w:val="00F77707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2022-02-17T10:33:00Z</cp:lastPrinted>
  <dcterms:created xsi:type="dcterms:W3CDTF">2022-02-17T10:33:00Z</dcterms:created>
  <dcterms:modified xsi:type="dcterms:W3CDTF">2022-02-17T10:33:00Z</dcterms:modified>
</cp:coreProperties>
</file>