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B16" w:rsidRPr="00F7750D" w:rsidRDefault="00C23B16" w:rsidP="00C23B1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23B16" w:rsidRPr="00F7750D" w:rsidRDefault="00C23B16" w:rsidP="00C23B16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23B16" w:rsidRPr="00F7750D" w:rsidRDefault="00C23B16" w:rsidP="00C23B16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23B16" w:rsidRPr="00F7750D" w:rsidRDefault="00C23B16" w:rsidP="00C23B16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23B16" w:rsidRPr="00F7750D" w:rsidRDefault="00C23B16" w:rsidP="00C23B16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301B4D">
        <w:rPr>
          <w:sz w:val="24"/>
          <w:szCs w:val="24"/>
        </w:rPr>
        <w:t>17</w:t>
      </w:r>
    </w:p>
    <w:p w:rsidR="00C23B16" w:rsidRPr="00F7750D" w:rsidRDefault="00C23B16" w:rsidP="00C23B16">
      <w:pPr>
        <w:rPr>
          <w:sz w:val="24"/>
          <w:szCs w:val="24"/>
        </w:rPr>
      </w:pPr>
    </w:p>
    <w:p w:rsidR="00C23B16" w:rsidRPr="00F7750D" w:rsidRDefault="00C23B16" w:rsidP="00C23B1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23B16" w:rsidRPr="00F7750D" w:rsidRDefault="00C23B16" w:rsidP="00C23B1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23B16" w:rsidRPr="00F7750D" w:rsidRDefault="00C23B16" w:rsidP="00C23B1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23B16" w:rsidRPr="001C2C42" w:rsidRDefault="00C23B16" w:rsidP="00C23B1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23B16" w:rsidRDefault="00C23B16" w:rsidP="00C23B16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23B16" w:rsidRPr="000A1C0E" w:rsidRDefault="00C23B16" w:rsidP="00C23B1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23B16" w:rsidRPr="000A1C0E" w:rsidRDefault="00C23B16" w:rsidP="00C23B1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11</w:t>
      </w:r>
    </w:p>
    <w:p w:rsidR="00C23B16" w:rsidRDefault="00C23B16" w:rsidP="00C23B16">
      <w:pPr>
        <w:jc w:val="both"/>
        <w:rPr>
          <w:i/>
          <w:sz w:val="22"/>
          <w:szCs w:val="22"/>
        </w:rPr>
      </w:pPr>
    </w:p>
    <w:p w:rsidR="00C23B16" w:rsidRDefault="00C23B16" w:rsidP="00C23B16">
      <w:pPr>
        <w:jc w:val="both"/>
        <w:rPr>
          <w:i/>
          <w:sz w:val="22"/>
          <w:szCs w:val="22"/>
        </w:rPr>
      </w:pPr>
    </w:p>
    <w:p w:rsidR="00C23B16" w:rsidRDefault="00C23B16" w:rsidP="00C23B16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23B16" w:rsidRDefault="00C23B16" w:rsidP="00C23B16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23B16" w:rsidRDefault="00C23B16" w:rsidP="00C23B16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C23B16" w:rsidRPr="00C81F26" w:rsidRDefault="00C23B16" w:rsidP="00C23B16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C23B16" w:rsidRDefault="00C23B16" w:rsidP="00C23B16">
      <w:pPr>
        <w:jc w:val="both"/>
        <w:rPr>
          <w:b/>
          <w:sz w:val="22"/>
          <w:szCs w:val="22"/>
        </w:rPr>
      </w:pPr>
    </w:p>
    <w:p w:rsidR="00C23B16" w:rsidRDefault="00C23B16" w:rsidP="00C23B16">
      <w:pPr>
        <w:jc w:val="both"/>
        <w:rPr>
          <w:sz w:val="22"/>
          <w:szCs w:val="22"/>
        </w:rPr>
      </w:pPr>
    </w:p>
    <w:p w:rsidR="00C23B16" w:rsidRPr="00F7750D" w:rsidRDefault="00C23B16" w:rsidP="00C23B16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23B16" w:rsidRDefault="00C23B16" w:rsidP="00C23B16">
      <w:pPr>
        <w:rPr>
          <w:sz w:val="22"/>
          <w:szCs w:val="22"/>
        </w:rPr>
      </w:pPr>
    </w:p>
    <w:p w:rsidR="00C23B16" w:rsidRPr="00C23B16" w:rsidRDefault="00C23B16" w:rsidP="00C23B16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23B16">
        <w:rPr>
          <w:sz w:val="24"/>
          <w:szCs w:val="24"/>
          <w:u w:val="single"/>
        </w:rPr>
        <w:t>Pakiet nr 65</w:t>
      </w:r>
    </w:p>
    <w:p w:rsidR="00C23B16" w:rsidRPr="00C23B16" w:rsidRDefault="00C23B16" w:rsidP="00C23B16">
      <w:pPr>
        <w:spacing w:after="120"/>
        <w:ind w:left="284" w:right="-72" w:hanging="254"/>
        <w:jc w:val="both"/>
        <w:rPr>
          <w:sz w:val="24"/>
          <w:szCs w:val="24"/>
        </w:rPr>
      </w:pPr>
      <w:r w:rsidRPr="00C23B16">
        <w:rPr>
          <w:sz w:val="24"/>
          <w:szCs w:val="24"/>
        </w:rPr>
        <w:t>1. Czy Zamawiający dopuści zaoferowanie zestawów ze zgłębnikiem silikonowym, pozostałe właściwości według opisu.</w:t>
      </w:r>
    </w:p>
    <w:p w:rsidR="00C23B16" w:rsidRDefault="00C23B16" w:rsidP="00C23B16">
      <w:pPr>
        <w:ind w:left="30" w:right="-72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301B4D" w:rsidRPr="00C23B16" w:rsidRDefault="00301B4D" w:rsidP="00301B4D">
      <w:pPr>
        <w:spacing w:after="12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65 </w:t>
      </w:r>
      <w:r w:rsidRPr="00C23B16">
        <w:rPr>
          <w:sz w:val="24"/>
          <w:szCs w:val="24"/>
        </w:rPr>
        <w:t>zestaw</w:t>
      </w:r>
      <w:r>
        <w:rPr>
          <w:sz w:val="24"/>
          <w:szCs w:val="24"/>
        </w:rPr>
        <w:t>y</w:t>
      </w:r>
      <w:r w:rsidRPr="00C23B16">
        <w:rPr>
          <w:sz w:val="24"/>
          <w:szCs w:val="24"/>
        </w:rPr>
        <w:t xml:space="preserve"> ze zgł</w:t>
      </w:r>
      <w:r>
        <w:rPr>
          <w:sz w:val="24"/>
          <w:szCs w:val="24"/>
        </w:rPr>
        <w:t>ębnikiem silikonowym, pozostałe parametry zgodne z SWZ</w:t>
      </w:r>
      <w:r w:rsidRPr="00C23B16">
        <w:rPr>
          <w:sz w:val="24"/>
          <w:szCs w:val="24"/>
        </w:rPr>
        <w:t>.</w:t>
      </w:r>
    </w:p>
    <w:p w:rsidR="00C23B16" w:rsidRDefault="00C23B16" w:rsidP="00301B4D">
      <w:pPr>
        <w:spacing w:after="120"/>
        <w:ind w:right="-72"/>
        <w:jc w:val="both"/>
        <w:rPr>
          <w:sz w:val="24"/>
          <w:szCs w:val="24"/>
        </w:rPr>
      </w:pPr>
    </w:p>
    <w:p w:rsidR="00C23B16" w:rsidRDefault="00C23B16" w:rsidP="00C23B16">
      <w:pPr>
        <w:spacing w:after="120"/>
        <w:ind w:left="390" w:right="-72"/>
        <w:jc w:val="both"/>
        <w:rPr>
          <w:sz w:val="24"/>
          <w:szCs w:val="24"/>
        </w:rPr>
      </w:pPr>
    </w:p>
    <w:p w:rsidR="003102B6" w:rsidRPr="001C3705" w:rsidRDefault="003102B6" w:rsidP="003102B6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3102B6" w:rsidRPr="001C3705" w:rsidRDefault="003102B6" w:rsidP="003102B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3102B6" w:rsidRPr="001C3705" w:rsidRDefault="003102B6" w:rsidP="003102B6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3102B6" w:rsidRPr="001C3705" w:rsidRDefault="003102B6" w:rsidP="003102B6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EC4768" w:rsidRDefault="00EC476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C4768" w:rsidRDefault="00EC476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C4768" w:rsidRDefault="00EC476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C4768" w:rsidRDefault="00EC476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EC4768" w:rsidRDefault="00EC4768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EC4768" w:rsidSect="00C23B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D09" w:rsidRDefault="00B97D09">
      <w:r>
        <w:separator/>
      </w:r>
    </w:p>
  </w:endnote>
  <w:endnote w:type="continuationSeparator" w:id="0">
    <w:p w:rsidR="00B97D09" w:rsidRDefault="00B97D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E7F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E7F3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E7F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F5321" w:rsidRPr="007F532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D09" w:rsidRDefault="00B97D09">
      <w:r>
        <w:separator/>
      </w:r>
    </w:p>
  </w:footnote>
  <w:footnote w:type="continuationSeparator" w:id="0">
    <w:p w:rsidR="00B97D09" w:rsidRDefault="00B97D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1B2" w:rsidRDefault="007971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1B2" w:rsidRDefault="007971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1B2" w:rsidRDefault="007971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1B2"/>
    <w:rsid w:val="00031374"/>
    <w:rsid w:val="000A1097"/>
    <w:rsid w:val="000E2A8F"/>
    <w:rsid w:val="0012774F"/>
    <w:rsid w:val="00144B7A"/>
    <w:rsid w:val="00180C6E"/>
    <w:rsid w:val="0029606A"/>
    <w:rsid w:val="00301B4D"/>
    <w:rsid w:val="003102B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71B2"/>
    <w:rsid w:val="007D7198"/>
    <w:rsid w:val="007F5321"/>
    <w:rsid w:val="00846EA8"/>
    <w:rsid w:val="00864A4B"/>
    <w:rsid w:val="00870F9F"/>
    <w:rsid w:val="008804B6"/>
    <w:rsid w:val="00897AB0"/>
    <w:rsid w:val="008A3553"/>
    <w:rsid w:val="00A905AC"/>
    <w:rsid w:val="00B33FA7"/>
    <w:rsid w:val="00B97D09"/>
    <w:rsid w:val="00BA6584"/>
    <w:rsid w:val="00BE7BFD"/>
    <w:rsid w:val="00C23B16"/>
    <w:rsid w:val="00C370F2"/>
    <w:rsid w:val="00C44EEC"/>
    <w:rsid w:val="00D22FFA"/>
    <w:rsid w:val="00D3295B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4768"/>
    <w:rsid w:val="00EE7F3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46EA8"/>
  </w:style>
  <w:style w:type="paragraph" w:styleId="Nagwek1">
    <w:name w:val="heading 1"/>
    <w:basedOn w:val="Normalny"/>
    <w:next w:val="Normalny"/>
    <w:link w:val="Nagwek1Znak"/>
    <w:qFormat/>
    <w:rsid w:val="00846EA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46EA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46EA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46EA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46EA8"/>
  </w:style>
  <w:style w:type="paragraph" w:styleId="Tekstpodstawowywcity">
    <w:name w:val="Body Text Indent"/>
    <w:basedOn w:val="Normalny"/>
    <w:rsid w:val="00846EA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46EA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46EA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846EA8"/>
    <w:rPr>
      <w:sz w:val="28"/>
    </w:rPr>
  </w:style>
  <w:style w:type="paragraph" w:styleId="Tekstpodstawowywcity3">
    <w:name w:val="Body Text Indent 3"/>
    <w:basedOn w:val="Normalny"/>
    <w:rsid w:val="00846EA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23B1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23B16"/>
  </w:style>
  <w:style w:type="character" w:customStyle="1" w:styleId="TekstpodstawowyZnak">
    <w:name w:val="Tekst podstawowy Znak"/>
    <w:basedOn w:val="Domylnaczcionkaakapitu"/>
    <w:link w:val="Tekstpodstawowy"/>
    <w:rsid w:val="00C23B1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2022-02-17T10:33:00Z</cp:lastPrinted>
  <dcterms:created xsi:type="dcterms:W3CDTF">2022-02-17T10:33:00Z</dcterms:created>
  <dcterms:modified xsi:type="dcterms:W3CDTF">2022-02-17T10:33:00Z</dcterms:modified>
</cp:coreProperties>
</file>