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0B" w:rsidRPr="00F7750D" w:rsidRDefault="001F630B" w:rsidP="001F630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F630B" w:rsidRPr="00F7750D" w:rsidRDefault="001F630B" w:rsidP="001F630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F630B" w:rsidRPr="00F7750D" w:rsidRDefault="001F630B" w:rsidP="001F630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F630B" w:rsidRPr="00F7750D" w:rsidRDefault="001F630B" w:rsidP="001F630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F630B" w:rsidRPr="00F7750D" w:rsidRDefault="001F630B" w:rsidP="001F630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DC2441">
        <w:rPr>
          <w:sz w:val="24"/>
          <w:szCs w:val="24"/>
        </w:rPr>
        <w:t>17</w:t>
      </w:r>
    </w:p>
    <w:p w:rsidR="001F630B" w:rsidRPr="00F7750D" w:rsidRDefault="001F630B" w:rsidP="001F630B">
      <w:pPr>
        <w:rPr>
          <w:sz w:val="24"/>
          <w:szCs w:val="24"/>
        </w:rPr>
      </w:pPr>
    </w:p>
    <w:p w:rsidR="001F630B" w:rsidRPr="00F7750D" w:rsidRDefault="001F630B" w:rsidP="001F630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F630B" w:rsidRPr="00F7750D" w:rsidRDefault="001F630B" w:rsidP="001F63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F630B" w:rsidRPr="00F7750D" w:rsidRDefault="001F630B" w:rsidP="001F63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F630B" w:rsidRPr="001C2C42" w:rsidRDefault="001F630B" w:rsidP="001F630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F630B" w:rsidRDefault="001F630B" w:rsidP="001F630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F630B" w:rsidRPr="000A1C0E" w:rsidRDefault="001F630B" w:rsidP="001F630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F630B" w:rsidRPr="000A1C0E" w:rsidRDefault="001F630B" w:rsidP="001F630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14</w:t>
      </w:r>
    </w:p>
    <w:p w:rsidR="001F630B" w:rsidRDefault="001F630B" w:rsidP="001F630B">
      <w:pPr>
        <w:jc w:val="both"/>
        <w:rPr>
          <w:i/>
          <w:sz w:val="22"/>
          <w:szCs w:val="22"/>
        </w:rPr>
      </w:pPr>
    </w:p>
    <w:p w:rsidR="001F630B" w:rsidRDefault="001F630B" w:rsidP="001F630B">
      <w:pPr>
        <w:jc w:val="both"/>
        <w:rPr>
          <w:i/>
          <w:sz w:val="22"/>
          <w:szCs w:val="22"/>
        </w:rPr>
      </w:pPr>
    </w:p>
    <w:p w:rsidR="001F630B" w:rsidRDefault="001F630B" w:rsidP="001F630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F630B" w:rsidRDefault="001F630B" w:rsidP="001F630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F630B" w:rsidRDefault="001F630B" w:rsidP="001F630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F630B" w:rsidRPr="00C81F26" w:rsidRDefault="001F630B" w:rsidP="001F630B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F630B" w:rsidRDefault="001F630B" w:rsidP="001F630B">
      <w:pPr>
        <w:jc w:val="both"/>
        <w:rPr>
          <w:b/>
          <w:sz w:val="22"/>
          <w:szCs w:val="22"/>
        </w:rPr>
      </w:pPr>
    </w:p>
    <w:p w:rsidR="001F630B" w:rsidRDefault="001F630B" w:rsidP="001F630B">
      <w:pPr>
        <w:jc w:val="both"/>
        <w:rPr>
          <w:sz w:val="22"/>
          <w:szCs w:val="22"/>
        </w:rPr>
      </w:pPr>
    </w:p>
    <w:p w:rsidR="001F630B" w:rsidRPr="00F7750D" w:rsidRDefault="001F630B" w:rsidP="001F630B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F630B" w:rsidRDefault="001F630B" w:rsidP="001F630B">
      <w:pPr>
        <w:rPr>
          <w:sz w:val="22"/>
          <w:szCs w:val="22"/>
        </w:rPr>
      </w:pPr>
    </w:p>
    <w:p w:rsidR="001F630B" w:rsidRDefault="001F630B" w:rsidP="001F630B">
      <w:pPr>
        <w:ind w:left="30" w:right="-72"/>
        <w:jc w:val="both"/>
        <w:rPr>
          <w:b/>
          <w:sz w:val="24"/>
          <w:szCs w:val="24"/>
        </w:rPr>
      </w:pPr>
    </w:p>
    <w:p w:rsidR="001F630B" w:rsidRPr="001F630B" w:rsidRDefault="001F630B" w:rsidP="001F630B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F630B">
        <w:rPr>
          <w:sz w:val="24"/>
          <w:szCs w:val="24"/>
          <w:u w:val="single"/>
        </w:rPr>
        <w:t xml:space="preserve">Pakiet 5, poz.1 </w:t>
      </w:r>
    </w:p>
    <w:p w:rsidR="001F630B" w:rsidRDefault="001F630B" w:rsidP="001F630B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1F630B">
        <w:rPr>
          <w:sz w:val="24"/>
          <w:szCs w:val="24"/>
        </w:rPr>
        <w:t>Czy zamawiający wymaga, aby nasadka igły z filtrem miała kolor inny (np. fioletowy) od nasadki igły bez filtra w celu łatwiejszej identyfikacji?</w:t>
      </w:r>
    </w:p>
    <w:p w:rsidR="001F630B" w:rsidRDefault="001F630B" w:rsidP="001F630B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1F630B" w:rsidRDefault="00DC2441" w:rsidP="00DC2441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850B87">
        <w:rPr>
          <w:sz w:val="24"/>
          <w:szCs w:val="24"/>
        </w:rPr>
        <w:t xml:space="preserve">dopuszcza w Pakiecie nr 5 poz. 1 </w:t>
      </w:r>
      <w:r w:rsidR="00850B87" w:rsidRPr="001F630B">
        <w:rPr>
          <w:sz w:val="24"/>
          <w:szCs w:val="24"/>
        </w:rPr>
        <w:t>nasadk</w:t>
      </w:r>
      <w:r w:rsidR="00850B87">
        <w:rPr>
          <w:sz w:val="24"/>
          <w:szCs w:val="24"/>
        </w:rPr>
        <w:t>ę</w:t>
      </w:r>
      <w:r w:rsidR="00850B87" w:rsidRPr="001F630B">
        <w:rPr>
          <w:sz w:val="24"/>
          <w:szCs w:val="24"/>
        </w:rPr>
        <w:t xml:space="preserve"> igły z filtrem </w:t>
      </w:r>
      <w:r w:rsidR="00850B87">
        <w:rPr>
          <w:sz w:val="24"/>
          <w:szCs w:val="24"/>
        </w:rPr>
        <w:t xml:space="preserve">w </w:t>
      </w:r>
      <w:r w:rsidR="00850B87" w:rsidRPr="001F630B">
        <w:rPr>
          <w:sz w:val="24"/>
          <w:szCs w:val="24"/>
        </w:rPr>
        <w:t>kolor</w:t>
      </w:r>
      <w:r w:rsidR="00850B87">
        <w:rPr>
          <w:sz w:val="24"/>
          <w:szCs w:val="24"/>
        </w:rPr>
        <w:t>ze innym</w:t>
      </w:r>
      <w:r w:rsidR="00850B87" w:rsidRPr="001F630B">
        <w:rPr>
          <w:sz w:val="24"/>
          <w:szCs w:val="24"/>
        </w:rPr>
        <w:t xml:space="preserve"> </w:t>
      </w:r>
      <w:r w:rsidR="00850B87">
        <w:rPr>
          <w:sz w:val="24"/>
          <w:szCs w:val="24"/>
        </w:rPr>
        <w:t xml:space="preserve">                   </w:t>
      </w:r>
      <w:r w:rsidR="00850B87" w:rsidRPr="001F630B">
        <w:rPr>
          <w:sz w:val="24"/>
          <w:szCs w:val="24"/>
        </w:rPr>
        <w:t>(np. fioletowy) od nasadki igły bez filtra w celu łatwiejszej identyfikacji</w:t>
      </w:r>
      <w:r w:rsidR="00850B87">
        <w:rPr>
          <w:sz w:val="24"/>
          <w:szCs w:val="24"/>
        </w:rPr>
        <w:t>.</w:t>
      </w:r>
    </w:p>
    <w:p w:rsidR="001F630B" w:rsidRDefault="001F630B" w:rsidP="001F630B">
      <w:pPr>
        <w:spacing w:after="120"/>
        <w:ind w:left="390" w:right="-72"/>
        <w:jc w:val="both"/>
        <w:rPr>
          <w:sz w:val="24"/>
          <w:szCs w:val="24"/>
        </w:rPr>
      </w:pPr>
    </w:p>
    <w:p w:rsidR="001F630B" w:rsidRDefault="001F630B" w:rsidP="001F630B">
      <w:pPr>
        <w:spacing w:after="120"/>
        <w:ind w:left="390" w:right="-72"/>
        <w:jc w:val="both"/>
        <w:rPr>
          <w:sz w:val="24"/>
          <w:szCs w:val="24"/>
        </w:rPr>
      </w:pPr>
    </w:p>
    <w:p w:rsidR="00DC2441" w:rsidRPr="001C3705" w:rsidRDefault="00DC2441" w:rsidP="00DC2441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DC2441" w:rsidRPr="001C3705" w:rsidRDefault="00DC2441" w:rsidP="00DC2441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C2441" w:rsidRPr="001C3705" w:rsidRDefault="00DC2441" w:rsidP="00DC2441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DC2441" w:rsidRPr="001C3705" w:rsidRDefault="00DC2441" w:rsidP="00DC2441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1F630B" w:rsidRDefault="001F630B" w:rsidP="00DC244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F630B" w:rsidSect="001F63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331" w:rsidRDefault="003B1331">
      <w:r>
        <w:separator/>
      </w:r>
    </w:p>
  </w:endnote>
  <w:endnote w:type="continuationSeparator" w:id="0">
    <w:p w:rsidR="003B1331" w:rsidRDefault="003B1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457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4578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4578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A2ADC" w:rsidRPr="00FA2AD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331" w:rsidRDefault="003B1331">
      <w:r>
        <w:separator/>
      </w:r>
    </w:p>
  </w:footnote>
  <w:footnote w:type="continuationSeparator" w:id="0">
    <w:p w:rsidR="003B1331" w:rsidRDefault="003B1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E" w:rsidRDefault="00CA3F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E" w:rsidRDefault="00CA3F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E" w:rsidRDefault="00CA3F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5073"/>
    <w:multiLevelType w:val="hybridMultilevel"/>
    <w:tmpl w:val="D154170E"/>
    <w:lvl w:ilvl="0" w:tplc="9F6462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2871C89"/>
    <w:multiLevelType w:val="hybridMultilevel"/>
    <w:tmpl w:val="0596A12E"/>
    <w:lvl w:ilvl="0" w:tplc="105255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FDE"/>
    <w:rsid w:val="00031374"/>
    <w:rsid w:val="000A1097"/>
    <w:rsid w:val="000E2A8F"/>
    <w:rsid w:val="0012774F"/>
    <w:rsid w:val="00144B7A"/>
    <w:rsid w:val="00180C6E"/>
    <w:rsid w:val="001F630B"/>
    <w:rsid w:val="0023521A"/>
    <w:rsid w:val="00291B98"/>
    <w:rsid w:val="0029606A"/>
    <w:rsid w:val="003B1331"/>
    <w:rsid w:val="004848F3"/>
    <w:rsid w:val="004A75F2"/>
    <w:rsid w:val="005144A9"/>
    <w:rsid w:val="00520165"/>
    <w:rsid w:val="00547D8D"/>
    <w:rsid w:val="005B1B08"/>
    <w:rsid w:val="00632C3C"/>
    <w:rsid w:val="00662BDB"/>
    <w:rsid w:val="006A5DF1"/>
    <w:rsid w:val="006B7198"/>
    <w:rsid w:val="006D4AB3"/>
    <w:rsid w:val="006F3B81"/>
    <w:rsid w:val="007D7198"/>
    <w:rsid w:val="00850B87"/>
    <w:rsid w:val="00864A4B"/>
    <w:rsid w:val="00870F9F"/>
    <w:rsid w:val="008804B6"/>
    <w:rsid w:val="00897AB0"/>
    <w:rsid w:val="008A3553"/>
    <w:rsid w:val="00A905AC"/>
    <w:rsid w:val="00B80D73"/>
    <w:rsid w:val="00BA6584"/>
    <w:rsid w:val="00BE7BFD"/>
    <w:rsid w:val="00C370F2"/>
    <w:rsid w:val="00C44EEC"/>
    <w:rsid w:val="00CA3FDE"/>
    <w:rsid w:val="00D22FFA"/>
    <w:rsid w:val="00D45783"/>
    <w:rsid w:val="00D8461B"/>
    <w:rsid w:val="00D915F2"/>
    <w:rsid w:val="00DC244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2AD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1B98"/>
  </w:style>
  <w:style w:type="paragraph" w:styleId="Nagwek1">
    <w:name w:val="heading 1"/>
    <w:basedOn w:val="Normalny"/>
    <w:next w:val="Normalny"/>
    <w:link w:val="Nagwek1Znak"/>
    <w:qFormat/>
    <w:rsid w:val="00291B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1B9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1B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1B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1B98"/>
  </w:style>
  <w:style w:type="paragraph" w:styleId="Tekstpodstawowywcity">
    <w:name w:val="Body Text Indent"/>
    <w:basedOn w:val="Normalny"/>
    <w:rsid w:val="00291B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91B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91B9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91B98"/>
    <w:rPr>
      <w:sz w:val="28"/>
    </w:rPr>
  </w:style>
  <w:style w:type="paragraph" w:styleId="Tekstpodstawowywcity3">
    <w:name w:val="Body Text Indent 3"/>
    <w:basedOn w:val="Normalny"/>
    <w:rsid w:val="00291B9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F630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F630B"/>
  </w:style>
  <w:style w:type="character" w:customStyle="1" w:styleId="TekstpodstawowyZnak">
    <w:name w:val="Tekst podstawowy Znak"/>
    <w:basedOn w:val="Domylnaczcionkaakapitu"/>
    <w:link w:val="Tekstpodstawowy"/>
    <w:rsid w:val="001F630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2022-02-17T10:36:00Z</cp:lastPrinted>
  <dcterms:created xsi:type="dcterms:W3CDTF">2022-02-17T10:36:00Z</dcterms:created>
  <dcterms:modified xsi:type="dcterms:W3CDTF">2022-02-17T10:36:00Z</dcterms:modified>
</cp:coreProperties>
</file>