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D04" w:rsidRPr="00F7750D" w:rsidRDefault="00487D04" w:rsidP="00487D04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487D04" w:rsidRPr="00F7750D" w:rsidRDefault="00487D04" w:rsidP="00487D04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487D04" w:rsidRPr="00F7750D" w:rsidRDefault="00487D04" w:rsidP="00487D04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487D04" w:rsidRPr="00F7750D" w:rsidRDefault="00487D04" w:rsidP="00487D04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487D04" w:rsidRPr="00F7750D" w:rsidRDefault="00487D04" w:rsidP="00487D04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8D17E0">
        <w:rPr>
          <w:sz w:val="24"/>
          <w:szCs w:val="24"/>
        </w:rPr>
        <w:t>17</w:t>
      </w:r>
    </w:p>
    <w:p w:rsidR="00487D04" w:rsidRDefault="00487D04" w:rsidP="00487D04">
      <w:pPr>
        <w:rPr>
          <w:sz w:val="24"/>
          <w:szCs w:val="24"/>
        </w:rPr>
      </w:pPr>
    </w:p>
    <w:p w:rsidR="00F3086B" w:rsidRPr="00F7750D" w:rsidRDefault="00F3086B" w:rsidP="00F3086B">
      <w:pPr>
        <w:rPr>
          <w:sz w:val="24"/>
          <w:szCs w:val="24"/>
        </w:rPr>
      </w:pPr>
    </w:p>
    <w:p w:rsidR="00487D04" w:rsidRPr="00F7750D" w:rsidRDefault="00487D04" w:rsidP="00487D0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487D04" w:rsidRPr="00F7750D" w:rsidRDefault="00487D04" w:rsidP="00487D0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487D04" w:rsidRPr="001C2C42" w:rsidRDefault="00487D04" w:rsidP="00487D0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F3086B" w:rsidRDefault="00F3086B" w:rsidP="00F3086B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487D04" w:rsidRPr="000A1C0E" w:rsidRDefault="00487D04" w:rsidP="00487D0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487D04" w:rsidRPr="000A1C0E" w:rsidRDefault="00487D04" w:rsidP="00487D0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16</w:t>
      </w:r>
    </w:p>
    <w:p w:rsidR="00487D04" w:rsidRDefault="00487D04" w:rsidP="00487D04">
      <w:pPr>
        <w:jc w:val="both"/>
        <w:rPr>
          <w:i/>
          <w:sz w:val="22"/>
          <w:szCs w:val="22"/>
        </w:rPr>
      </w:pPr>
    </w:p>
    <w:p w:rsidR="00487D04" w:rsidRDefault="00487D04" w:rsidP="00487D04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487D04" w:rsidRDefault="00487D04" w:rsidP="00487D04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487D04" w:rsidRDefault="00487D04" w:rsidP="00487D04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487D04" w:rsidRPr="00C81F26" w:rsidRDefault="00487D04" w:rsidP="00487D04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487D04" w:rsidRDefault="00487D04" w:rsidP="00487D04">
      <w:pPr>
        <w:jc w:val="both"/>
        <w:rPr>
          <w:b/>
          <w:sz w:val="22"/>
          <w:szCs w:val="22"/>
        </w:rPr>
      </w:pPr>
    </w:p>
    <w:p w:rsidR="00487D04" w:rsidRPr="00F7750D" w:rsidRDefault="00487D04" w:rsidP="00487D04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487D04" w:rsidRDefault="00487D04" w:rsidP="00487D04">
      <w:pPr>
        <w:rPr>
          <w:sz w:val="22"/>
          <w:szCs w:val="22"/>
        </w:rPr>
      </w:pPr>
    </w:p>
    <w:p w:rsidR="00487D04" w:rsidRDefault="00487D04" w:rsidP="008D17E0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487D04">
        <w:rPr>
          <w:sz w:val="24"/>
          <w:szCs w:val="24"/>
        </w:rPr>
        <w:t xml:space="preserve">Czy Zamawiający w Pakiecie 62 w poz. 1 z uwagi na brak dostępności u dotychczasowego dostawcy wymaganych siatek, dopuści </w:t>
      </w:r>
      <w:proofErr w:type="spellStart"/>
      <w:r w:rsidRPr="00487D04">
        <w:rPr>
          <w:sz w:val="24"/>
          <w:szCs w:val="24"/>
        </w:rPr>
        <w:t>niewchłanilany</w:t>
      </w:r>
      <w:proofErr w:type="spellEnd"/>
      <w:r w:rsidRPr="00487D04">
        <w:rPr>
          <w:sz w:val="24"/>
          <w:szCs w:val="24"/>
        </w:rPr>
        <w:t xml:space="preserve">, </w:t>
      </w:r>
      <w:proofErr w:type="spellStart"/>
      <w:r w:rsidRPr="00487D04">
        <w:rPr>
          <w:sz w:val="24"/>
          <w:szCs w:val="24"/>
        </w:rPr>
        <w:t>ultracienki</w:t>
      </w:r>
      <w:proofErr w:type="spellEnd"/>
      <w:r w:rsidRPr="00487D04">
        <w:rPr>
          <w:sz w:val="24"/>
          <w:szCs w:val="24"/>
        </w:rPr>
        <w:t xml:space="preserve"> implant stosowany </w:t>
      </w:r>
      <w:proofErr w:type="spellStart"/>
      <w:r w:rsidRPr="00487D04">
        <w:rPr>
          <w:sz w:val="24"/>
          <w:szCs w:val="24"/>
        </w:rPr>
        <w:t>śródotrzewnowo</w:t>
      </w:r>
      <w:proofErr w:type="spellEnd"/>
      <w:r w:rsidRPr="00487D04">
        <w:rPr>
          <w:sz w:val="24"/>
          <w:szCs w:val="24"/>
        </w:rPr>
        <w:t xml:space="preserve"> przeznaczony do leczenia zaburzeń w obrębie powłok jamy brzusznej, również w zakresie przepuklin </w:t>
      </w:r>
      <w:proofErr w:type="spellStart"/>
      <w:r w:rsidRPr="00487D04">
        <w:rPr>
          <w:sz w:val="24"/>
          <w:szCs w:val="24"/>
        </w:rPr>
        <w:t>okołostomijnych</w:t>
      </w:r>
      <w:proofErr w:type="spellEnd"/>
      <w:r w:rsidRPr="00487D04">
        <w:rPr>
          <w:sz w:val="24"/>
          <w:szCs w:val="24"/>
        </w:rPr>
        <w:t xml:space="preserve"> i/lub przepuklin po operacjach laparoskopowych. Implant może być używany w operacjach z dostępem poprzez laparotomię i laparoskopowym. Wykonany z polipropylenowego włókna </w:t>
      </w:r>
      <w:proofErr w:type="spellStart"/>
      <w:r w:rsidRPr="00487D04">
        <w:rPr>
          <w:sz w:val="24"/>
          <w:szCs w:val="24"/>
        </w:rPr>
        <w:t>monofilamentowego</w:t>
      </w:r>
      <w:proofErr w:type="spellEnd"/>
      <w:r w:rsidRPr="00487D04">
        <w:rPr>
          <w:sz w:val="24"/>
          <w:szCs w:val="24"/>
        </w:rPr>
        <w:t xml:space="preserve"> oraz antyadhezyjnej powłoki polipropylenowej. Implant może być dostosowany do leczonego defektu i budowy anatomicznej pacjenta poprzez jego przycięcie wzdłuż szwów prowadzących. Gramatura siatki 48 g/m2 (+/- 10%); grubość siatki 0,56 mm; porowatość 91% (+/- 5%); wielkość porów 2,76 mm; bezbarwna nić </w:t>
      </w:r>
      <w:r>
        <w:rPr>
          <w:sz w:val="24"/>
          <w:szCs w:val="24"/>
        </w:rPr>
        <w:t xml:space="preserve">                     </w:t>
      </w:r>
      <w:r w:rsidRPr="00487D04">
        <w:rPr>
          <w:sz w:val="24"/>
          <w:szCs w:val="24"/>
        </w:rPr>
        <w:t xml:space="preserve">o grubości 120 µm. Gramatura powłoki polipropylenowej 45 g/m2 (+/- 10%); grubość powłoki polipropylenowej 0,05 mm (+/- 10%). Grubość całkowita implantu 0,61 mm </w:t>
      </w:r>
      <w:r>
        <w:rPr>
          <w:sz w:val="24"/>
          <w:szCs w:val="24"/>
        </w:rPr>
        <w:t xml:space="preserve">                     </w:t>
      </w:r>
      <w:r w:rsidRPr="00487D04">
        <w:rPr>
          <w:sz w:val="24"/>
          <w:szCs w:val="24"/>
        </w:rPr>
        <w:t>(+/- 10%). W rozmiarze 14x19 cm kształt owalny?</w:t>
      </w:r>
    </w:p>
    <w:p w:rsidR="00487D04" w:rsidRPr="00487D04" w:rsidRDefault="00487D04" w:rsidP="008D17E0">
      <w:pPr>
        <w:ind w:left="30" w:right="-74"/>
        <w:jc w:val="both"/>
        <w:rPr>
          <w:b/>
          <w:sz w:val="24"/>
          <w:szCs w:val="24"/>
        </w:rPr>
      </w:pPr>
      <w:r w:rsidRPr="00487D04">
        <w:rPr>
          <w:b/>
          <w:sz w:val="24"/>
          <w:szCs w:val="24"/>
        </w:rPr>
        <w:t>Odp.:</w:t>
      </w:r>
    </w:p>
    <w:p w:rsidR="008D17E0" w:rsidRDefault="008D17E0" w:rsidP="00487D04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62 poz. 1 asortyment o zaoferowanych parametrach.</w:t>
      </w:r>
    </w:p>
    <w:p w:rsidR="00487D04" w:rsidRPr="00487D04" w:rsidRDefault="008D17E0" w:rsidP="008D17E0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87D04" w:rsidRDefault="00487D04" w:rsidP="008D17E0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487D04">
        <w:rPr>
          <w:sz w:val="24"/>
          <w:szCs w:val="24"/>
        </w:rPr>
        <w:t xml:space="preserve">Czy Zamawiający w Pakiecie 62 w poz. 2 dopuści </w:t>
      </w:r>
      <w:proofErr w:type="spellStart"/>
      <w:r w:rsidRPr="00487D04">
        <w:rPr>
          <w:sz w:val="24"/>
          <w:szCs w:val="24"/>
        </w:rPr>
        <w:t>niewchłanialne</w:t>
      </w:r>
      <w:proofErr w:type="spellEnd"/>
      <w:r w:rsidRPr="00487D04">
        <w:rPr>
          <w:sz w:val="24"/>
          <w:szCs w:val="24"/>
        </w:rPr>
        <w:t xml:space="preserve">, </w:t>
      </w:r>
      <w:proofErr w:type="spellStart"/>
      <w:r w:rsidRPr="00487D04">
        <w:rPr>
          <w:sz w:val="24"/>
          <w:szCs w:val="24"/>
        </w:rPr>
        <w:t>makroporowate</w:t>
      </w:r>
      <w:proofErr w:type="spellEnd"/>
      <w:r w:rsidRPr="00487D04">
        <w:rPr>
          <w:sz w:val="24"/>
          <w:szCs w:val="24"/>
        </w:rPr>
        <w:t xml:space="preserve">, polipropylenowe ultralekkie siatki z włókna </w:t>
      </w:r>
      <w:proofErr w:type="spellStart"/>
      <w:r w:rsidRPr="00487D04">
        <w:rPr>
          <w:sz w:val="24"/>
          <w:szCs w:val="24"/>
        </w:rPr>
        <w:t>monofilamentowego</w:t>
      </w:r>
      <w:proofErr w:type="spellEnd"/>
      <w:r w:rsidRPr="00487D04">
        <w:rPr>
          <w:sz w:val="24"/>
          <w:szCs w:val="24"/>
        </w:rPr>
        <w:t xml:space="preserve">. Stosowane </w:t>
      </w:r>
      <w:r>
        <w:rPr>
          <w:sz w:val="24"/>
          <w:szCs w:val="24"/>
        </w:rPr>
        <w:t xml:space="preserve">                               </w:t>
      </w:r>
      <w:r w:rsidRPr="00487D04">
        <w:rPr>
          <w:sz w:val="24"/>
          <w:szCs w:val="24"/>
        </w:rPr>
        <w:t>w operacyjnym leczeniu zaburzeń w obrębie powłok jamy brzusznej i pachwin. Implant może być używany w operacjach z dostępem poprzez laparotomię i laparoskopowym. Gramatura implantu 39 g/m2 (+/- 10%); całkowita grubość implantu 0,38 mm (+/- 10%); porowatość 89% (+/- 5%); wielkość porów 1,65 mm; bezbarwna i niebieska nić o grubości 120 µm = 0,12mm. W rozmiarze 8 x 15 cm?</w:t>
      </w:r>
    </w:p>
    <w:p w:rsidR="00487D04" w:rsidRPr="00882663" w:rsidRDefault="00487D04" w:rsidP="008D17E0">
      <w:pPr>
        <w:ind w:left="30" w:right="-74"/>
        <w:jc w:val="both"/>
        <w:rPr>
          <w:b/>
          <w:sz w:val="24"/>
          <w:szCs w:val="24"/>
        </w:rPr>
      </w:pPr>
      <w:r w:rsidRPr="00882663">
        <w:rPr>
          <w:b/>
          <w:sz w:val="24"/>
          <w:szCs w:val="24"/>
        </w:rPr>
        <w:t>Odp.:</w:t>
      </w:r>
    </w:p>
    <w:p w:rsidR="008D17E0" w:rsidRDefault="008D17E0" w:rsidP="008D17E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62 poz. 2 asortyment o zaoferowanych parametrach.</w:t>
      </w:r>
    </w:p>
    <w:p w:rsidR="00F3086B" w:rsidRPr="00F3086B" w:rsidRDefault="00F3086B" w:rsidP="00F3086B">
      <w:pPr>
        <w:pStyle w:val="Tekstpodstawowy"/>
        <w:ind w:left="3119" w:firstLine="425"/>
        <w:jc w:val="right"/>
        <w:rPr>
          <w:i/>
          <w:sz w:val="16"/>
          <w:szCs w:val="16"/>
        </w:rPr>
      </w:pPr>
    </w:p>
    <w:p w:rsidR="00F3086B" w:rsidRPr="001C3705" w:rsidRDefault="00F3086B" w:rsidP="00F3086B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F3086B" w:rsidRPr="001C3705" w:rsidRDefault="00F3086B" w:rsidP="00F3086B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473CEC" w:rsidRDefault="00F3086B" w:rsidP="00F3086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sectPr w:rsidR="00473CEC" w:rsidSect="00F3086B">
      <w:footerReference w:type="even" r:id="rId7"/>
      <w:footerReference w:type="default" r:id="rId8"/>
      <w:footerReference w:type="first" r:id="rId9"/>
      <w:pgSz w:w="11906" w:h="16838" w:code="9"/>
      <w:pgMar w:top="426" w:right="1418" w:bottom="1276" w:left="1418" w:header="708" w:footer="522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0AB1" w:rsidRDefault="006C0AB1">
      <w:r>
        <w:separator/>
      </w:r>
    </w:p>
  </w:endnote>
  <w:endnote w:type="continuationSeparator" w:id="0">
    <w:p w:rsidR="006C0AB1" w:rsidRDefault="006C0A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918C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918CD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918C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7452F" w:rsidRPr="0007452F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0AB1" w:rsidRDefault="006C0AB1">
      <w:r>
        <w:separator/>
      </w:r>
    </w:p>
  </w:footnote>
  <w:footnote w:type="continuationSeparator" w:id="0">
    <w:p w:rsidR="006C0AB1" w:rsidRDefault="006C0A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C9E1E1C"/>
    <w:multiLevelType w:val="hybridMultilevel"/>
    <w:tmpl w:val="3FCE4D80"/>
    <w:lvl w:ilvl="0" w:tplc="EC0E58B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0623F45"/>
    <w:multiLevelType w:val="hybridMultilevel"/>
    <w:tmpl w:val="4AD2D824"/>
    <w:lvl w:ilvl="0" w:tplc="F3F472C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2162"/>
    <w:rsid w:val="00031374"/>
    <w:rsid w:val="0007452F"/>
    <w:rsid w:val="000A1097"/>
    <w:rsid w:val="000E2A8F"/>
    <w:rsid w:val="0012774F"/>
    <w:rsid w:val="00144B7A"/>
    <w:rsid w:val="00180C6E"/>
    <w:rsid w:val="0029606A"/>
    <w:rsid w:val="00340C5A"/>
    <w:rsid w:val="00473CEC"/>
    <w:rsid w:val="004848F3"/>
    <w:rsid w:val="00487D04"/>
    <w:rsid w:val="004A75F2"/>
    <w:rsid w:val="005144A9"/>
    <w:rsid w:val="00520165"/>
    <w:rsid w:val="005B1B08"/>
    <w:rsid w:val="00632C3C"/>
    <w:rsid w:val="00662BDB"/>
    <w:rsid w:val="006A5DF1"/>
    <w:rsid w:val="006B7198"/>
    <w:rsid w:val="006C0AB1"/>
    <w:rsid w:val="006D4AB3"/>
    <w:rsid w:val="006F3B81"/>
    <w:rsid w:val="007D7198"/>
    <w:rsid w:val="007F00C6"/>
    <w:rsid w:val="00864A4B"/>
    <w:rsid w:val="00870F9F"/>
    <w:rsid w:val="008804B6"/>
    <w:rsid w:val="00897AB0"/>
    <w:rsid w:val="008A3553"/>
    <w:rsid w:val="008D17E0"/>
    <w:rsid w:val="00A905AC"/>
    <w:rsid w:val="00AC2162"/>
    <w:rsid w:val="00BA6584"/>
    <w:rsid w:val="00BE7BFD"/>
    <w:rsid w:val="00C370F2"/>
    <w:rsid w:val="00C44EEC"/>
    <w:rsid w:val="00C56CA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086B"/>
    <w:rsid w:val="00F918CD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40C5A"/>
  </w:style>
  <w:style w:type="paragraph" w:styleId="Nagwek1">
    <w:name w:val="heading 1"/>
    <w:basedOn w:val="Normalny"/>
    <w:next w:val="Normalny"/>
    <w:link w:val="Nagwek1Znak"/>
    <w:qFormat/>
    <w:rsid w:val="00340C5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40C5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40C5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40C5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0C5A"/>
  </w:style>
  <w:style w:type="paragraph" w:styleId="Tekstpodstawowywcity">
    <w:name w:val="Body Text Indent"/>
    <w:basedOn w:val="Normalny"/>
    <w:rsid w:val="00340C5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40C5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40C5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340C5A"/>
    <w:rPr>
      <w:sz w:val="28"/>
    </w:rPr>
  </w:style>
  <w:style w:type="paragraph" w:styleId="Tekstpodstawowywcity3">
    <w:name w:val="Body Text Indent 3"/>
    <w:basedOn w:val="Normalny"/>
    <w:rsid w:val="00340C5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87D0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487D04"/>
  </w:style>
  <w:style w:type="character" w:customStyle="1" w:styleId="TekstpodstawowyZnak">
    <w:name w:val="Tekst podstawowy Znak"/>
    <w:basedOn w:val="Domylnaczcionkaakapitu"/>
    <w:link w:val="Tekstpodstawowy"/>
    <w:rsid w:val="00487D04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345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2022-02-17T10:39:00Z</cp:lastPrinted>
  <dcterms:created xsi:type="dcterms:W3CDTF">2022-02-17T10:39:00Z</dcterms:created>
  <dcterms:modified xsi:type="dcterms:W3CDTF">2022-02-17T10:39:00Z</dcterms:modified>
</cp:coreProperties>
</file>