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A53" w:rsidRPr="00F7750D" w:rsidRDefault="001D3A53" w:rsidP="001D3A53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1D3A53" w:rsidRPr="00F7750D" w:rsidRDefault="001D3A53" w:rsidP="001D3A53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1D3A53" w:rsidRPr="00F7750D" w:rsidRDefault="001D3A53" w:rsidP="001D3A53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1D3A53" w:rsidRPr="00F7750D" w:rsidRDefault="001D3A53" w:rsidP="001D3A5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D3A53" w:rsidRPr="00F7750D" w:rsidRDefault="001D3A53" w:rsidP="001D3A53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0B7172">
        <w:rPr>
          <w:sz w:val="24"/>
          <w:szCs w:val="24"/>
        </w:rPr>
        <w:t>17</w:t>
      </w:r>
    </w:p>
    <w:p w:rsidR="001D3A53" w:rsidRPr="00F7750D" w:rsidRDefault="001D3A53" w:rsidP="001D3A53">
      <w:pPr>
        <w:rPr>
          <w:sz w:val="24"/>
          <w:szCs w:val="24"/>
        </w:rPr>
      </w:pPr>
    </w:p>
    <w:p w:rsidR="001D3A53" w:rsidRPr="00F7750D" w:rsidRDefault="001D3A53" w:rsidP="001D3A5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D3A53" w:rsidRPr="00F7750D" w:rsidRDefault="001D3A53" w:rsidP="001D3A5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1D3A53" w:rsidRPr="00F7750D" w:rsidRDefault="001D3A53" w:rsidP="001D3A5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1D3A53" w:rsidRPr="001C2C42" w:rsidRDefault="001D3A53" w:rsidP="001D3A5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D3A53" w:rsidRDefault="001D3A53" w:rsidP="001D3A5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D3A53" w:rsidRPr="000A1C0E" w:rsidRDefault="001D3A53" w:rsidP="001D3A5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D3A53" w:rsidRPr="000A1C0E" w:rsidRDefault="001D3A53" w:rsidP="001D3A5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21</w:t>
      </w:r>
    </w:p>
    <w:p w:rsidR="001D3A53" w:rsidRDefault="001D3A53" w:rsidP="001D3A53">
      <w:pPr>
        <w:jc w:val="both"/>
        <w:rPr>
          <w:i/>
          <w:sz w:val="22"/>
          <w:szCs w:val="22"/>
        </w:rPr>
      </w:pPr>
    </w:p>
    <w:p w:rsidR="001D3A53" w:rsidRDefault="001D3A53" w:rsidP="001D3A53">
      <w:pPr>
        <w:jc w:val="both"/>
        <w:rPr>
          <w:i/>
          <w:sz w:val="22"/>
          <w:szCs w:val="22"/>
        </w:rPr>
      </w:pPr>
    </w:p>
    <w:p w:rsidR="001D3A53" w:rsidRDefault="001D3A53" w:rsidP="001D3A53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D3A53" w:rsidRDefault="001D3A53" w:rsidP="001D3A53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D3A53" w:rsidRDefault="001D3A53" w:rsidP="001D3A53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1D3A53" w:rsidRPr="00C81F26" w:rsidRDefault="001D3A53" w:rsidP="001D3A53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1D3A53" w:rsidRDefault="001D3A53" w:rsidP="001D3A53">
      <w:pPr>
        <w:jc w:val="both"/>
        <w:rPr>
          <w:b/>
          <w:sz w:val="22"/>
          <w:szCs w:val="22"/>
        </w:rPr>
      </w:pPr>
    </w:p>
    <w:p w:rsidR="001D3A53" w:rsidRDefault="001D3A53" w:rsidP="001D3A53">
      <w:pPr>
        <w:jc w:val="both"/>
        <w:rPr>
          <w:sz w:val="22"/>
          <w:szCs w:val="22"/>
        </w:rPr>
      </w:pPr>
    </w:p>
    <w:p w:rsidR="001D3A53" w:rsidRPr="00F7750D" w:rsidRDefault="001D3A53" w:rsidP="001D3A53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1D3A53" w:rsidRDefault="001D3A53" w:rsidP="001D3A53">
      <w:pPr>
        <w:rPr>
          <w:sz w:val="22"/>
          <w:szCs w:val="22"/>
        </w:rPr>
      </w:pPr>
    </w:p>
    <w:p w:rsidR="001D3A53" w:rsidRPr="001D3A53" w:rsidRDefault="001D3A53" w:rsidP="001D3A53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D3A53">
        <w:rPr>
          <w:sz w:val="24"/>
          <w:szCs w:val="24"/>
          <w:u w:val="single"/>
        </w:rPr>
        <w:t>Pakiet nr 26 poz.1 - Sprzęt do odsysania pola operacyjnego</w:t>
      </w:r>
    </w:p>
    <w:p w:rsidR="001D3A53" w:rsidRPr="001D3A53" w:rsidRDefault="001D3A53" w:rsidP="000B7172">
      <w:pPr>
        <w:ind w:left="284" w:right="-74" w:hanging="254"/>
        <w:jc w:val="both"/>
        <w:rPr>
          <w:sz w:val="24"/>
          <w:szCs w:val="24"/>
        </w:rPr>
      </w:pPr>
      <w:r w:rsidRPr="001D3A53">
        <w:rPr>
          <w:sz w:val="24"/>
          <w:szCs w:val="24"/>
        </w:rPr>
        <w:t xml:space="preserve">1. Czy zamawiający dopuści na zasadzie równoważności: </w:t>
      </w:r>
      <w:r w:rsidR="005567F2">
        <w:rPr>
          <w:sz w:val="24"/>
          <w:szCs w:val="24"/>
        </w:rPr>
        <w:t>Z</w:t>
      </w:r>
      <w:r w:rsidRPr="001D3A53">
        <w:rPr>
          <w:sz w:val="24"/>
          <w:szCs w:val="24"/>
        </w:rPr>
        <w:t xml:space="preserve">estaw do odsysania pola operacyjnego z </w:t>
      </w:r>
      <w:proofErr w:type="spellStart"/>
      <w:r w:rsidRPr="001D3A53">
        <w:rPr>
          <w:sz w:val="24"/>
          <w:szCs w:val="24"/>
        </w:rPr>
        <w:t>końcowką</w:t>
      </w:r>
      <w:proofErr w:type="spellEnd"/>
      <w:r w:rsidRPr="001D3A53">
        <w:rPr>
          <w:sz w:val="24"/>
          <w:szCs w:val="24"/>
        </w:rPr>
        <w:t xml:space="preserve"> </w:t>
      </w:r>
      <w:proofErr w:type="spellStart"/>
      <w:r w:rsidRPr="001D3A53">
        <w:rPr>
          <w:sz w:val="24"/>
          <w:szCs w:val="24"/>
        </w:rPr>
        <w:t>Yankauer</w:t>
      </w:r>
      <w:proofErr w:type="spellEnd"/>
      <w:r w:rsidRPr="001D3A53">
        <w:rPr>
          <w:sz w:val="24"/>
          <w:szCs w:val="24"/>
        </w:rPr>
        <w:t xml:space="preserve">, z ukształtowaną rękojeścią oraz nie załamującym się drenem, z końcówką żeńską, 25CH/200 </w:t>
      </w:r>
      <w:proofErr w:type="spellStart"/>
      <w:r w:rsidRPr="001D3A53">
        <w:rPr>
          <w:sz w:val="24"/>
          <w:szCs w:val="24"/>
        </w:rPr>
        <w:t>cm</w:t>
      </w:r>
      <w:proofErr w:type="spellEnd"/>
      <w:r w:rsidRPr="001D3A53">
        <w:rPr>
          <w:sz w:val="24"/>
          <w:szCs w:val="24"/>
        </w:rPr>
        <w:t xml:space="preserve">. </w:t>
      </w:r>
    </w:p>
    <w:p w:rsidR="005567F2" w:rsidRPr="001D3A53" w:rsidRDefault="005567F2" w:rsidP="000B7172">
      <w:pPr>
        <w:ind w:left="30" w:right="-74"/>
        <w:jc w:val="both"/>
        <w:rPr>
          <w:b/>
          <w:sz w:val="24"/>
          <w:szCs w:val="24"/>
        </w:rPr>
      </w:pPr>
      <w:r w:rsidRPr="001D3A53">
        <w:rPr>
          <w:b/>
          <w:sz w:val="24"/>
          <w:szCs w:val="24"/>
        </w:rPr>
        <w:t>Odp.:</w:t>
      </w:r>
    </w:p>
    <w:p w:rsidR="00901FDA" w:rsidRPr="001D3A53" w:rsidRDefault="00901FDA" w:rsidP="00901FDA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26 poz. 1 z</w:t>
      </w:r>
      <w:r w:rsidRPr="001D3A53">
        <w:rPr>
          <w:sz w:val="24"/>
          <w:szCs w:val="24"/>
        </w:rPr>
        <w:t xml:space="preserve">estaw do odsysania pola operacyjnego </w:t>
      </w:r>
      <w:r>
        <w:rPr>
          <w:sz w:val="24"/>
          <w:szCs w:val="24"/>
        </w:rPr>
        <w:t xml:space="preserve">                 </w:t>
      </w:r>
      <w:r w:rsidRPr="001D3A53">
        <w:rPr>
          <w:sz w:val="24"/>
          <w:szCs w:val="24"/>
        </w:rPr>
        <w:t>z końc</w:t>
      </w:r>
      <w:r>
        <w:rPr>
          <w:sz w:val="24"/>
          <w:szCs w:val="24"/>
        </w:rPr>
        <w:t>ó</w:t>
      </w:r>
      <w:r w:rsidRPr="001D3A53">
        <w:rPr>
          <w:sz w:val="24"/>
          <w:szCs w:val="24"/>
        </w:rPr>
        <w:t xml:space="preserve">wką </w:t>
      </w:r>
      <w:proofErr w:type="spellStart"/>
      <w:r w:rsidRPr="001D3A53">
        <w:rPr>
          <w:sz w:val="24"/>
          <w:szCs w:val="24"/>
        </w:rPr>
        <w:t>Yankauer</w:t>
      </w:r>
      <w:proofErr w:type="spellEnd"/>
      <w:r w:rsidRPr="001D3A53">
        <w:rPr>
          <w:sz w:val="24"/>
          <w:szCs w:val="24"/>
        </w:rPr>
        <w:t xml:space="preserve">, z ukształtowaną rękojeścią oraz nie załamującym się drenem, </w:t>
      </w:r>
      <w:r>
        <w:rPr>
          <w:sz w:val="24"/>
          <w:szCs w:val="24"/>
        </w:rPr>
        <w:t xml:space="preserve">                          </w:t>
      </w:r>
      <w:r w:rsidRPr="001D3A53">
        <w:rPr>
          <w:sz w:val="24"/>
          <w:szCs w:val="24"/>
        </w:rPr>
        <w:t xml:space="preserve">z końcówką żeńską, 25CH/200 </w:t>
      </w:r>
      <w:proofErr w:type="spellStart"/>
      <w:r w:rsidRPr="001D3A53">
        <w:rPr>
          <w:sz w:val="24"/>
          <w:szCs w:val="24"/>
        </w:rPr>
        <w:t>cm</w:t>
      </w:r>
      <w:proofErr w:type="spellEnd"/>
      <w:r w:rsidRPr="001D3A53">
        <w:rPr>
          <w:sz w:val="24"/>
          <w:szCs w:val="24"/>
        </w:rPr>
        <w:t xml:space="preserve">. </w:t>
      </w:r>
    </w:p>
    <w:p w:rsidR="001D3A53" w:rsidRPr="001D3A53" w:rsidRDefault="001D3A53" w:rsidP="001D3A53">
      <w:pPr>
        <w:spacing w:after="120"/>
        <w:ind w:left="30" w:right="-72"/>
        <w:jc w:val="both"/>
        <w:rPr>
          <w:sz w:val="24"/>
          <w:szCs w:val="24"/>
        </w:rPr>
      </w:pPr>
    </w:p>
    <w:p w:rsidR="001D3A53" w:rsidRPr="005567F2" w:rsidRDefault="001D3A53" w:rsidP="001D3A53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5567F2">
        <w:rPr>
          <w:sz w:val="24"/>
          <w:szCs w:val="24"/>
          <w:u w:val="single"/>
        </w:rPr>
        <w:t xml:space="preserve">Pakiet nr 26 poz. 2 </w:t>
      </w:r>
    </w:p>
    <w:p w:rsidR="001D3A53" w:rsidRDefault="001D3A53" w:rsidP="000B7172">
      <w:pPr>
        <w:ind w:left="284" w:right="-74" w:hanging="284"/>
        <w:jc w:val="both"/>
        <w:rPr>
          <w:sz w:val="24"/>
          <w:szCs w:val="24"/>
        </w:rPr>
      </w:pPr>
      <w:r w:rsidRPr="001D3A53">
        <w:rPr>
          <w:sz w:val="24"/>
          <w:szCs w:val="24"/>
        </w:rPr>
        <w:t>2. Czy zamawiający dopuści na zasadzie równoważności dren do odsysania pola operacyjnego 25CH/200 cm z jedną końcówką żeńską, a z drugiej strony łącznik schodkowy.</w:t>
      </w:r>
    </w:p>
    <w:p w:rsidR="005567F2" w:rsidRPr="001D3A53" w:rsidRDefault="005567F2" w:rsidP="000B7172">
      <w:pPr>
        <w:ind w:left="30" w:right="-74"/>
        <w:jc w:val="both"/>
        <w:rPr>
          <w:b/>
          <w:sz w:val="24"/>
          <w:szCs w:val="24"/>
        </w:rPr>
      </w:pPr>
      <w:r w:rsidRPr="001D3A53">
        <w:rPr>
          <w:b/>
          <w:sz w:val="24"/>
          <w:szCs w:val="24"/>
        </w:rPr>
        <w:t>Odp.:</w:t>
      </w:r>
    </w:p>
    <w:p w:rsidR="00901FDA" w:rsidRDefault="00901FDA" w:rsidP="00901FDA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26 poz. 2 </w:t>
      </w:r>
      <w:r w:rsidRPr="001D3A53">
        <w:rPr>
          <w:sz w:val="24"/>
          <w:szCs w:val="24"/>
        </w:rPr>
        <w:t>dren do odsysania pola operacyjnego 25CH/200 cm z jedną końcówką żeńską, a z drugiej strony łącznik schodkowy.</w:t>
      </w:r>
    </w:p>
    <w:p w:rsidR="001D3A53" w:rsidRPr="001D3A53" w:rsidRDefault="001D3A53" w:rsidP="00901FDA">
      <w:pPr>
        <w:ind w:left="28" w:right="-74"/>
        <w:jc w:val="both"/>
        <w:rPr>
          <w:sz w:val="24"/>
          <w:szCs w:val="24"/>
        </w:rPr>
      </w:pPr>
    </w:p>
    <w:p w:rsidR="001D3A53" w:rsidRPr="005567F2" w:rsidRDefault="005567F2" w:rsidP="001D3A53">
      <w:pPr>
        <w:spacing w:after="120"/>
        <w:ind w:left="30" w:right="-72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Pakiet nr 26 poz. 3</w:t>
      </w:r>
    </w:p>
    <w:p w:rsidR="001D3A53" w:rsidRPr="001D3A53" w:rsidRDefault="001D3A53" w:rsidP="000B7172">
      <w:pPr>
        <w:ind w:left="284" w:right="-74" w:hanging="254"/>
        <w:jc w:val="both"/>
        <w:rPr>
          <w:sz w:val="24"/>
          <w:szCs w:val="24"/>
        </w:rPr>
      </w:pPr>
      <w:r w:rsidRPr="001D3A53">
        <w:rPr>
          <w:sz w:val="24"/>
          <w:szCs w:val="24"/>
        </w:rPr>
        <w:t>3. Czy zamawiający dopuści na zasadzie równoważności dren do odsysania pola operacyjnego 25CH/200 cm z końcówkami żeńskimi z obu stron oraz rozłączalnym łącznikiem schodkowym.</w:t>
      </w:r>
    </w:p>
    <w:p w:rsidR="005567F2" w:rsidRPr="001D3A53" w:rsidRDefault="005567F2" w:rsidP="000B7172">
      <w:pPr>
        <w:ind w:left="30" w:right="-74"/>
        <w:jc w:val="both"/>
        <w:rPr>
          <w:b/>
          <w:sz w:val="24"/>
          <w:szCs w:val="24"/>
        </w:rPr>
      </w:pPr>
      <w:r w:rsidRPr="001D3A53">
        <w:rPr>
          <w:b/>
          <w:sz w:val="24"/>
          <w:szCs w:val="24"/>
        </w:rPr>
        <w:t>Odp.:</w:t>
      </w:r>
    </w:p>
    <w:p w:rsidR="00901FDA" w:rsidRPr="001D3A53" w:rsidRDefault="00901FDA" w:rsidP="00901FDA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26 poz. 3 </w:t>
      </w:r>
      <w:r w:rsidRPr="001D3A53">
        <w:rPr>
          <w:sz w:val="24"/>
          <w:szCs w:val="24"/>
        </w:rPr>
        <w:t>dren do odsysania pola operacyjnego 25CH/200 cm z końcówkami żeńskimi z obu stron oraz rozłączalnym łącznikiem schodkowym.</w:t>
      </w:r>
    </w:p>
    <w:p w:rsidR="001D3A53" w:rsidRPr="005567F2" w:rsidRDefault="001D3A53" w:rsidP="001D3A53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5567F2">
        <w:rPr>
          <w:sz w:val="24"/>
          <w:szCs w:val="24"/>
          <w:u w:val="single"/>
        </w:rPr>
        <w:lastRenderedPageBreak/>
        <w:t>Pakiet nr 27 poz.2 - Sprzęt jednorazowego użytku do odsysania i tlenoterapii</w:t>
      </w:r>
    </w:p>
    <w:p w:rsidR="001D3A53" w:rsidRPr="001D3A53" w:rsidRDefault="001D3A53" w:rsidP="000B7172">
      <w:pPr>
        <w:ind w:left="284" w:right="-74" w:hanging="284"/>
        <w:jc w:val="both"/>
        <w:rPr>
          <w:sz w:val="24"/>
          <w:szCs w:val="24"/>
        </w:rPr>
      </w:pPr>
      <w:r w:rsidRPr="001D3A53">
        <w:rPr>
          <w:sz w:val="24"/>
          <w:szCs w:val="24"/>
        </w:rPr>
        <w:t xml:space="preserve">4. Czy dopuszcza cewnik do odsysania dróg oddechowych jednorazowego użytku nie krótszy niż 60 cm z jednym otworem centralnym i dwoma otworami bocznymi rozmiar </w:t>
      </w:r>
      <w:proofErr w:type="spellStart"/>
      <w:r w:rsidRPr="001D3A53">
        <w:rPr>
          <w:sz w:val="24"/>
          <w:szCs w:val="24"/>
        </w:rPr>
        <w:t>roz</w:t>
      </w:r>
      <w:proofErr w:type="spellEnd"/>
      <w:r w:rsidRPr="001D3A53">
        <w:rPr>
          <w:sz w:val="24"/>
          <w:szCs w:val="24"/>
        </w:rPr>
        <w:t>. CH 12 do CH18 sterylny. Opakowanie folia-papier, z barwnym oznaczeniem na cewniku</w:t>
      </w:r>
      <w:r w:rsidR="00D852AF">
        <w:rPr>
          <w:sz w:val="24"/>
          <w:szCs w:val="24"/>
        </w:rPr>
        <w:t>.</w:t>
      </w:r>
      <w:r w:rsidRPr="001D3A53">
        <w:rPr>
          <w:sz w:val="24"/>
          <w:szCs w:val="24"/>
        </w:rPr>
        <w:t xml:space="preserve"> </w:t>
      </w:r>
    </w:p>
    <w:p w:rsidR="00D852AF" w:rsidRPr="001D3A53" w:rsidRDefault="00D852AF" w:rsidP="000B7172">
      <w:pPr>
        <w:ind w:left="30" w:right="-74"/>
        <w:jc w:val="both"/>
        <w:rPr>
          <w:b/>
          <w:sz w:val="24"/>
          <w:szCs w:val="24"/>
        </w:rPr>
      </w:pPr>
      <w:r w:rsidRPr="001D3A53">
        <w:rPr>
          <w:b/>
          <w:sz w:val="24"/>
          <w:szCs w:val="24"/>
        </w:rPr>
        <w:t>Odp.:</w:t>
      </w:r>
    </w:p>
    <w:p w:rsidR="00FC371B" w:rsidRPr="001D3A53" w:rsidRDefault="00FC371B" w:rsidP="00FC371B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27 poz. 2 </w:t>
      </w:r>
      <w:r w:rsidRPr="001D3A53">
        <w:rPr>
          <w:sz w:val="24"/>
          <w:szCs w:val="24"/>
        </w:rPr>
        <w:t xml:space="preserve">cewnik do odsysania dróg oddechowych jednorazowego użytku nie krótszy niż 60 cm z jednym otworem centralnym i dwoma otworami bocznymi rozmiar </w:t>
      </w:r>
      <w:proofErr w:type="spellStart"/>
      <w:r w:rsidRPr="001D3A53">
        <w:rPr>
          <w:sz w:val="24"/>
          <w:szCs w:val="24"/>
        </w:rPr>
        <w:t>roz</w:t>
      </w:r>
      <w:proofErr w:type="spellEnd"/>
      <w:r w:rsidRPr="001D3A53">
        <w:rPr>
          <w:sz w:val="24"/>
          <w:szCs w:val="24"/>
        </w:rPr>
        <w:t xml:space="preserve">. CH 12 do CH18 sterylny. Opakowanie folia-papier, </w:t>
      </w:r>
      <w:r>
        <w:rPr>
          <w:sz w:val="24"/>
          <w:szCs w:val="24"/>
        </w:rPr>
        <w:t xml:space="preserve">                        </w:t>
      </w:r>
      <w:r w:rsidRPr="001D3A53">
        <w:rPr>
          <w:sz w:val="24"/>
          <w:szCs w:val="24"/>
        </w:rPr>
        <w:t>z barwnym oznaczeniem na cewniku</w:t>
      </w:r>
      <w:r>
        <w:rPr>
          <w:sz w:val="24"/>
          <w:szCs w:val="24"/>
        </w:rPr>
        <w:t>.</w:t>
      </w:r>
      <w:r w:rsidRPr="001D3A53">
        <w:rPr>
          <w:sz w:val="24"/>
          <w:szCs w:val="24"/>
        </w:rPr>
        <w:t xml:space="preserve"> </w:t>
      </w:r>
    </w:p>
    <w:p w:rsidR="00FC371B" w:rsidRDefault="00FC371B" w:rsidP="00FC371B">
      <w:pPr>
        <w:ind w:left="28" w:right="-74"/>
        <w:jc w:val="both"/>
        <w:rPr>
          <w:sz w:val="24"/>
          <w:szCs w:val="24"/>
          <w:u w:val="single"/>
        </w:rPr>
      </w:pPr>
    </w:p>
    <w:p w:rsidR="001D3A53" w:rsidRPr="00D852AF" w:rsidRDefault="001D3A53" w:rsidP="001D3A53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852AF">
        <w:rPr>
          <w:sz w:val="24"/>
          <w:szCs w:val="24"/>
          <w:u w:val="single"/>
        </w:rPr>
        <w:t xml:space="preserve">Pakiet nr 73, </w:t>
      </w:r>
      <w:proofErr w:type="spellStart"/>
      <w:r w:rsidRPr="00D852AF">
        <w:rPr>
          <w:sz w:val="24"/>
          <w:szCs w:val="24"/>
          <w:u w:val="single"/>
        </w:rPr>
        <w:t>poz</w:t>
      </w:r>
      <w:proofErr w:type="spellEnd"/>
      <w:r w:rsidRPr="00D852AF">
        <w:rPr>
          <w:sz w:val="24"/>
          <w:szCs w:val="24"/>
          <w:u w:val="single"/>
        </w:rPr>
        <w:t xml:space="preserve"> 1 - Zestaw do kontrolowanej zbiórki stolca</w:t>
      </w:r>
    </w:p>
    <w:p w:rsidR="001D3A53" w:rsidRPr="001D3A53" w:rsidRDefault="001D3A53" w:rsidP="00FC371B">
      <w:pPr>
        <w:ind w:left="284" w:right="-72" w:hanging="254"/>
        <w:jc w:val="both"/>
        <w:rPr>
          <w:sz w:val="24"/>
          <w:szCs w:val="24"/>
        </w:rPr>
      </w:pPr>
      <w:r w:rsidRPr="001D3A53">
        <w:rPr>
          <w:sz w:val="24"/>
          <w:szCs w:val="24"/>
        </w:rPr>
        <w:t xml:space="preserve">5. Czy Zamawiający dopuści jednorazowy system do kontrolowanej zbiórki stolca na zasadzie równoważności: </w:t>
      </w:r>
    </w:p>
    <w:p w:rsidR="001D3A53" w:rsidRPr="001D3A53" w:rsidRDefault="001D3A53" w:rsidP="00FC371B">
      <w:pPr>
        <w:ind w:left="284" w:right="-74"/>
        <w:jc w:val="both"/>
        <w:rPr>
          <w:sz w:val="24"/>
          <w:szCs w:val="24"/>
        </w:rPr>
      </w:pPr>
      <w:r w:rsidRPr="001D3A53">
        <w:rPr>
          <w:sz w:val="24"/>
          <w:szCs w:val="24"/>
        </w:rPr>
        <w:t xml:space="preserve">Jednorazowy zestaw do kontrolowanej zbiórki luźnego stolca z silikonowym rękawem odprowadzającym o długości min. 167 cm, balonikiem retencyjnym, oraz port do pobrania próbek. Wyraźnie oznaczone porty zintegrowane z rękawem: do napełniania balonika retencyjnego z systemem sygnalizacji poziomu wypełnienia balonika oraz do irygacji. Zestaw wyposażony w 3 worki do zbiórki stolca o </w:t>
      </w:r>
      <w:proofErr w:type="spellStart"/>
      <w:r w:rsidRPr="001D3A53">
        <w:rPr>
          <w:sz w:val="24"/>
          <w:szCs w:val="24"/>
        </w:rPr>
        <w:t>poj</w:t>
      </w:r>
      <w:proofErr w:type="spellEnd"/>
      <w:r w:rsidRPr="001D3A53">
        <w:rPr>
          <w:sz w:val="24"/>
          <w:szCs w:val="24"/>
        </w:rPr>
        <w:t xml:space="preserve">. 1500 ml z zastawką zabezpieczającą przed wylaniem zawartości, skalowane od 100 ml co 250 ml oraz posiadające filtr węglowy. Pasek do podwieszania kompatybilny z ramami łóżek szpitalnych oraz posiadający miejsce na opis lub naklejenie naklejki z zestawu. Czas utrzymania systemu do 29 dni. Zestaw biologicznie czysty. </w:t>
      </w:r>
    </w:p>
    <w:p w:rsidR="00516B31" w:rsidRPr="001D3A53" w:rsidRDefault="00516B31" w:rsidP="00516B31">
      <w:pPr>
        <w:ind w:left="30" w:right="-72"/>
        <w:jc w:val="both"/>
        <w:rPr>
          <w:b/>
          <w:sz w:val="24"/>
          <w:szCs w:val="24"/>
        </w:rPr>
      </w:pPr>
      <w:r w:rsidRPr="001D3A53">
        <w:rPr>
          <w:b/>
          <w:sz w:val="24"/>
          <w:szCs w:val="24"/>
        </w:rPr>
        <w:t>Odp.:</w:t>
      </w:r>
    </w:p>
    <w:p w:rsidR="00723B3C" w:rsidRPr="00CB0C3E" w:rsidRDefault="00723B3C" w:rsidP="00723B3C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73 poz. 1 zestaw do kontrolowanej zbiórki stolca                 o zaoferowanych parametrach.  </w:t>
      </w:r>
    </w:p>
    <w:p w:rsidR="00723B3C" w:rsidRDefault="00723B3C" w:rsidP="00723B3C">
      <w:pPr>
        <w:ind w:left="28" w:right="-74"/>
        <w:jc w:val="both"/>
        <w:rPr>
          <w:sz w:val="24"/>
          <w:szCs w:val="24"/>
          <w:u w:val="single"/>
        </w:rPr>
      </w:pPr>
    </w:p>
    <w:p w:rsidR="001D3A53" w:rsidRPr="00516B31" w:rsidRDefault="001D3A53" w:rsidP="001D3A53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516B31">
        <w:rPr>
          <w:sz w:val="24"/>
          <w:szCs w:val="24"/>
          <w:u w:val="single"/>
        </w:rPr>
        <w:t xml:space="preserve">Pakiet nr 73, </w:t>
      </w:r>
      <w:proofErr w:type="spellStart"/>
      <w:r w:rsidRPr="00516B31">
        <w:rPr>
          <w:sz w:val="24"/>
          <w:szCs w:val="24"/>
          <w:u w:val="single"/>
        </w:rPr>
        <w:t>poz</w:t>
      </w:r>
      <w:proofErr w:type="spellEnd"/>
      <w:r w:rsidRPr="00516B31">
        <w:rPr>
          <w:sz w:val="24"/>
          <w:szCs w:val="24"/>
          <w:u w:val="single"/>
        </w:rPr>
        <w:t xml:space="preserve"> 2 - Zestaw do kontrolowanej zbiórki stolca</w:t>
      </w:r>
    </w:p>
    <w:p w:rsidR="001D3A53" w:rsidRPr="001D3A53" w:rsidRDefault="001D3A53" w:rsidP="000B7172">
      <w:pPr>
        <w:ind w:left="284" w:right="-74" w:hanging="254"/>
        <w:jc w:val="both"/>
        <w:rPr>
          <w:sz w:val="24"/>
          <w:szCs w:val="24"/>
        </w:rPr>
      </w:pPr>
      <w:r w:rsidRPr="001D3A53">
        <w:rPr>
          <w:sz w:val="24"/>
          <w:szCs w:val="24"/>
        </w:rPr>
        <w:t xml:space="preserve">6. Czy Zamawiający dopuści na zasadzie równoważności worki do kontrolowanej zbiórki stolca: Worki zbiorcze kompatybilne z zestawem do kontrolowanej zbiórki stolca (poz. 1) </w:t>
      </w:r>
      <w:r w:rsidR="00516B31">
        <w:rPr>
          <w:sz w:val="24"/>
          <w:szCs w:val="24"/>
        </w:rPr>
        <w:t xml:space="preserve">                    </w:t>
      </w:r>
      <w:r w:rsidRPr="001D3A53">
        <w:rPr>
          <w:sz w:val="24"/>
          <w:szCs w:val="24"/>
        </w:rPr>
        <w:t xml:space="preserve">o </w:t>
      </w:r>
      <w:proofErr w:type="spellStart"/>
      <w:r w:rsidRPr="001D3A53">
        <w:rPr>
          <w:sz w:val="24"/>
          <w:szCs w:val="24"/>
        </w:rPr>
        <w:t>poj</w:t>
      </w:r>
      <w:proofErr w:type="spellEnd"/>
      <w:r w:rsidRPr="001D3A53">
        <w:rPr>
          <w:sz w:val="24"/>
          <w:szCs w:val="24"/>
        </w:rPr>
        <w:t>. 1500 ml, skalowane od 100 ml co 250 ml. Worki posiadające zastawkę</w:t>
      </w:r>
      <w:r w:rsidR="00516B31">
        <w:rPr>
          <w:sz w:val="24"/>
          <w:szCs w:val="24"/>
        </w:rPr>
        <w:t xml:space="preserve"> </w:t>
      </w:r>
      <w:r w:rsidRPr="001D3A53">
        <w:rPr>
          <w:sz w:val="24"/>
          <w:szCs w:val="24"/>
        </w:rPr>
        <w:t>zabezpieczającą przed wylaniem zawartości oraz filtr węglowy. Worki biologicznie czyste.</w:t>
      </w:r>
    </w:p>
    <w:p w:rsidR="001D3A53" w:rsidRPr="001D3A53" w:rsidRDefault="001D3A53" w:rsidP="000B7172">
      <w:pPr>
        <w:ind w:left="30" w:right="-74"/>
        <w:jc w:val="both"/>
        <w:rPr>
          <w:b/>
          <w:sz w:val="24"/>
          <w:szCs w:val="24"/>
        </w:rPr>
      </w:pPr>
      <w:r w:rsidRPr="001D3A53">
        <w:rPr>
          <w:b/>
          <w:sz w:val="24"/>
          <w:szCs w:val="24"/>
        </w:rPr>
        <w:t>Odp.:</w:t>
      </w:r>
    </w:p>
    <w:p w:rsidR="00723B3C" w:rsidRPr="00CB0C3E" w:rsidRDefault="00723B3C" w:rsidP="00723B3C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73 poz. 2 worki do kontrolowanej zbiórki stolca                 o zaoferowanych parametrach.  </w:t>
      </w:r>
    </w:p>
    <w:p w:rsidR="001D3A53" w:rsidRPr="001D3A53" w:rsidRDefault="001D3A53" w:rsidP="001D3A53">
      <w:pPr>
        <w:spacing w:after="120"/>
        <w:ind w:left="390" w:right="-72"/>
        <w:jc w:val="both"/>
        <w:rPr>
          <w:sz w:val="24"/>
          <w:szCs w:val="24"/>
        </w:rPr>
      </w:pPr>
    </w:p>
    <w:p w:rsidR="000B7172" w:rsidRPr="001C3705" w:rsidRDefault="000B7172" w:rsidP="000B7172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0B7172" w:rsidRDefault="000B7172" w:rsidP="000B7172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0B7172" w:rsidRPr="001C3705" w:rsidRDefault="000B7172" w:rsidP="000B7172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0B7172" w:rsidRDefault="000B7172" w:rsidP="000B7172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1D3A53" w:rsidRPr="001D3A53" w:rsidRDefault="001D3A53" w:rsidP="001D3A53">
      <w:pPr>
        <w:spacing w:after="240"/>
        <w:jc w:val="right"/>
        <w:rPr>
          <w:sz w:val="24"/>
          <w:szCs w:val="24"/>
        </w:rPr>
      </w:pPr>
    </w:p>
    <w:p w:rsidR="001D3A53" w:rsidRPr="001D3A53" w:rsidRDefault="001D3A53" w:rsidP="001D3A53">
      <w:pPr>
        <w:spacing w:after="240"/>
        <w:jc w:val="right"/>
        <w:rPr>
          <w:sz w:val="24"/>
          <w:szCs w:val="24"/>
        </w:rPr>
      </w:pPr>
    </w:p>
    <w:p w:rsidR="006723CF" w:rsidRPr="001D3A53" w:rsidRDefault="006723CF" w:rsidP="006A5DF1">
      <w:pPr>
        <w:spacing w:after="240"/>
        <w:jc w:val="right"/>
        <w:rPr>
          <w:sz w:val="24"/>
          <w:szCs w:val="24"/>
        </w:rPr>
      </w:pPr>
    </w:p>
    <w:p w:rsidR="006723CF" w:rsidRPr="001D3A53" w:rsidRDefault="006723CF" w:rsidP="006A5DF1">
      <w:pPr>
        <w:spacing w:after="240"/>
        <w:jc w:val="right"/>
        <w:rPr>
          <w:sz w:val="24"/>
          <w:szCs w:val="24"/>
        </w:rPr>
      </w:pPr>
    </w:p>
    <w:p w:rsidR="006723CF" w:rsidRPr="001D3A53" w:rsidRDefault="006723CF" w:rsidP="006A5DF1">
      <w:pPr>
        <w:spacing w:after="240"/>
        <w:jc w:val="right"/>
        <w:rPr>
          <w:sz w:val="24"/>
          <w:szCs w:val="24"/>
        </w:rPr>
      </w:pPr>
    </w:p>
    <w:sectPr w:rsidR="006723CF" w:rsidRPr="001D3A53" w:rsidSect="001D3A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6B0" w:rsidRDefault="008E56B0">
      <w:r>
        <w:separator/>
      </w:r>
    </w:p>
  </w:endnote>
  <w:endnote w:type="continuationSeparator" w:id="0">
    <w:p w:rsidR="008E56B0" w:rsidRDefault="008E56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D34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D34C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D34C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C38EF" w:rsidRPr="009C38E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6B0" w:rsidRDefault="008E56B0">
      <w:r>
        <w:separator/>
      </w:r>
    </w:p>
  </w:footnote>
  <w:footnote w:type="continuationSeparator" w:id="0">
    <w:p w:rsidR="008E56B0" w:rsidRDefault="008E56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6FD" w:rsidRDefault="000046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6FD" w:rsidRDefault="000046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6FD" w:rsidRDefault="000046F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85A0225"/>
    <w:multiLevelType w:val="hybridMultilevel"/>
    <w:tmpl w:val="B6846264"/>
    <w:lvl w:ilvl="0" w:tplc="397A753A">
      <w:start w:val="1"/>
      <w:numFmt w:val="decimal"/>
      <w:lvlText w:val="%1."/>
      <w:lvlJc w:val="left"/>
      <w:pPr>
        <w:ind w:left="40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46FD"/>
    <w:rsid w:val="000046FD"/>
    <w:rsid w:val="00031374"/>
    <w:rsid w:val="000A1097"/>
    <w:rsid w:val="000B7172"/>
    <w:rsid w:val="000E2A8F"/>
    <w:rsid w:val="0012774F"/>
    <w:rsid w:val="00144B7A"/>
    <w:rsid w:val="00180C6E"/>
    <w:rsid w:val="001D3A53"/>
    <w:rsid w:val="0029606A"/>
    <w:rsid w:val="0041439A"/>
    <w:rsid w:val="004848F3"/>
    <w:rsid w:val="00487976"/>
    <w:rsid w:val="004A75F2"/>
    <w:rsid w:val="005144A9"/>
    <w:rsid w:val="00516B31"/>
    <w:rsid w:val="00520165"/>
    <w:rsid w:val="005567F2"/>
    <w:rsid w:val="005B1B08"/>
    <w:rsid w:val="00632C3C"/>
    <w:rsid w:val="00662BDB"/>
    <w:rsid w:val="006723CF"/>
    <w:rsid w:val="006A5DF1"/>
    <w:rsid w:val="006B7198"/>
    <w:rsid w:val="006D4AB3"/>
    <w:rsid w:val="006F3B81"/>
    <w:rsid w:val="007131FD"/>
    <w:rsid w:val="00723B3C"/>
    <w:rsid w:val="007D7198"/>
    <w:rsid w:val="00864A4B"/>
    <w:rsid w:val="00870F9F"/>
    <w:rsid w:val="008804B6"/>
    <w:rsid w:val="00897AB0"/>
    <w:rsid w:val="008A3553"/>
    <w:rsid w:val="008E56B0"/>
    <w:rsid w:val="00901FDA"/>
    <w:rsid w:val="009C38EF"/>
    <w:rsid w:val="00A905AC"/>
    <w:rsid w:val="00B94C03"/>
    <w:rsid w:val="00BA6584"/>
    <w:rsid w:val="00BE7BFD"/>
    <w:rsid w:val="00C370F2"/>
    <w:rsid w:val="00C44EEC"/>
    <w:rsid w:val="00D22FFA"/>
    <w:rsid w:val="00D8461B"/>
    <w:rsid w:val="00D852AF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371B"/>
    <w:rsid w:val="00FC5957"/>
    <w:rsid w:val="00FD265E"/>
    <w:rsid w:val="00FD34C1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131FD"/>
  </w:style>
  <w:style w:type="paragraph" w:styleId="Nagwek1">
    <w:name w:val="heading 1"/>
    <w:basedOn w:val="Normalny"/>
    <w:next w:val="Normalny"/>
    <w:link w:val="Nagwek1Znak"/>
    <w:qFormat/>
    <w:rsid w:val="007131F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131F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131F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131F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131FD"/>
  </w:style>
  <w:style w:type="paragraph" w:styleId="Tekstpodstawowywcity">
    <w:name w:val="Body Text Indent"/>
    <w:basedOn w:val="Normalny"/>
    <w:rsid w:val="007131F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131F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131F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7131FD"/>
    <w:rPr>
      <w:sz w:val="28"/>
    </w:rPr>
  </w:style>
  <w:style w:type="paragraph" w:styleId="Tekstpodstawowywcity3">
    <w:name w:val="Body Text Indent 3"/>
    <w:basedOn w:val="Normalny"/>
    <w:rsid w:val="007131F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D3A53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D3A53"/>
  </w:style>
  <w:style w:type="character" w:customStyle="1" w:styleId="TekstpodstawowyZnak">
    <w:name w:val="Tekst podstawowy Znak"/>
    <w:basedOn w:val="Domylnaczcionkaakapitu"/>
    <w:link w:val="Tekstpodstawowy"/>
    <w:rsid w:val="001D3A53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591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2022-02-17T10:44:00Z</cp:lastPrinted>
  <dcterms:created xsi:type="dcterms:W3CDTF">2022-02-17T10:44:00Z</dcterms:created>
  <dcterms:modified xsi:type="dcterms:W3CDTF">2022-02-17T10:44:00Z</dcterms:modified>
</cp:coreProperties>
</file>