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613" w:rsidRPr="00F7750D" w:rsidRDefault="004A6613" w:rsidP="004A661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4A6613" w:rsidRPr="00F7750D" w:rsidRDefault="004A6613" w:rsidP="004A6613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4A6613" w:rsidRPr="00F7750D" w:rsidRDefault="004A6613" w:rsidP="004A661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4A6613" w:rsidRPr="00F7750D" w:rsidRDefault="004A6613" w:rsidP="004A661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A6613" w:rsidRPr="00F7750D" w:rsidRDefault="004A6613" w:rsidP="004A6613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692820">
        <w:rPr>
          <w:sz w:val="24"/>
          <w:szCs w:val="24"/>
        </w:rPr>
        <w:t>17</w:t>
      </w:r>
    </w:p>
    <w:p w:rsidR="004A6613" w:rsidRPr="00F7750D" w:rsidRDefault="004A6613" w:rsidP="004A6613">
      <w:pPr>
        <w:rPr>
          <w:sz w:val="24"/>
          <w:szCs w:val="24"/>
        </w:rPr>
      </w:pPr>
    </w:p>
    <w:p w:rsidR="004A6613" w:rsidRPr="00F7750D" w:rsidRDefault="004A6613" w:rsidP="004A661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A6613" w:rsidRPr="00F7750D" w:rsidRDefault="004A6613" w:rsidP="004A661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4A6613" w:rsidRPr="00F7750D" w:rsidRDefault="004A6613" w:rsidP="004A661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4A6613" w:rsidRPr="001C2C42" w:rsidRDefault="004A6613" w:rsidP="004A661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A6613" w:rsidRDefault="004A6613" w:rsidP="004A661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A6613" w:rsidRPr="000A1C0E" w:rsidRDefault="004A6613" w:rsidP="004A661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A6613" w:rsidRPr="000A1C0E" w:rsidRDefault="004A6613" w:rsidP="004A661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30</w:t>
      </w:r>
    </w:p>
    <w:p w:rsidR="004A6613" w:rsidRDefault="004A6613" w:rsidP="004A6613">
      <w:pPr>
        <w:jc w:val="both"/>
        <w:rPr>
          <w:i/>
          <w:sz w:val="22"/>
          <w:szCs w:val="22"/>
        </w:rPr>
      </w:pPr>
    </w:p>
    <w:p w:rsidR="004A6613" w:rsidRDefault="004A6613" w:rsidP="004A6613">
      <w:pPr>
        <w:jc w:val="both"/>
        <w:rPr>
          <w:i/>
          <w:sz w:val="22"/>
          <w:szCs w:val="22"/>
        </w:rPr>
      </w:pPr>
    </w:p>
    <w:p w:rsidR="004A6613" w:rsidRDefault="004A6613" w:rsidP="004A6613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A6613" w:rsidRDefault="004A6613" w:rsidP="004A6613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A6613" w:rsidRDefault="004A6613" w:rsidP="004A6613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4A6613" w:rsidRPr="00C81F26" w:rsidRDefault="004A6613" w:rsidP="004A6613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4A6613" w:rsidRDefault="004A6613" w:rsidP="004A6613">
      <w:pPr>
        <w:jc w:val="both"/>
        <w:rPr>
          <w:b/>
          <w:sz w:val="22"/>
          <w:szCs w:val="22"/>
        </w:rPr>
      </w:pPr>
    </w:p>
    <w:p w:rsidR="004A6613" w:rsidRDefault="004A6613" w:rsidP="004A6613">
      <w:pPr>
        <w:jc w:val="both"/>
        <w:rPr>
          <w:sz w:val="22"/>
          <w:szCs w:val="22"/>
        </w:rPr>
      </w:pPr>
    </w:p>
    <w:p w:rsidR="004A6613" w:rsidRPr="00F7750D" w:rsidRDefault="004A6613" w:rsidP="004A6613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4A6613" w:rsidRDefault="004A6613" w:rsidP="004A6613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</w:p>
    <w:p w:rsidR="004A6613" w:rsidRPr="004A6613" w:rsidRDefault="004A6613" w:rsidP="004A661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A6613">
        <w:rPr>
          <w:sz w:val="24"/>
          <w:szCs w:val="24"/>
          <w:u w:val="single"/>
        </w:rPr>
        <w:t xml:space="preserve">Pakiet 58 </w:t>
      </w:r>
    </w:p>
    <w:p w:rsidR="004A6613" w:rsidRDefault="004A6613" w:rsidP="0069282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4A6613">
        <w:rPr>
          <w:sz w:val="24"/>
          <w:szCs w:val="24"/>
        </w:rPr>
        <w:t xml:space="preserve">Czy Zamawiający wymaga, aby żel sterylizowany był parą wodną? </w:t>
      </w:r>
    </w:p>
    <w:p w:rsidR="004A6613" w:rsidRDefault="004A6613" w:rsidP="00692820">
      <w:pPr>
        <w:ind w:left="30" w:right="-74"/>
        <w:jc w:val="both"/>
        <w:rPr>
          <w:b/>
          <w:sz w:val="24"/>
          <w:szCs w:val="24"/>
        </w:rPr>
      </w:pPr>
      <w:r w:rsidRPr="004A6613">
        <w:rPr>
          <w:b/>
          <w:sz w:val="24"/>
          <w:szCs w:val="24"/>
        </w:rPr>
        <w:t>Odp.:</w:t>
      </w:r>
    </w:p>
    <w:p w:rsidR="004A6613" w:rsidRPr="00692820" w:rsidRDefault="00692820" w:rsidP="004A6613">
      <w:pPr>
        <w:spacing w:after="120"/>
        <w:ind w:left="30" w:right="-72"/>
        <w:jc w:val="both"/>
        <w:rPr>
          <w:sz w:val="24"/>
          <w:szCs w:val="24"/>
        </w:rPr>
      </w:pPr>
      <w:r w:rsidRPr="00692820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58 </w:t>
      </w:r>
      <w:r w:rsidRPr="004A6613">
        <w:rPr>
          <w:sz w:val="24"/>
          <w:szCs w:val="24"/>
        </w:rPr>
        <w:t>żel sterylizowany był parą wodną</w:t>
      </w:r>
      <w:r>
        <w:rPr>
          <w:sz w:val="24"/>
          <w:szCs w:val="24"/>
        </w:rPr>
        <w:t>.</w:t>
      </w:r>
    </w:p>
    <w:p w:rsidR="00692820" w:rsidRPr="004A6613" w:rsidRDefault="00692820" w:rsidP="004A6613">
      <w:pPr>
        <w:spacing w:after="120"/>
        <w:ind w:left="30" w:right="-72"/>
        <w:jc w:val="both"/>
        <w:rPr>
          <w:b/>
          <w:sz w:val="24"/>
          <w:szCs w:val="24"/>
        </w:rPr>
      </w:pPr>
    </w:p>
    <w:p w:rsidR="004A6613" w:rsidRPr="004A6613" w:rsidRDefault="004A6613" w:rsidP="00692820">
      <w:pPr>
        <w:numPr>
          <w:ilvl w:val="0"/>
          <w:numId w:val="8"/>
        </w:numPr>
        <w:ind w:right="-72"/>
        <w:jc w:val="both"/>
        <w:rPr>
          <w:sz w:val="24"/>
          <w:szCs w:val="24"/>
        </w:rPr>
      </w:pPr>
      <w:r w:rsidRPr="004A6613">
        <w:rPr>
          <w:sz w:val="24"/>
          <w:szCs w:val="24"/>
        </w:rPr>
        <w:t>Pakiet 58 Czy Zamawiający dopuści żel pakowany a’24 sztuki?</w:t>
      </w:r>
    </w:p>
    <w:p w:rsidR="004A6613" w:rsidRPr="001769B6" w:rsidRDefault="004A6613" w:rsidP="0069282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69B6">
        <w:rPr>
          <w:rFonts w:ascii="Times New Roman" w:hAnsi="Times New Roman"/>
          <w:b/>
          <w:sz w:val="24"/>
          <w:szCs w:val="24"/>
        </w:rPr>
        <w:t>Odp.:</w:t>
      </w:r>
    </w:p>
    <w:p w:rsidR="004A6613" w:rsidRDefault="00692820" w:rsidP="004A6613">
      <w:pPr>
        <w:pStyle w:val="Default"/>
        <w:jc w:val="both"/>
      </w:pPr>
      <w:r w:rsidRPr="00692820">
        <w:t xml:space="preserve">Zamawiający </w:t>
      </w:r>
      <w:r>
        <w:t>dopuszcza w Pakiecie nr 58</w:t>
      </w:r>
      <w:r w:rsidRPr="00692820">
        <w:t xml:space="preserve"> </w:t>
      </w:r>
      <w:r w:rsidRPr="004A6613">
        <w:t>żel pakowany a’24 sztuki</w:t>
      </w:r>
      <w:r>
        <w:t>.</w:t>
      </w:r>
    </w:p>
    <w:p w:rsidR="00692820" w:rsidRPr="001769B6" w:rsidRDefault="00692820" w:rsidP="004A6613">
      <w:pPr>
        <w:pStyle w:val="Default"/>
        <w:jc w:val="both"/>
        <w:rPr>
          <w:rFonts w:eastAsia="Times New Roman"/>
        </w:rPr>
      </w:pPr>
    </w:p>
    <w:p w:rsidR="004A6613" w:rsidRPr="001769B6" w:rsidRDefault="004A6613" w:rsidP="004A661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4A6613" w:rsidRDefault="004A6613" w:rsidP="004A661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92820" w:rsidRPr="001C3705" w:rsidRDefault="00692820" w:rsidP="0069282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692820" w:rsidRDefault="00692820" w:rsidP="0069282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92820" w:rsidRPr="001C3705" w:rsidRDefault="00692820" w:rsidP="0069282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692820" w:rsidRPr="001769B6" w:rsidRDefault="00692820" w:rsidP="00692820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4A6613" w:rsidRPr="001769B6" w:rsidRDefault="004A6613" w:rsidP="00692820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4A6613" w:rsidRPr="001769B6" w:rsidSect="004A6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78B" w:rsidRDefault="0068678B">
      <w:r>
        <w:separator/>
      </w:r>
    </w:p>
  </w:endnote>
  <w:endnote w:type="continuationSeparator" w:id="0">
    <w:p w:rsidR="0068678B" w:rsidRDefault="006867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630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6306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6306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93FA5" w:rsidRPr="00793FA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78B" w:rsidRDefault="0068678B">
      <w:r>
        <w:separator/>
      </w:r>
    </w:p>
  </w:footnote>
  <w:footnote w:type="continuationSeparator" w:id="0">
    <w:p w:rsidR="0068678B" w:rsidRDefault="006867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A9D" w:rsidRDefault="00897A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A9D" w:rsidRDefault="00897A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A9D" w:rsidRDefault="00897A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067AD6"/>
    <w:multiLevelType w:val="hybridMultilevel"/>
    <w:tmpl w:val="F0B6158C"/>
    <w:lvl w:ilvl="0" w:tplc="E3EEC2F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A9D"/>
    <w:rsid w:val="00031374"/>
    <w:rsid w:val="000A1097"/>
    <w:rsid w:val="000E2A8F"/>
    <w:rsid w:val="0012774F"/>
    <w:rsid w:val="00144B7A"/>
    <w:rsid w:val="00180C6E"/>
    <w:rsid w:val="0029606A"/>
    <w:rsid w:val="002E43AC"/>
    <w:rsid w:val="004848F3"/>
    <w:rsid w:val="004A6613"/>
    <w:rsid w:val="004A75F2"/>
    <w:rsid w:val="005144A9"/>
    <w:rsid w:val="00520165"/>
    <w:rsid w:val="00563064"/>
    <w:rsid w:val="005B1B08"/>
    <w:rsid w:val="00632C3C"/>
    <w:rsid w:val="00662BDB"/>
    <w:rsid w:val="0068678B"/>
    <w:rsid w:val="00690FE0"/>
    <w:rsid w:val="00692820"/>
    <w:rsid w:val="006A5DF1"/>
    <w:rsid w:val="006B7198"/>
    <w:rsid w:val="006D4AB3"/>
    <w:rsid w:val="006F3B81"/>
    <w:rsid w:val="00793FA5"/>
    <w:rsid w:val="007D7198"/>
    <w:rsid w:val="00864A4B"/>
    <w:rsid w:val="00870F9F"/>
    <w:rsid w:val="008804B6"/>
    <w:rsid w:val="00897A9D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7CAA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0FE0"/>
  </w:style>
  <w:style w:type="paragraph" w:styleId="Nagwek1">
    <w:name w:val="heading 1"/>
    <w:basedOn w:val="Normalny"/>
    <w:next w:val="Normalny"/>
    <w:link w:val="Nagwek1Znak"/>
    <w:qFormat/>
    <w:rsid w:val="00690F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0FE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F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F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0FE0"/>
  </w:style>
  <w:style w:type="paragraph" w:styleId="Tekstpodstawowywcity">
    <w:name w:val="Body Text Indent"/>
    <w:basedOn w:val="Normalny"/>
    <w:rsid w:val="00690FE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0FE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0FE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690FE0"/>
    <w:rPr>
      <w:sz w:val="28"/>
    </w:rPr>
  </w:style>
  <w:style w:type="paragraph" w:styleId="Tekstpodstawowywcity3">
    <w:name w:val="Body Text Indent 3"/>
    <w:basedOn w:val="Normalny"/>
    <w:rsid w:val="00690FE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A661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A6613"/>
  </w:style>
  <w:style w:type="character" w:customStyle="1" w:styleId="TekstpodstawowyZnak">
    <w:name w:val="Tekst podstawowy Znak"/>
    <w:basedOn w:val="Domylnaczcionkaakapitu"/>
    <w:link w:val="Tekstpodstawowy"/>
    <w:rsid w:val="004A6613"/>
    <w:rPr>
      <w:sz w:val="28"/>
    </w:rPr>
  </w:style>
  <w:style w:type="paragraph" w:customStyle="1" w:styleId="Default">
    <w:name w:val="Default"/>
    <w:rsid w:val="004A6613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4A661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sw tekst Znak,L1 Znak,Numerowanie Znak,Akapit z listą BS Znak,normalny tekst Znak,CW_Lista Znak"/>
    <w:basedOn w:val="Domylnaczcionkaakapitu"/>
    <w:link w:val="Akapitzlist"/>
    <w:uiPriority w:val="34"/>
    <w:qFormat/>
    <w:locked/>
    <w:rsid w:val="004A661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2022-02-17T10:59:00Z</cp:lastPrinted>
  <dcterms:created xsi:type="dcterms:W3CDTF">2022-02-17T10:59:00Z</dcterms:created>
  <dcterms:modified xsi:type="dcterms:W3CDTF">2022-02-17T10:59:00Z</dcterms:modified>
</cp:coreProperties>
</file>