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620" w:rsidRPr="00F7750D" w:rsidRDefault="00DD4620" w:rsidP="00DD4620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DD4620" w:rsidRPr="00F7750D" w:rsidRDefault="00DD4620" w:rsidP="00DD4620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DD4620" w:rsidRPr="00F7750D" w:rsidRDefault="00DD4620" w:rsidP="00DD4620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DD4620" w:rsidRPr="00F7750D" w:rsidRDefault="00DD4620" w:rsidP="00DD462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D4620" w:rsidRPr="00F7750D" w:rsidRDefault="00DD4620" w:rsidP="00DD4620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540B9F">
        <w:rPr>
          <w:sz w:val="24"/>
          <w:szCs w:val="24"/>
        </w:rPr>
        <w:t>17</w:t>
      </w:r>
    </w:p>
    <w:p w:rsidR="00DD4620" w:rsidRPr="00F7750D" w:rsidRDefault="00DD4620" w:rsidP="00DD4620">
      <w:pPr>
        <w:rPr>
          <w:sz w:val="24"/>
          <w:szCs w:val="24"/>
        </w:rPr>
      </w:pPr>
    </w:p>
    <w:p w:rsidR="00DD4620" w:rsidRPr="00F7750D" w:rsidRDefault="00DD4620" w:rsidP="00DD462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D4620" w:rsidRPr="00F7750D" w:rsidRDefault="00DD4620" w:rsidP="00DD462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DD4620" w:rsidRPr="00F7750D" w:rsidRDefault="00DD4620" w:rsidP="00DD462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DD4620" w:rsidRPr="001C2C42" w:rsidRDefault="00DD4620" w:rsidP="00DD462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D4620" w:rsidRDefault="00DD4620" w:rsidP="00DD462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D4620" w:rsidRPr="000A1C0E" w:rsidRDefault="00DD4620" w:rsidP="00DD462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DD4620" w:rsidRPr="000A1C0E" w:rsidRDefault="00DD4620" w:rsidP="00DD462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33</w:t>
      </w:r>
    </w:p>
    <w:p w:rsidR="00DD4620" w:rsidRDefault="00DD4620" w:rsidP="00DD4620">
      <w:pPr>
        <w:jc w:val="both"/>
        <w:rPr>
          <w:i/>
          <w:sz w:val="22"/>
          <w:szCs w:val="22"/>
        </w:rPr>
      </w:pPr>
    </w:p>
    <w:p w:rsidR="00DD4620" w:rsidRDefault="00DD4620" w:rsidP="00DD4620">
      <w:pPr>
        <w:jc w:val="both"/>
        <w:rPr>
          <w:i/>
          <w:sz w:val="22"/>
          <w:szCs w:val="22"/>
        </w:rPr>
      </w:pPr>
    </w:p>
    <w:p w:rsidR="00DD4620" w:rsidRDefault="00DD4620" w:rsidP="00DD4620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DD4620" w:rsidRDefault="00DD4620" w:rsidP="00DD4620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DD4620" w:rsidRDefault="00DD4620" w:rsidP="00DD4620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DD4620" w:rsidRPr="00C81F26" w:rsidRDefault="00DD4620" w:rsidP="00DD4620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DD4620" w:rsidRDefault="00DD4620" w:rsidP="00DD4620">
      <w:pPr>
        <w:jc w:val="both"/>
        <w:rPr>
          <w:b/>
          <w:sz w:val="22"/>
          <w:szCs w:val="22"/>
        </w:rPr>
      </w:pPr>
    </w:p>
    <w:p w:rsidR="00DD4620" w:rsidRDefault="00DD4620" w:rsidP="00DD4620">
      <w:pPr>
        <w:jc w:val="both"/>
        <w:rPr>
          <w:sz w:val="22"/>
          <w:szCs w:val="22"/>
        </w:rPr>
      </w:pPr>
    </w:p>
    <w:p w:rsidR="00DD4620" w:rsidRPr="00F7750D" w:rsidRDefault="00DD4620" w:rsidP="00DD4620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DD4620" w:rsidRDefault="00DD4620" w:rsidP="004D1EEE">
      <w:pPr>
        <w:ind w:left="28" w:right="-74"/>
        <w:jc w:val="both"/>
        <w:rPr>
          <w:rFonts w:ascii="Arial" w:hAnsi="Arial" w:cs="Arial"/>
          <w:sz w:val="22"/>
          <w:szCs w:val="22"/>
        </w:rPr>
      </w:pPr>
    </w:p>
    <w:p w:rsidR="00DD4620" w:rsidRPr="00DD4620" w:rsidRDefault="00DD4620" w:rsidP="00DD462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D4620">
        <w:rPr>
          <w:sz w:val="24"/>
          <w:szCs w:val="24"/>
          <w:u w:val="single"/>
        </w:rPr>
        <w:t>Pakiet 42</w:t>
      </w:r>
    </w:p>
    <w:p w:rsidR="00DD4620" w:rsidRDefault="00DD4620" w:rsidP="00540B9F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DD4620">
        <w:rPr>
          <w:sz w:val="24"/>
          <w:szCs w:val="24"/>
        </w:rPr>
        <w:t xml:space="preserve">Prosimy Zamawiającego o dopuszczenie rurki intubacyjnej marki </w:t>
      </w:r>
      <w:proofErr w:type="spellStart"/>
      <w:r w:rsidRPr="00DD4620">
        <w:rPr>
          <w:sz w:val="24"/>
          <w:szCs w:val="24"/>
        </w:rPr>
        <w:t>Rusch</w:t>
      </w:r>
      <w:proofErr w:type="spellEnd"/>
      <w:r w:rsidRPr="00DD4620">
        <w:rPr>
          <w:sz w:val="24"/>
          <w:szCs w:val="24"/>
        </w:rPr>
        <w:t xml:space="preserve"> z jednym znacznikiem głębokości intubacji w postaci grubego pierścienia we wszystkich rozmiarach, oznaczenie rozmiaru na korpusie rurki i łączniku 15mm, średnica mankietu na opakowaniu jednostkowym, zaoblony koniec rurki, balonik kontrolny wielkości zapewniającej swobodną ocenę wypełnienia, oraz wygodę podłączenia manometru kontrolnego, łącznik 15mm oraz cała rurka zgodna z ISO 5361, która jest nadrzędna do PN, rozmiary 2,5-10,0mm. </w:t>
      </w:r>
    </w:p>
    <w:p w:rsidR="00DD4620" w:rsidRPr="00DD4620" w:rsidRDefault="00DD4620" w:rsidP="00540B9F">
      <w:pPr>
        <w:ind w:left="30" w:right="-74"/>
        <w:jc w:val="both"/>
        <w:rPr>
          <w:b/>
          <w:sz w:val="24"/>
          <w:szCs w:val="24"/>
        </w:rPr>
      </w:pPr>
      <w:r w:rsidRPr="00DD4620">
        <w:rPr>
          <w:b/>
          <w:sz w:val="24"/>
          <w:szCs w:val="24"/>
        </w:rPr>
        <w:t>Odp.:</w:t>
      </w:r>
    </w:p>
    <w:p w:rsidR="00DD4620" w:rsidRDefault="00540B9F" w:rsidP="00DD462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42 </w:t>
      </w:r>
      <w:r w:rsidRPr="00DD4620">
        <w:rPr>
          <w:sz w:val="24"/>
          <w:szCs w:val="24"/>
        </w:rPr>
        <w:t>rurki intubacyjne</w:t>
      </w:r>
      <w:r>
        <w:rPr>
          <w:sz w:val="24"/>
          <w:szCs w:val="24"/>
        </w:rPr>
        <w:t xml:space="preserve"> </w:t>
      </w:r>
      <w:r w:rsidR="004D1EEE">
        <w:rPr>
          <w:sz w:val="24"/>
          <w:szCs w:val="24"/>
        </w:rPr>
        <w:t>o zaoferowanych parametrach.</w:t>
      </w:r>
    </w:p>
    <w:p w:rsidR="00540B9F" w:rsidRPr="00DD4620" w:rsidRDefault="00540B9F" w:rsidP="004D1EEE">
      <w:pPr>
        <w:ind w:left="28" w:right="-74"/>
        <w:jc w:val="both"/>
        <w:rPr>
          <w:sz w:val="24"/>
          <w:szCs w:val="24"/>
        </w:rPr>
      </w:pPr>
    </w:p>
    <w:p w:rsidR="00DD4620" w:rsidRPr="00DD4620" w:rsidRDefault="00DD4620" w:rsidP="00DD462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D4620">
        <w:rPr>
          <w:sz w:val="24"/>
          <w:szCs w:val="24"/>
          <w:u w:val="single"/>
        </w:rPr>
        <w:t xml:space="preserve">Pakiet 45 </w:t>
      </w:r>
    </w:p>
    <w:p w:rsidR="00DD4620" w:rsidRDefault="00DD4620" w:rsidP="004D1EEE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DD4620">
        <w:rPr>
          <w:sz w:val="24"/>
          <w:szCs w:val="24"/>
        </w:rPr>
        <w:t xml:space="preserve">Czy Zamawiający zgodzi się na zaoferowanie maski krtaniowej z mankietem silikonowym </w:t>
      </w:r>
      <w:r>
        <w:rPr>
          <w:sz w:val="24"/>
          <w:szCs w:val="24"/>
        </w:rPr>
        <w:t xml:space="preserve">         </w:t>
      </w:r>
      <w:r w:rsidRPr="00DD4620">
        <w:rPr>
          <w:sz w:val="24"/>
          <w:szCs w:val="24"/>
        </w:rPr>
        <w:t xml:space="preserve">i rurką z PCV? </w:t>
      </w:r>
    </w:p>
    <w:p w:rsidR="00DD4620" w:rsidRPr="00DD4620" w:rsidRDefault="00DD4620" w:rsidP="004D1EEE">
      <w:pPr>
        <w:ind w:left="30" w:right="-74"/>
        <w:jc w:val="both"/>
        <w:rPr>
          <w:b/>
          <w:sz w:val="24"/>
          <w:szCs w:val="24"/>
        </w:rPr>
      </w:pPr>
      <w:r w:rsidRPr="00DD4620">
        <w:rPr>
          <w:b/>
          <w:sz w:val="24"/>
          <w:szCs w:val="24"/>
        </w:rPr>
        <w:t>Odp.:</w:t>
      </w:r>
    </w:p>
    <w:p w:rsidR="00DD4620" w:rsidRDefault="004D1EEE" w:rsidP="00DD462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45 </w:t>
      </w:r>
      <w:r w:rsidR="00D86360" w:rsidRPr="00DD4620">
        <w:rPr>
          <w:sz w:val="24"/>
          <w:szCs w:val="24"/>
        </w:rPr>
        <w:t>mask</w:t>
      </w:r>
      <w:r w:rsidR="00D86360">
        <w:rPr>
          <w:sz w:val="24"/>
          <w:szCs w:val="24"/>
        </w:rPr>
        <w:t>ę</w:t>
      </w:r>
      <w:r w:rsidR="00D86360" w:rsidRPr="00DD4620">
        <w:rPr>
          <w:sz w:val="24"/>
          <w:szCs w:val="24"/>
        </w:rPr>
        <w:t xml:space="preserve"> krtaniow</w:t>
      </w:r>
      <w:r w:rsidR="00D86360">
        <w:rPr>
          <w:sz w:val="24"/>
          <w:szCs w:val="24"/>
        </w:rPr>
        <w:t>ą</w:t>
      </w:r>
      <w:r w:rsidR="00D86360" w:rsidRPr="00DD4620">
        <w:rPr>
          <w:sz w:val="24"/>
          <w:szCs w:val="24"/>
        </w:rPr>
        <w:t xml:space="preserve"> z mankietem silikonowym i rurką z PCV</w:t>
      </w:r>
      <w:r w:rsidR="00D86360">
        <w:rPr>
          <w:sz w:val="24"/>
          <w:szCs w:val="24"/>
        </w:rPr>
        <w:t>.</w:t>
      </w:r>
    </w:p>
    <w:p w:rsidR="004D1EEE" w:rsidRPr="00DD4620" w:rsidRDefault="004D1EEE" w:rsidP="004D1EEE">
      <w:pPr>
        <w:ind w:left="28" w:right="-74"/>
        <w:jc w:val="both"/>
        <w:rPr>
          <w:sz w:val="24"/>
          <w:szCs w:val="24"/>
        </w:rPr>
      </w:pPr>
    </w:p>
    <w:p w:rsidR="00DD4620" w:rsidRDefault="00DD4620" w:rsidP="004D1EEE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DD4620">
        <w:rPr>
          <w:sz w:val="24"/>
          <w:szCs w:val="24"/>
        </w:rPr>
        <w:t xml:space="preserve">Czy Zamawiający wymaga, aby maski były wyposażone w kolorowy znacznik/manometr ciśnienia wewnątrz mankietu, co podnosi bezpieczeństwo pacjenta oraz pracy personelu? </w:t>
      </w:r>
    </w:p>
    <w:p w:rsidR="00DD4620" w:rsidRPr="00DD4620" w:rsidRDefault="00DD4620" w:rsidP="004D1EEE">
      <w:pPr>
        <w:ind w:left="30" w:right="-74"/>
        <w:jc w:val="both"/>
        <w:rPr>
          <w:b/>
          <w:sz w:val="24"/>
          <w:szCs w:val="24"/>
        </w:rPr>
      </w:pPr>
      <w:r w:rsidRPr="00DD4620">
        <w:rPr>
          <w:b/>
          <w:sz w:val="24"/>
          <w:szCs w:val="24"/>
        </w:rPr>
        <w:t>Odp.:</w:t>
      </w:r>
    </w:p>
    <w:p w:rsidR="00DD4620" w:rsidRPr="00DD4620" w:rsidRDefault="00D86360" w:rsidP="00DD462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45 </w:t>
      </w:r>
      <w:r w:rsidRPr="00DD4620">
        <w:rPr>
          <w:sz w:val="24"/>
          <w:szCs w:val="24"/>
        </w:rPr>
        <w:t>mask</w:t>
      </w:r>
      <w:r>
        <w:rPr>
          <w:sz w:val="24"/>
          <w:szCs w:val="24"/>
        </w:rPr>
        <w:t>ę</w:t>
      </w:r>
      <w:r w:rsidRPr="00DD4620">
        <w:rPr>
          <w:sz w:val="24"/>
          <w:szCs w:val="24"/>
        </w:rPr>
        <w:t xml:space="preserve"> krtaniow</w:t>
      </w:r>
      <w:r>
        <w:rPr>
          <w:sz w:val="24"/>
          <w:szCs w:val="24"/>
        </w:rPr>
        <w:t>ą</w:t>
      </w:r>
      <w:r w:rsidRPr="00D86360">
        <w:rPr>
          <w:sz w:val="24"/>
          <w:szCs w:val="24"/>
        </w:rPr>
        <w:t xml:space="preserve"> </w:t>
      </w:r>
      <w:r w:rsidRPr="00DD4620">
        <w:rPr>
          <w:sz w:val="24"/>
          <w:szCs w:val="24"/>
        </w:rPr>
        <w:t>wyposażon</w:t>
      </w:r>
      <w:r w:rsidR="00787075">
        <w:rPr>
          <w:sz w:val="24"/>
          <w:szCs w:val="24"/>
        </w:rPr>
        <w:t>ą</w:t>
      </w:r>
      <w:r w:rsidRPr="00DD4620">
        <w:rPr>
          <w:sz w:val="24"/>
          <w:szCs w:val="24"/>
        </w:rPr>
        <w:t xml:space="preserve"> w kolorowy znacznik/manometr ciśnienia wewnątrz mankietu</w:t>
      </w:r>
      <w:r w:rsidR="00787075">
        <w:rPr>
          <w:sz w:val="24"/>
          <w:szCs w:val="24"/>
        </w:rPr>
        <w:t>.</w:t>
      </w:r>
    </w:p>
    <w:p w:rsidR="00DD4620" w:rsidRPr="00DD4620" w:rsidRDefault="00DD4620" w:rsidP="00DD462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D4620">
        <w:rPr>
          <w:sz w:val="24"/>
          <w:szCs w:val="24"/>
          <w:u w:val="single"/>
        </w:rPr>
        <w:lastRenderedPageBreak/>
        <w:t xml:space="preserve">Pakiet 48 </w:t>
      </w:r>
    </w:p>
    <w:p w:rsidR="00DD4620" w:rsidRDefault="00DD4620" w:rsidP="00787075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DD4620">
        <w:rPr>
          <w:sz w:val="24"/>
          <w:szCs w:val="24"/>
        </w:rPr>
        <w:t xml:space="preserve">Czy Zamawiający wymaga, aby łyżka </w:t>
      </w:r>
      <w:proofErr w:type="spellStart"/>
      <w:r w:rsidRPr="00DD4620">
        <w:rPr>
          <w:sz w:val="24"/>
          <w:szCs w:val="24"/>
        </w:rPr>
        <w:t>laryngoskopowa</w:t>
      </w:r>
      <w:proofErr w:type="spellEnd"/>
      <w:r w:rsidRPr="00DD4620">
        <w:rPr>
          <w:sz w:val="24"/>
          <w:szCs w:val="24"/>
        </w:rPr>
        <w:t xml:space="preserve"> była wyposażona w światłowód całkowicie osłonięty, co jeszcze bardziej zapobiega odbiciom świetlnym, rozwiązanie wysoko oceniane, zwiększające skuteczność intubacji w wymaganych rozmiarach?</w:t>
      </w:r>
    </w:p>
    <w:p w:rsidR="00DD4620" w:rsidRPr="00C328B4" w:rsidRDefault="00DD4620" w:rsidP="00787075">
      <w:pPr>
        <w:ind w:left="30" w:right="-74"/>
        <w:jc w:val="both"/>
        <w:rPr>
          <w:b/>
          <w:sz w:val="24"/>
          <w:szCs w:val="24"/>
        </w:rPr>
      </w:pPr>
      <w:r w:rsidRPr="00C328B4">
        <w:rPr>
          <w:b/>
          <w:sz w:val="24"/>
          <w:szCs w:val="24"/>
        </w:rPr>
        <w:t>Odp.:</w:t>
      </w:r>
    </w:p>
    <w:p w:rsidR="00DD4620" w:rsidRPr="00C328B4" w:rsidRDefault="00787075" w:rsidP="00DD4620">
      <w:pPr>
        <w:spacing w:after="120"/>
        <w:ind w:left="30" w:right="-7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dopuszcza w Pakiecie nr 48 </w:t>
      </w:r>
      <w:r w:rsidR="00A00274" w:rsidRPr="00DD4620">
        <w:rPr>
          <w:sz w:val="24"/>
          <w:szCs w:val="24"/>
        </w:rPr>
        <w:t>łyżk</w:t>
      </w:r>
      <w:r w:rsidR="00A00274">
        <w:rPr>
          <w:sz w:val="24"/>
          <w:szCs w:val="24"/>
        </w:rPr>
        <w:t>ę</w:t>
      </w:r>
      <w:r w:rsidR="00A00274" w:rsidRPr="00DD4620">
        <w:rPr>
          <w:sz w:val="24"/>
          <w:szCs w:val="24"/>
        </w:rPr>
        <w:t xml:space="preserve"> </w:t>
      </w:r>
      <w:proofErr w:type="spellStart"/>
      <w:r w:rsidR="00A00274" w:rsidRPr="00DD4620">
        <w:rPr>
          <w:sz w:val="24"/>
          <w:szCs w:val="24"/>
        </w:rPr>
        <w:t>laryngoskopow</w:t>
      </w:r>
      <w:r w:rsidR="00A00274">
        <w:rPr>
          <w:sz w:val="24"/>
          <w:szCs w:val="24"/>
        </w:rPr>
        <w:t>ą</w:t>
      </w:r>
      <w:proofErr w:type="spellEnd"/>
      <w:r w:rsidR="00A00274" w:rsidRPr="00DD4620">
        <w:rPr>
          <w:sz w:val="24"/>
          <w:szCs w:val="24"/>
        </w:rPr>
        <w:t xml:space="preserve"> </w:t>
      </w:r>
      <w:r w:rsidR="00A00274">
        <w:rPr>
          <w:sz w:val="24"/>
          <w:szCs w:val="24"/>
        </w:rPr>
        <w:t>wyposażoną</w:t>
      </w:r>
      <w:r w:rsidR="00A00274" w:rsidRPr="00DD4620">
        <w:rPr>
          <w:sz w:val="24"/>
          <w:szCs w:val="24"/>
        </w:rPr>
        <w:t xml:space="preserve"> w światłowód całkowicie osłonięty</w:t>
      </w:r>
      <w:r w:rsidR="00A00274">
        <w:rPr>
          <w:sz w:val="24"/>
          <w:szCs w:val="24"/>
        </w:rPr>
        <w:t>.</w:t>
      </w:r>
    </w:p>
    <w:p w:rsidR="00DD4620" w:rsidRPr="00C328B4" w:rsidRDefault="00DD4620" w:rsidP="00DD462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D4620" w:rsidRDefault="00DD4620" w:rsidP="00DD462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D4620" w:rsidRDefault="00DD4620" w:rsidP="00DD462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93B2C" w:rsidRPr="001C3705" w:rsidRDefault="00693B2C" w:rsidP="00693B2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693B2C" w:rsidRDefault="00693B2C" w:rsidP="00693B2C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93B2C" w:rsidRPr="001C3705" w:rsidRDefault="00693B2C" w:rsidP="00693B2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693B2C" w:rsidRPr="001769B6" w:rsidRDefault="00693B2C" w:rsidP="00693B2C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DD4620" w:rsidRPr="00C328B4" w:rsidRDefault="00DD4620" w:rsidP="00DD4620">
      <w:pPr>
        <w:spacing w:after="240"/>
        <w:jc w:val="right"/>
        <w:rPr>
          <w:sz w:val="24"/>
          <w:szCs w:val="24"/>
        </w:rPr>
      </w:pPr>
    </w:p>
    <w:p w:rsidR="00DD4620" w:rsidRPr="00C328B4" w:rsidRDefault="00DD4620" w:rsidP="00DD4620">
      <w:pPr>
        <w:spacing w:after="240"/>
        <w:jc w:val="right"/>
        <w:rPr>
          <w:sz w:val="24"/>
          <w:szCs w:val="24"/>
        </w:rPr>
      </w:pPr>
    </w:p>
    <w:p w:rsidR="00DD4620" w:rsidRPr="00C328B4" w:rsidRDefault="00DD4620" w:rsidP="00DD4620">
      <w:pPr>
        <w:spacing w:after="240"/>
        <w:jc w:val="right"/>
        <w:rPr>
          <w:sz w:val="24"/>
          <w:szCs w:val="24"/>
        </w:rPr>
      </w:pPr>
    </w:p>
    <w:p w:rsidR="00DD4620" w:rsidRPr="00C328B4" w:rsidRDefault="00DD4620" w:rsidP="00DD4620">
      <w:pPr>
        <w:spacing w:after="240"/>
        <w:jc w:val="right"/>
        <w:rPr>
          <w:sz w:val="24"/>
          <w:szCs w:val="24"/>
        </w:rPr>
      </w:pPr>
    </w:p>
    <w:p w:rsidR="00DD4620" w:rsidRPr="00C328B4" w:rsidRDefault="00DD4620" w:rsidP="00DD4620">
      <w:pPr>
        <w:spacing w:after="240"/>
        <w:jc w:val="right"/>
        <w:rPr>
          <w:sz w:val="24"/>
          <w:szCs w:val="24"/>
        </w:rPr>
      </w:pPr>
    </w:p>
    <w:p w:rsidR="00DD4620" w:rsidRDefault="00DD4620" w:rsidP="00DD4620">
      <w:pPr>
        <w:spacing w:after="240"/>
        <w:jc w:val="right"/>
        <w:rPr>
          <w:sz w:val="24"/>
          <w:szCs w:val="24"/>
        </w:rPr>
      </w:pPr>
    </w:p>
    <w:p w:rsidR="00DF37D2" w:rsidRDefault="00DF37D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F37D2" w:rsidRDefault="00DF37D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F37D2" w:rsidRDefault="00DF37D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F37D2" w:rsidRDefault="00DF37D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F37D2" w:rsidRDefault="00DF37D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DF37D2" w:rsidSect="00DD46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66C" w:rsidRDefault="0094466C">
      <w:r>
        <w:separator/>
      </w:r>
    </w:p>
  </w:endnote>
  <w:endnote w:type="continuationSeparator" w:id="0">
    <w:p w:rsidR="0094466C" w:rsidRDefault="00944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B133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B133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B133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C22D8" w:rsidRPr="008C22D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66C" w:rsidRDefault="0094466C">
      <w:r>
        <w:separator/>
      </w:r>
    </w:p>
  </w:footnote>
  <w:footnote w:type="continuationSeparator" w:id="0">
    <w:p w:rsidR="0094466C" w:rsidRDefault="009446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CF0" w:rsidRDefault="00AA3C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CF0" w:rsidRDefault="00AA3C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CF0" w:rsidRDefault="00AA3CF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86E62BB"/>
    <w:multiLevelType w:val="hybridMultilevel"/>
    <w:tmpl w:val="EB444C24"/>
    <w:lvl w:ilvl="0" w:tplc="148C8E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CF0"/>
    <w:rsid w:val="00031374"/>
    <w:rsid w:val="000A1097"/>
    <w:rsid w:val="000E2A8F"/>
    <w:rsid w:val="0012774F"/>
    <w:rsid w:val="00144B7A"/>
    <w:rsid w:val="00180C6E"/>
    <w:rsid w:val="0029606A"/>
    <w:rsid w:val="004848F3"/>
    <w:rsid w:val="00492C93"/>
    <w:rsid w:val="004A75F2"/>
    <w:rsid w:val="004D1EEE"/>
    <w:rsid w:val="005144A9"/>
    <w:rsid w:val="00520165"/>
    <w:rsid w:val="00540B9F"/>
    <w:rsid w:val="005B1B08"/>
    <w:rsid w:val="00632C3C"/>
    <w:rsid w:val="00662BDB"/>
    <w:rsid w:val="00693B2C"/>
    <w:rsid w:val="006A5DF1"/>
    <w:rsid w:val="006B7198"/>
    <w:rsid w:val="006D4AB3"/>
    <w:rsid w:val="006F3B81"/>
    <w:rsid w:val="00787075"/>
    <w:rsid w:val="007D7198"/>
    <w:rsid w:val="00864A4B"/>
    <w:rsid w:val="00870F9F"/>
    <w:rsid w:val="008804B6"/>
    <w:rsid w:val="00897AB0"/>
    <w:rsid w:val="008A3553"/>
    <w:rsid w:val="008C22D8"/>
    <w:rsid w:val="0094466C"/>
    <w:rsid w:val="00A00274"/>
    <w:rsid w:val="00A905AC"/>
    <w:rsid w:val="00AA3CF0"/>
    <w:rsid w:val="00B62B8E"/>
    <w:rsid w:val="00BA6584"/>
    <w:rsid w:val="00BE7BFD"/>
    <w:rsid w:val="00C370F2"/>
    <w:rsid w:val="00C44EEC"/>
    <w:rsid w:val="00CB1334"/>
    <w:rsid w:val="00D22FFA"/>
    <w:rsid w:val="00D2764E"/>
    <w:rsid w:val="00D8461B"/>
    <w:rsid w:val="00D86360"/>
    <w:rsid w:val="00D915F2"/>
    <w:rsid w:val="00DD4620"/>
    <w:rsid w:val="00DF32E8"/>
    <w:rsid w:val="00DF37D2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92C93"/>
  </w:style>
  <w:style w:type="paragraph" w:styleId="Nagwek1">
    <w:name w:val="heading 1"/>
    <w:basedOn w:val="Normalny"/>
    <w:next w:val="Normalny"/>
    <w:link w:val="Nagwek1Znak"/>
    <w:qFormat/>
    <w:rsid w:val="00492C9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92C9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92C9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92C9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92C93"/>
  </w:style>
  <w:style w:type="paragraph" w:styleId="Tekstpodstawowywcity">
    <w:name w:val="Body Text Indent"/>
    <w:basedOn w:val="Normalny"/>
    <w:rsid w:val="00492C9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92C9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92C9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492C93"/>
    <w:rPr>
      <w:sz w:val="28"/>
    </w:rPr>
  </w:style>
  <w:style w:type="paragraph" w:styleId="Tekstpodstawowywcity3">
    <w:name w:val="Body Text Indent 3"/>
    <w:basedOn w:val="Normalny"/>
    <w:rsid w:val="00492C9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D462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D4620"/>
  </w:style>
  <w:style w:type="character" w:customStyle="1" w:styleId="TekstpodstawowyZnak">
    <w:name w:val="Tekst podstawowy Znak"/>
    <w:basedOn w:val="Domylnaczcionkaakapitu"/>
    <w:link w:val="Tekstpodstawowy"/>
    <w:rsid w:val="00DD462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2022-02-17T11:04:00Z</cp:lastPrinted>
  <dcterms:created xsi:type="dcterms:W3CDTF">2022-02-17T11:04:00Z</dcterms:created>
  <dcterms:modified xsi:type="dcterms:W3CDTF">2022-02-17T11:04:00Z</dcterms:modified>
</cp:coreProperties>
</file>