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AB" w:rsidRPr="00BB41D0" w:rsidRDefault="00B505AB" w:rsidP="00B505AB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B505AB" w:rsidRPr="00BB41D0" w:rsidRDefault="00B505AB" w:rsidP="00B505AB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B505AB" w:rsidRPr="00BB41D0" w:rsidRDefault="00B505AB" w:rsidP="00B505AB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B505AB" w:rsidRPr="00BB41D0" w:rsidRDefault="00B505AB" w:rsidP="00B505AB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18</w:t>
      </w:r>
    </w:p>
    <w:p w:rsidR="00B505AB" w:rsidRPr="003F69B9" w:rsidRDefault="00B505AB" w:rsidP="00B505AB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04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B505AB" w:rsidRDefault="00B505AB" w:rsidP="00B505AB">
      <w:pPr>
        <w:jc w:val="right"/>
        <w:rPr>
          <w:sz w:val="22"/>
          <w:szCs w:val="22"/>
        </w:rPr>
      </w:pPr>
    </w:p>
    <w:p w:rsidR="00B505AB" w:rsidRPr="00BB18D2" w:rsidRDefault="00B505AB" w:rsidP="00B505A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B505AB" w:rsidRDefault="00B505AB" w:rsidP="00B505A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505AB" w:rsidRPr="00A80738" w:rsidRDefault="00B505AB" w:rsidP="00B505A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B505AB" w:rsidRPr="00BB18D2" w:rsidRDefault="00B505AB" w:rsidP="00B505AB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B505AB" w:rsidRPr="003E03F1" w:rsidRDefault="00B505AB" w:rsidP="00B505AB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B505AB" w:rsidRDefault="00B505AB" w:rsidP="00B505AB">
      <w:pPr>
        <w:jc w:val="both"/>
        <w:rPr>
          <w:bCs/>
          <w:i/>
          <w:sz w:val="24"/>
          <w:szCs w:val="24"/>
        </w:rPr>
      </w:pPr>
    </w:p>
    <w:p w:rsidR="00B505AB" w:rsidRPr="003F69B9" w:rsidRDefault="00B505AB" w:rsidP="00952183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B505AB" w:rsidRPr="003F69B9" w:rsidRDefault="00B505AB" w:rsidP="00952183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B505AB" w:rsidRDefault="00B505AB" w:rsidP="00B505AB">
      <w:pPr>
        <w:pStyle w:val="Tekstpodstawowywcity"/>
        <w:ind w:firstLine="0"/>
        <w:jc w:val="center"/>
        <w:rPr>
          <w:b/>
          <w:szCs w:val="24"/>
        </w:rPr>
      </w:pPr>
    </w:p>
    <w:p w:rsidR="00B505AB" w:rsidRPr="006650F2" w:rsidRDefault="00B505AB" w:rsidP="00952183">
      <w:pPr>
        <w:pStyle w:val="Tekstpodstawowywcity"/>
        <w:ind w:firstLine="0"/>
        <w:jc w:val="center"/>
        <w:rPr>
          <w:szCs w:val="24"/>
        </w:rPr>
      </w:pPr>
      <w:r w:rsidRPr="006650F2">
        <w:rPr>
          <w:b/>
          <w:szCs w:val="24"/>
        </w:rPr>
        <w:t xml:space="preserve">Dostawa </w:t>
      </w:r>
      <w:r w:rsidR="00952183">
        <w:rPr>
          <w:b/>
          <w:szCs w:val="24"/>
        </w:rPr>
        <w:t xml:space="preserve">rękawic </w:t>
      </w:r>
      <w:r w:rsidR="00F83499">
        <w:rPr>
          <w:b/>
          <w:szCs w:val="24"/>
        </w:rPr>
        <w:t>diagnostycznych i chirurgicznych</w:t>
      </w:r>
    </w:p>
    <w:p w:rsidR="00B505AB" w:rsidRPr="003E03F1" w:rsidRDefault="00B505AB" w:rsidP="00B505AB">
      <w:pPr>
        <w:jc w:val="both"/>
        <w:rPr>
          <w:sz w:val="18"/>
          <w:szCs w:val="18"/>
        </w:rPr>
      </w:pPr>
    </w:p>
    <w:p w:rsidR="00B505AB" w:rsidRDefault="00B505AB" w:rsidP="00B505AB">
      <w:pPr>
        <w:jc w:val="both"/>
        <w:rPr>
          <w:sz w:val="22"/>
          <w:szCs w:val="22"/>
        </w:rPr>
      </w:pPr>
    </w:p>
    <w:p w:rsidR="00B505AB" w:rsidRPr="00BB41D0" w:rsidRDefault="00B505AB" w:rsidP="00B505AB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B505AB" w:rsidRPr="00BB41D0" w:rsidRDefault="00B505AB" w:rsidP="00B505AB">
      <w:pPr>
        <w:jc w:val="both"/>
        <w:rPr>
          <w:sz w:val="24"/>
          <w:szCs w:val="24"/>
        </w:rPr>
      </w:pPr>
    </w:p>
    <w:p w:rsidR="00B505AB" w:rsidRPr="00BB41D0" w:rsidRDefault="00B505AB" w:rsidP="00B505AB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A459DC">
        <w:rPr>
          <w:b/>
          <w:sz w:val="24"/>
          <w:szCs w:val="24"/>
        </w:rPr>
        <w:t>18</w:t>
      </w:r>
      <w:r w:rsidRPr="00BB41D0">
        <w:rPr>
          <w:b/>
          <w:sz w:val="24"/>
          <w:szCs w:val="24"/>
        </w:rPr>
        <w:t>/0</w:t>
      </w:r>
      <w:r w:rsidR="00A459DC"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865A48" w:rsidRDefault="00865A4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394"/>
        <w:gridCol w:w="2551"/>
      </w:tblGrid>
      <w:tr w:rsidR="006B27ED" w:rsidRPr="00BB547B" w:rsidTr="00405F77">
        <w:tc>
          <w:tcPr>
            <w:tcW w:w="993" w:type="dxa"/>
            <w:shd w:val="clear" w:color="auto" w:fill="auto"/>
            <w:vAlign w:val="center"/>
          </w:tcPr>
          <w:p w:rsidR="006B27ED" w:rsidRPr="00A459D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459D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Nr</w:t>
            </w:r>
            <w:r w:rsidR="00C82837" w:rsidRPr="00A459DC">
              <w:rPr>
                <w:sz w:val="22"/>
                <w:szCs w:val="22"/>
              </w:rPr>
              <w:t xml:space="preserve"> </w:t>
            </w:r>
            <w:r w:rsidRPr="00A459DC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A459DC" w:rsidRDefault="006B27ED" w:rsidP="00A459D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Nazwa i adres </w:t>
            </w:r>
            <w:r w:rsidR="00A459DC">
              <w:rPr>
                <w:sz w:val="22"/>
                <w:szCs w:val="22"/>
              </w:rPr>
              <w:t>W</w:t>
            </w:r>
            <w:r w:rsidRPr="00A459DC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A459D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Cena oferty</w:t>
            </w:r>
            <w:r w:rsidR="00A459DC">
              <w:rPr>
                <w:sz w:val="22"/>
                <w:szCs w:val="22"/>
              </w:rPr>
              <w:t xml:space="preserve"> brutto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ZARYS International Group Sp. z o.o. S</w:t>
            </w:r>
            <w:r w:rsidR="00405F77">
              <w:rPr>
                <w:sz w:val="22"/>
                <w:szCs w:val="22"/>
              </w:rPr>
              <w:t>p</w:t>
            </w:r>
            <w:r w:rsidRPr="00A459DC">
              <w:rPr>
                <w:sz w:val="22"/>
                <w:szCs w:val="22"/>
              </w:rPr>
              <w:t>.</w:t>
            </w:r>
            <w:r w:rsidR="00405F77">
              <w:rPr>
                <w:sz w:val="22"/>
                <w:szCs w:val="22"/>
              </w:rPr>
              <w:t xml:space="preserve"> </w:t>
            </w:r>
            <w:r w:rsidRPr="00A459DC">
              <w:rPr>
                <w:sz w:val="22"/>
                <w:szCs w:val="22"/>
              </w:rPr>
              <w:t>K.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Pod Borem 18 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79 898.40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ZARYS International Group Sp. z o.o. S</w:t>
            </w:r>
            <w:r w:rsidR="00790FF1">
              <w:rPr>
                <w:sz w:val="22"/>
                <w:szCs w:val="22"/>
              </w:rPr>
              <w:t>p</w:t>
            </w:r>
            <w:r w:rsidRPr="00A459DC">
              <w:rPr>
                <w:sz w:val="22"/>
                <w:szCs w:val="22"/>
              </w:rPr>
              <w:t>.</w:t>
            </w:r>
            <w:r w:rsidR="00790FF1">
              <w:rPr>
                <w:sz w:val="22"/>
                <w:szCs w:val="22"/>
              </w:rPr>
              <w:t xml:space="preserve"> </w:t>
            </w:r>
            <w:r w:rsidRPr="00A459DC">
              <w:rPr>
                <w:sz w:val="22"/>
                <w:szCs w:val="22"/>
              </w:rPr>
              <w:t>K.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Pod Borem 18 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2 527.20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ZARYS International Group Sp. z o.o. S</w:t>
            </w:r>
            <w:r w:rsidR="00790FF1">
              <w:rPr>
                <w:sz w:val="22"/>
                <w:szCs w:val="22"/>
              </w:rPr>
              <w:t>p</w:t>
            </w:r>
            <w:r w:rsidRPr="00A459DC">
              <w:rPr>
                <w:sz w:val="22"/>
                <w:szCs w:val="22"/>
              </w:rPr>
              <w:t>.</w:t>
            </w:r>
            <w:r w:rsidR="00790FF1">
              <w:rPr>
                <w:sz w:val="22"/>
                <w:szCs w:val="22"/>
              </w:rPr>
              <w:t xml:space="preserve"> </w:t>
            </w:r>
            <w:r w:rsidRPr="00A459DC">
              <w:rPr>
                <w:sz w:val="22"/>
                <w:szCs w:val="22"/>
              </w:rPr>
              <w:t>K.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Pod Borem 18 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26 373.60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ABENA Polska Sp. z o.o.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Nowa 15</w:t>
            </w:r>
            <w:r w:rsidR="00790FF1">
              <w:rPr>
                <w:sz w:val="22"/>
                <w:szCs w:val="22"/>
              </w:rPr>
              <w:t>, Łozienica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72-100 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79 509.60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ABENA Polska Sp. z o.o.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Nowa 15</w:t>
            </w:r>
            <w:r w:rsidR="00790FF1">
              <w:rPr>
                <w:sz w:val="22"/>
                <w:szCs w:val="22"/>
              </w:rPr>
              <w:t>,</w:t>
            </w:r>
            <w:r w:rsidRPr="00A459DC">
              <w:rPr>
                <w:sz w:val="22"/>
                <w:szCs w:val="22"/>
              </w:rPr>
              <w:t xml:space="preserve"> </w:t>
            </w:r>
            <w:r w:rsidR="00790FF1">
              <w:rPr>
                <w:sz w:val="22"/>
                <w:szCs w:val="22"/>
              </w:rPr>
              <w:t>Łozienica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72-100 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1 663.20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SKAMEX Sp. z o.o. 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Częstochowska 38/52 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79 380.00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SKAMEX Sp. z o.o. 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Częstochowska 38/52 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16 200.00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SKAMEX Sp. z o.o. 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Częstochowska 38/52 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2 354.40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SKAMEX Sp. z o.o. 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 xml:space="preserve">Częstochowska 38/52 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27 864.00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MERCATOR MEDICAL S.A.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H</w:t>
            </w:r>
            <w:r w:rsidR="005A206D">
              <w:rPr>
                <w:sz w:val="22"/>
                <w:szCs w:val="22"/>
              </w:rPr>
              <w:t xml:space="preserve">eleny </w:t>
            </w:r>
            <w:r w:rsidRPr="00A459DC">
              <w:rPr>
                <w:sz w:val="22"/>
                <w:szCs w:val="22"/>
              </w:rPr>
              <w:t xml:space="preserve">Modrzejewskiej 30 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31-327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79 250.40 zł</w:t>
            </w:r>
          </w:p>
        </w:tc>
      </w:tr>
      <w:tr w:rsidR="00FC6F83" w:rsidRPr="00BB547B" w:rsidTr="00405F77">
        <w:tc>
          <w:tcPr>
            <w:tcW w:w="993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FC6F83" w:rsidRPr="00A459DC" w:rsidRDefault="00FC6F83" w:rsidP="008D3A51">
            <w:pPr>
              <w:spacing w:before="80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MERCATOR MEDICAL S.A.</w:t>
            </w:r>
          </w:p>
          <w:p w:rsidR="00FC6F83" w:rsidRPr="00A459DC" w:rsidRDefault="00FC6F83" w:rsidP="008D3A51">
            <w:pPr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H</w:t>
            </w:r>
            <w:r w:rsidR="005A206D">
              <w:rPr>
                <w:sz w:val="22"/>
                <w:szCs w:val="22"/>
              </w:rPr>
              <w:t xml:space="preserve">eleny </w:t>
            </w:r>
            <w:r w:rsidRPr="00A459DC">
              <w:rPr>
                <w:sz w:val="22"/>
                <w:szCs w:val="22"/>
              </w:rPr>
              <w:t xml:space="preserve">Modrzejewskiej 30 </w:t>
            </w:r>
          </w:p>
          <w:p w:rsidR="00FC6F83" w:rsidRPr="00A459DC" w:rsidRDefault="00FC6F83" w:rsidP="008D3A51">
            <w:pPr>
              <w:spacing w:after="80"/>
              <w:jc w:val="both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31-327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F83" w:rsidRPr="00A459DC" w:rsidRDefault="00FC6F83" w:rsidP="008D3A5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9DC">
              <w:rPr>
                <w:sz w:val="22"/>
                <w:szCs w:val="22"/>
              </w:rPr>
              <w:t>18 360.00 zł</w:t>
            </w:r>
          </w:p>
        </w:tc>
      </w:tr>
      <w:bookmarkEnd w:id="0"/>
    </w:tbl>
    <w:p w:rsidR="00405F77" w:rsidRDefault="00405F77" w:rsidP="00405F7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405F77" w:rsidRDefault="00405F77" w:rsidP="00405F7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405F77" w:rsidRDefault="00405F77" w:rsidP="00405F7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405F77" w:rsidRPr="001C3705" w:rsidRDefault="00405F77" w:rsidP="00405F7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Zamawiający</w:t>
      </w:r>
    </w:p>
    <w:p w:rsidR="00405F77" w:rsidRPr="001C3705" w:rsidRDefault="00405F77" w:rsidP="00405F7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405F77" w:rsidRPr="001C3705" w:rsidRDefault="00405F77" w:rsidP="00405F7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 xml:space="preserve">p.o. </w:t>
      </w:r>
      <w:proofErr w:type="spellStart"/>
      <w:r>
        <w:rPr>
          <w:i/>
          <w:szCs w:val="24"/>
        </w:rPr>
        <w:t>Z-cy</w:t>
      </w:r>
      <w:proofErr w:type="spellEnd"/>
      <w:r>
        <w:rPr>
          <w:i/>
          <w:szCs w:val="24"/>
        </w:rPr>
        <w:t xml:space="preserve"> </w:t>
      </w:r>
      <w:r w:rsidRPr="001C3705">
        <w:rPr>
          <w:i/>
          <w:szCs w:val="24"/>
        </w:rPr>
        <w:t>Dyrektor</w:t>
      </w:r>
      <w:r>
        <w:rPr>
          <w:i/>
          <w:szCs w:val="24"/>
        </w:rPr>
        <w:t>a ds. Lecznictwa</w:t>
      </w:r>
    </w:p>
    <w:p w:rsidR="00405F77" w:rsidRPr="001C3705" w:rsidRDefault="00405F77" w:rsidP="00405F7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dr n. med. Dariusz Ciura</w:t>
      </w:r>
    </w:p>
    <w:p w:rsidR="00C236D3" w:rsidRDefault="00C236D3" w:rsidP="00A459DC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p w:rsidR="00A459DC" w:rsidRPr="00BB547B" w:rsidRDefault="00A459DC" w:rsidP="00A459DC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A459DC" w:rsidRPr="00BB547B" w:rsidSect="00B505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AA1" w:rsidRDefault="00214AA1">
      <w:r>
        <w:separator/>
      </w:r>
    </w:p>
  </w:endnote>
  <w:endnote w:type="continuationSeparator" w:id="0">
    <w:p w:rsidR="00214AA1" w:rsidRDefault="00214A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C0F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C0F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C0F8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C0F82">
      <w:rPr>
        <w:rStyle w:val="Numerstrony"/>
        <w:rFonts w:ascii="Arial" w:hAnsi="Arial"/>
        <w:sz w:val="18"/>
        <w:szCs w:val="18"/>
      </w:rPr>
      <w:fldChar w:fldCharType="separate"/>
    </w:r>
    <w:r w:rsidR="005A206D">
      <w:rPr>
        <w:rStyle w:val="Numerstrony"/>
        <w:rFonts w:ascii="Arial" w:hAnsi="Arial"/>
        <w:noProof/>
        <w:sz w:val="18"/>
        <w:szCs w:val="18"/>
      </w:rPr>
      <w:t>1</w:t>
    </w:r>
    <w:r w:rsidR="004C0F8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C0F8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C0F82">
      <w:rPr>
        <w:rStyle w:val="Numerstrony"/>
        <w:rFonts w:ascii="Arial" w:hAnsi="Arial"/>
        <w:sz w:val="18"/>
        <w:szCs w:val="18"/>
      </w:rPr>
      <w:fldChar w:fldCharType="separate"/>
    </w:r>
    <w:r w:rsidR="005A206D">
      <w:rPr>
        <w:rStyle w:val="Numerstrony"/>
        <w:rFonts w:ascii="Arial" w:hAnsi="Arial"/>
        <w:noProof/>
        <w:sz w:val="18"/>
        <w:szCs w:val="18"/>
      </w:rPr>
      <w:t>2</w:t>
    </w:r>
    <w:r w:rsidR="004C0F8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C0F8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C0F82">
      <w:rPr>
        <w:rStyle w:val="Numerstrony"/>
      </w:rPr>
      <w:fldChar w:fldCharType="separate"/>
    </w:r>
    <w:r>
      <w:rPr>
        <w:rStyle w:val="Numerstrony"/>
        <w:noProof/>
      </w:rPr>
      <w:t>1</w:t>
    </w:r>
    <w:r w:rsidR="004C0F82">
      <w:rPr>
        <w:rStyle w:val="Numerstrony"/>
      </w:rPr>
      <w:fldChar w:fldCharType="end"/>
    </w:r>
    <w:r>
      <w:rPr>
        <w:rStyle w:val="Numerstrony"/>
      </w:rPr>
      <w:t>/</w:t>
    </w:r>
    <w:r w:rsidR="004C0F8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C0F82">
      <w:rPr>
        <w:rStyle w:val="Numerstrony"/>
      </w:rPr>
      <w:fldChar w:fldCharType="separate"/>
    </w:r>
    <w:r w:rsidR="005A206D">
      <w:rPr>
        <w:rStyle w:val="Numerstrony"/>
        <w:noProof/>
      </w:rPr>
      <w:t>2</w:t>
    </w:r>
    <w:r w:rsidR="004C0F8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AA1" w:rsidRDefault="00214AA1">
      <w:r>
        <w:separator/>
      </w:r>
    </w:p>
  </w:footnote>
  <w:footnote w:type="continuationSeparator" w:id="0">
    <w:p w:rsidR="00214AA1" w:rsidRDefault="00214A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83" w:rsidRDefault="00FC6F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83" w:rsidRDefault="00FC6F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83" w:rsidRDefault="00FC6F8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6F83"/>
    <w:rsid w:val="00007727"/>
    <w:rsid w:val="00017720"/>
    <w:rsid w:val="00035488"/>
    <w:rsid w:val="000D7F25"/>
    <w:rsid w:val="000E00E5"/>
    <w:rsid w:val="00173B20"/>
    <w:rsid w:val="001C69FF"/>
    <w:rsid w:val="00214AA1"/>
    <w:rsid w:val="0023318D"/>
    <w:rsid w:val="003D72FD"/>
    <w:rsid w:val="00405F77"/>
    <w:rsid w:val="00423179"/>
    <w:rsid w:val="00490DC0"/>
    <w:rsid w:val="00493F8C"/>
    <w:rsid w:val="004C0F82"/>
    <w:rsid w:val="004C7E9B"/>
    <w:rsid w:val="005614F2"/>
    <w:rsid w:val="00577BC6"/>
    <w:rsid w:val="005A206D"/>
    <w:rsid w:val="0069085C"/>
    <w:rsid w:val="006B27ED"/>
    <w:rsid w:val="00790FF1"/>
    <w:rsid w:val="00843263"/>
    <w:rsid w:val="00861E75"/>
    <w:rsid w:val="00865A48"/>
    <w:rsid w:val="0093048C"/>
    <w:rsid w:val="00952183"/>
    <w:rsid w:val="009D19BD"/>
    <w:rsid w:val="009F189D"/>
    <w:rsid w:val="00A459DC"/>
    <w:rsid w:val="00A80738"/>
    <w:rsid w:val="00B505A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3499"/>
    <w:rsid w:val="00F95C33"/>
    <w:rsid w:val="00FC6F83"/>
    <w:rsid w:val="00FC7F5E"/>
    <w:rsid w:val="00FD61E1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505AB"/>
  </w:style>
  <w:style w:type="character" w:customStyle="1" w:styleId="TekstpodstawowywcityZnak">
    <w:name w:val="Tekst podstawowy wcięty Znak"/>
    <w:basedOn w:val="Domylnaczcionkaakapitu"/>
    <w:link w:val="Tekstpodstawowywcity"/>
    <w:rsid w:val="00B505A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05F7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2022-02-18T13:26:00Z</cp:lastPrinted>
  <dcterms:created xsi:type="dcterms:W3CDTF">2022-02-18T13:26:00Z</dcterms:created>
  <dcterms:modified xsi:type="dcterms:W3CDTF">2022-02-18T13:26:00Z</dcterms:modified>
</cp:coreProperties>
</file>