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2A4A" w:rsidRPr="004860A1" w:rsidRDefault="00992A4A" w:rsidP="007F5C97">
      <w:pPr>
        <w:spacing w:after="100" w:afterAutospacing="1"/>
        <w:ind w:left="5954"/>
        <w:rPr>
          <w:b/>
        </w:rPr>
      </w:pPr>
      <w:r w:rsidRPr="004860A1">
        <w:rPr>
          <w:b/>
        </w:rPr>
        <w:t>OGŁOSZENIE O ZAMÓWIENIU</w:t>
      </w:r>
    </w:p>
    <w:p w:rsidR="00992A4A" w:rsidRPr="004860A1" w:rsidRDefault="00992A4A" w:rsidP="00992A4A">
      <w:pPr>
        <w:pStyle w:val="Stopka"/>
        <w:ind w:left="720" w:hanging="720"/>
        <w:rPr>
          <w:b/>
          <w:sz w:val="20"/>
          <w:szCs w:val="20"/>
        </w:rPr>
      </w:pPr>
    </w:p>
    <w:p w:rsidR="00992A4A" w:rsidRPr="004860A1" w:rsidRDefault="00D60FEC" w:rsidP="00992A4A">
      <w:pPr>
        <w:pStyle w:val="Stopka"/>
        <w:ind w:left="720" w:hanging="7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Wybór3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35"/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  <w:bookmarkEnd w:id="0"/>
      <w:r w:rsidR="00992A4A" w:rsidRPr="004860A1">
        <w:rPr>
          <w:b/>
          <w:sz w:val="20"/>
          <w:szCs w:val="20"/>
        </w:rPr>
        <w:t xml:space="preserve"> Zamieszczanie obowiązkowe</w:t>
      </w:r>
    </w:p>
    <w:p w:rsidR="00992A4A" w:rsidRPr="004860A1" w:rsidRDefault="00D60FEC" w:rsidP="00992A4A">
      <w:pPr>
        <w:spacing w:before="120" w:after="240"/>
        <w:ind w:left="720" w:right="-28" w:hanging="720"/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begin">
          <w:ffData>
            <w:name w:val="Wybór3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Wybór36"/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  <w:bookmarkEnd w:id="1"/>
      <w:r w:rsidR="00992A4A" w:rsidRPr="004860A1">
        <w:rPr>
          <w:b/>
          <w:sz w:val="20"/>
          <w:szCs w:val="20"/>
        </w:rPr>
        <w:t xml:space="preserve"> Zamieszczanie nieobowiązkowe</w:t>
      </w:r>
    </w:p>
    <w:p w:rsidR="00992A4A" w:rsidRPr="004860A1" w:rsidRDefault="00992A4A" w:rsidP="00507D56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/>
        <w:ind w:right="-28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Ogłoszenie dotyczy</w:t>
      </w:r>
      <w:r w:rsidR="007F5C97" w:rsidRPr="004860A1">
        <w:rPr>
          <w:b/>
          <w:smallCaps/>
          <w:sz w:val="20"/>
          <w:szCs w:val="20"/>
        </w:rPr>
        <w:t>:</w:t>
      </w:r>
    </w:p>
    <w:p w:rsidR="007F5C97" w:rsidRPr="004860A1" w:rsidRDefault="00D60FEC" w:rsidP="00992A4A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 w:after="12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3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" w:name="Wybór37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2"/>
      <w:r w:rsidR="007F5C97" w:rsidRPr="004860A1">
        <w:rPr>
          <w:sz w:val="20"/>
          <w:szCs w:val="20"/>
        </w:rPr>
        <w:t xml:space="preserve">  </w:t>
      </w:r>
      <w:r w:rsidR="00992A4A" w:rsidRPr="004860A1">
        <w:rPr>
          <w:b/>
          <w:sz w:val="20"/>
          <w:szCs w:val="20"/>
        </w:rPr>
        <w:t>Zamówienia publiczne</w:t>
      </w:r>
      <w:r w:rsidR="007F5C97" w:rsidRPr="004860A1">
        <w:rPr>
          <w:b/>
          <w:sz w:val="20"/>
          <w:szCs w:val="20"/>
        </w:rPr>
        <w:t>go</w:t>
      </w:r>
      <w:r w:rsidR="00992A4A" w:rsidRPr="004860A1">
        <w:rPr>
          <w:sz w:val="20"/>
          <w:szCs w:val="20"/>
        </w:rPr>
        <w:t xml:space="preserve">      </w:t>
      </w:r>
    </w:p>
    <w:p w:rsidR="00992A4A" w:rsidRPr="004860A1" w:rsidRDefault="00D60FEC" w:rsidP="00992A4A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after="12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3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8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3"/>
      <w:r w:rsidR="007F5C97" w:rsidRPr="004860A1">
        <w:rPr>
          <w:sz w:val="20"/>
          <w:szCs w:val="20"/>
        </w:rPr>
        <w:t xml:space="preserve">  </w:t>
      </w:r>
      <w:r w:rsidR="00992A4A" w:rsidRPr="004860A1">
        <w:rPr>
          <w:b/>
          <w:sz w:val="20"/>
          <w:szCs w:val="20"/>
        </w:rPr>
        <w:t>Zawarcia umowy ramowej</w:t>
      </w:r>
      <w:r w:rsidR="00992A4A" w:rsidRPr="004860A1">
        <w:rPr>
          <w:sz w:val="20"/>
          <w:szCs w:val="20"/>
        </w:rPr>
        <w:t xml:space="preserve">               </w:t>
      </w:r>
    </w:p>
    <w:p w:rsidR="007F5C97" w:rsidRPr="004860A1" w:rsidRDefault="00D60FEC" w:rsidP="005A7D6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5" w:color="auto"/>
        </w:pBdr>
        <w:spacing w:before="120" w:after="80"/>
        <w:ind w:right="-28"/>
        <w:jc w:val="both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64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4"/>
      <w:r w:rsidR="005A7D60" w:rsidRPr="004860A1">
        <w:rPr>
          <w:sz w:val="20"/>
          <w:szCs w:val="20"/>
        </w:rPr>
        <w:t xml:space="preserve">  </w:t>
      </w:r>
      <w:r w:rsidR="007F5C97" w:rsidRPr="004860A1">
        <w:rPr>
          <w:b/>
          <w:sz w:val="20"/>
          <w:szCs w:val="20"/>
        </w:rPr>
        <w:t>Ustanowienia dynamicznego systemu zakupów (DSZ)</w:t>
      </w:r>
      <w:r w:rsidR="007F5C97" w:rsidRPr="004860A1">
        <w:rPr>
          <w:sz w:val="20"/>
          <w:szCs w:val="20"/>
        </w:rPr>
        <w:t xml:space="preserve">   </w:t>
      </w: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D60FEC" w:rsidRPr="004860A1" w:rsidTr="000B16D7">
        <w:tc>
          <w:tcPr>
            <w:tcW w:w="9900" w:type="dxa"/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Zamówienie dotyczy projektu lub programu współfinansowanego ze środków Unii Europejskiej</w:t>
            </w:r>
          </w:p>
          <w:p w:rsidR="00D60FEC" w:rsidRPr="004860A1" w:rsidRDefault="00D60FEC" w:rsidP="000B16D7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Wybór3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"/>
            <w:r w:rsidRPr="004860A1">
              <w:rPr>
                <w:sz w:val="20"/>
                <w:szCs w:val="20"/>
              </w:rPr>
              <w:t xml:space="preserve"> tak </w:t>
            </w:r>
          </w:p>
          <w:p w:rsidR="00D60FEC" w:rsidRPr="004860A1" w:rsidRDefault="00D60FEC" w:rsidP="000B16D7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Wybór34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6"/>
            <w:r w:rsidRPr="004860A1">
              <w:rPr>
                <w:sz w:val="20"/>
                <w:szCs w:val="20"/>
              </w:rPr>
              <w:t xml:space="preserve"> nie</w:t>
            </w:r>
          </w:p>
          <w:p w:rsidR="00D60FEC" w:rsidRPr="004860A1" w:rsidRDefault="00D60FEC" w:rsidP="000B16D7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Nazwa projektu lub programu</w:t>
            </w:r>
            <w:r w:rsidRPr="004860A1">
              <w:rPr>
                <w:sz w:val="20"/>
                <w:szCs w:val="20"/>
              </w:rPr>
              <w:t xml:space="preserve">: </w:t>
            </w:r>
          </w:p>
          <w:p w:rsidR="00D60FEC" w:rsidRPr="004860A1" w:rsidRDefault="00D60FEC" w:rsidP="000B16D7">
            <w:pPr>
              <w:spacing w:before="80" w:after="80"/>
              <w:rPr>
                <w:sz w:val="20"/>
                <w:szCs w:val="20"/>
              </w:rPr>
            </w:pPr>
          </w:p>
        </w:tc>
      </w:tr>
    </w:tbl>
    <w:p w:rsidR="007F5C97" w:rsidRPr="004860A1" w:rsidRDefault="007F5C97" w:rsidP="00507D56">
      <w:pPr>
        <w:ind w:right="-28"/>
        <w:jc w:val="both"/>
        <w:rPr>
          <w:b/>
          <w:sz w:val="20"/>
          <w:szCs w:val="20"/>
        </w:rPr>
      </w:pP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D60FEC" w:rsidRPr="004860A1" w:rsidTr="000B16D7">
        <w:tc>
          <w:tcPr>
            <w:tcW w:w="9900" w:type="dxa"/>
          </w:tcPr>
          <w:p w:rsidR="00D60FEC" w:rsidRPr="004860A1" w:rsidRDefault="00D60FEC" w:rsidP="000B16D7">
            <w:pPr>
              <w:spacing w:before="8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      </w:r>
          </w:p>
          <w:p w:rsidR="00D60FEC" w:rsidRPr="004860A1" w:rsidRDefault="00D60FEC" w:rsidP="000B16D7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Wybór3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"/>
            <w:r w:rsidRPr="004860A1">
              <w:rPr>
                <w:sz w:val="20"/>
                <w:szCs w:val="20"/>
              </w:rPr>
              <w:t xml:space="preserve"> tak</w:t>
            </w:r>
          </w:p>
          <w:p w:rsidR="00D60FEC" w:rsidRPr="004860A1" w:rsidRDefault="00D60FEC" w:rsidP="000B16D7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" w:name="Wybór3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"/>
            <w:r w:rsidRPr="004860A1">
              <w:rPr>
                <w:sz w:val="20"/>
                <w:szCs w:val="20"/>
              </w:rPr>
              <w:t xml:space="preserve"> nie</w:t>
            </w:r>
          </w:p>
          <w:p w:rsidR="00D60FEC" w:rsidRPr="004860A1" w:rsidRDefault="00D60FEC" w:rsidP="000B16D7">
            <w:pPr>
              <w:spacing w:before="120"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minimalny procentowy wskaźnik zatrudnienia osób należących do jednej lub więcej kategorii, o których mowa w art. 22 ust. 2 ustawy Pzp, nie mniejszy niż 30%, osób zatrudnionych przez zakłady pracy chronionej lub wykonawców albo ich jednostki: [  ] %</w:t>
            </w:r>
          </w:p>
        </w:tc>
      </w:tr>
    </w:tbl>
    <w:p w:rsidR="00992A4A" w:rsidRPr="004860A1" w:rsidRDefault="00992A4A" w:rsidP="00ED195B">
      <w:pPr>
        <w:spacing w:before="240" w:after="120"/>
        <w:ind w:right="-28"/>
        <w:jc w:val="both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SEKCJA I: ZAMAWIAJĄCY</w:t>
      </w: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ED195B" w:rsidRPr="004860A1" w:rsidTr="00311E39">
        <w:tc>
          <w:tcPr>
            <w:tcW w:w="9900" w:type="dxa"/>
          </w:tcPr>
          <w:p w:rsidR="00ED195B" w:rsidRPr="008440F2" w:rsidRDefault="00ED195B" w:rsidP="004860A1">
            <w:pPr>
              <w:spacing w:before="80" w:after="120"/>
              <w:rPr>
                <w:sz w:val="20"/>
                <w:szCs w:val="20"/>
              </w:rPr>
            </w:pPr>
            <w:r w:rsidRPr="004860A1">
              <w:rPr>
                <w:b/>
                <w:bCs/>
                <w:sz w:val="20"/>
                <w:szCs w:val="20"/>
              </w:rPr>
              <w:t>Postępowanie prz</w:t>
            </w:r>
            <w:r w:rsidR="008440F2">
              <w:rPr>
                <w:b/>
                <w:bCs/>
                <w:sz w:val="20"/>
                <w:szCs w:val="20"/>
              </w:rPr>
              <w:t>eprowadza centralny zamawiający</w:t>
            </w:r>
            <w:r w:rsidR="004860A1">
              <w:rPr>
                <w:b/>
                <w:bCs/>
                <w:sz w:val="20"/>
                <w:szCs w:val="20"/>
              </w:rPr>
              <w:t xml:space="preserve"> </w:t>
            </w:r>
            <w:r w:rsidRPr="004860A1">
              <w:rPr>
                <w:bCs/>
                <w:i/>
                <w:iCs/>
                <w:sz w:val="20"/>
                <w:szCs w:val="20"/>
              </w:rPr>
              <w:t>(jeżeli dotyczy)</w:t>
            </w:r>
            <w:r w:rsidRPr="004860A1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D60FEC">
              <w:rPr>
                <w:b/>
                <w:bCs/>
                <w:i/>
                <w:iCs/>
                <w:sz w:val="20"/>
                <w:szCs w:val="20"/>
              </w:rPr>
              <w:fldChar w:fldCharType="begin">
                <w:ffData>
                  <w:name w:val="Wybór3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39"/>
            <w:r w:rsidR="00D60FEC">
              <w:rPr>
                <w:b/>
                <w:bCs/>
                <w:i/>
                <w:iCs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bCs/>
                <w:i/>
                <w:iCs/>
                <w:sz w:val="20"/>
                <w:szCs w:val="20"/>
              </w:rPr>
            </w:r>
            <w:r w:rsidR="00D60FEC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bookmarkEnd w:id="9"/>
          </w:p>
          <w:p w:rsidR="00ED195B" w:rsidRPr="008440F2" w:rsidRDefault="00ED195B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 w:rsidR="008440F2">
              <w:rPr>
                <w:b/>
                <w:sz w:val="20"/>
                <w:szCs w:val="20"/>
              </w:rPr>
              <w:t xml:space="preserve"> </w:t>
            </w:r>
            <w:r w:rsidR="008440F2" w:rsidRPr="004860A1">
              <w:rPr>
                <w:i/>
                <w:sz w:val="20"/>
                <w:szCs w:val="20"/>
              </w:rPr>
              <w:t xml:space="preserve">(jeżeli dotyczy) </w:t>
            </w:r>
            <w:r w:rsidR="00D60FEC">
              <w:rPr>
                <w:i/>
                <w:sz w:val="20"/>
                <w:szCs w:val="20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Wybór40"/>
            <w:r w:rsidR="00D60FEC">
              <w:rPr>
                <w:i/>
                <w:sz w:val="20"/>
                <w:szCs w:val="20"/>
              </w:rPr>
              <w:instrText xml:space="preserve"> FORMCHECKBOX </w:instrText>
            </w:r>
            <w:r w:rsidR="00D60FEC">
              <w:rPr>
                <w:i/>
                <w:sz w:val="20"/>
                <w:szCs w:val="20"/>
              </w:rPr>
            </w:r>
            <w:r w:rsidR="00D60FEC">
              <w:rPr>
                <w:i/>
                <w:sz w:val="20"/>
                <w:szCs w:val="20"/>
              </w:rPr>
              <w:fldChar w:fldCharType="end"/>
            </w:r>
            <w:bookmarkEnd w:id="10"/>
          </w:p>
          <w:p w:rsidR="00ED195B" w:rsidRPr="004860A1" w:rsidRDefault="00ED195B" w:rsidP="00ED195B">
            <w:pPr>
              <w:spacing w:before="12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Informacje na temat podmiotu któremu zamawiający powierzył/powierzyli prowadzenie postępowania:</w:t>
            </w:r>
          </w:p>
          <w:p w:rsidR="00D322A0" w:rsidRPr="0018445D" w:rsidRDefault="00E60A19" w:rsidP="0018445D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r w:rsidRPr="0018445D">
              <w:rPr>
                <w:b/>
                <w:sz w:val="20"/>
                <w:szCs w:val="20"/>
              </w:rPr>
              <w:t xml:space="preserve"> </w:t>
            </w:r>
          </w:p>
          <w:p w:rsidR="00D322A0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  <w:p w:rsidR="00E60A19" w:rsidRPr="004860A1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</w:p>
          <w:p w:rsidR="00AF1D3A" w:rsidRPr="004860A1" w:rsidRDefault="00AF1D3A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Postępowanie jest przeprowadzane wspólnie przez zamawiających </w:t>
            </w:r>
            <w:r w:rsidRPr="004860A1">
              <w:rPr>
                <w:i/>
                <w:sz w:val="20"/>
                <w:szCs w:val="20"/>
              </w:rPr>
              <w:t xml:space="preserve">(jeżeli dotyczy) </w:t>
            </w:r>
            <w:r w:rsidR="00D60FEC">
              <w:rPr>
                <w:i/>
                <w:sz w:val="20"/>
                <w:szCs w:val="20"/>
              </w:rPr>
              <w:fldChar w:fldCharType="begin">
                <w:ffData>
                  <w:name w:val="Wybór4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41"/>
            <w:r w:rsidR="00D60FEC">
              <w:rPr>
                <w:i/>
                <w:sz w:val="20"/>
                <w:szCs w:val="20"/>
              </w:rPr>
              <w:instrText xml:space="preserve"> FORMCHECKBOX </w:instrText>
            </w:r>
            <w:r w:rsidR="00D60FEC">
              <w:rPr>
                <w:i/>
                <w:sz w:val="20"/>
                <w:szCs w:val="20"/>
              </w:rPr>
            </w:r>
            <w:r w:rsidR="00D60FEC">
              <w:rPr>
                <w:i/>
                <w:sz w:val="20"/>
                <w:szCs w:val="20"/>
              </w:rPr>
              <w:fldChar w:fldCharType="end"/>
            </w:r>
            <w:bookmarkEnd w:id="11"/>
          </w:p>
          <w:p w:rsidR="00AF1D3A" w:rsidRPr="004860A1" w:rsidRDefault="00AF1D3A" w:rsidP="00ED195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18445D" w:rsidRPr="0018445D" w:rsidRDefault="00E60A19" w:rsidP="0018445D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r w:rsidRPr="0018445D">
              <w:rPr>
                <w:b/>
                <w:sz w:val="20"/>
                <w:szCs w:val="20"/>
              </w:rPr>
              <w:t xml:space="preserve"> </w:t>
            </w:r>
          </w:p>
          <w:p w:rsidR="0018445D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  <w:p w:rsidR="0018445D" w:rsidRDefault="00E60A19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  <w:r w:rsidR="00B215FF" w:rsidRPr="004860A1">
              <w:rPr>
                <w:sz w:val="20"/>
                <w:szCs w:val="20"/>
              </w:rPr>
              <w:t xml:space="preserve"> </w:t>
            </w:r>
          </w:p>
          <w:p w:rsidR="00AF1D3A" w:rsidRPr="004860A1" w:rsidRDefault="00AF1D3A" w:rsidP="0018445D">
            <w:pPr>
              <w:spacing w:before="40" w:after="40"/>
              <w:jc w:val="both"/>
              <w:rPr>
                <w:sz w:val="20"/>
                <w:szCs w:val="20"/>
              </w:rPr>
            </w:pPr>
          </w:p>
          <w:p w:rsidR="00B215FF" w:rsidRPr="004860A1" w:rsidRDefault="005D45D6" w:rsidP="0018445D">
            <w:pPr>
              <w:spacing w:before="40" w:after="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AF5F80" w:rsidRPr="004860A1" w:rsidRDefault="00AF5F80" w:rsidP="00AF5F80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Postępowanie jest przeprowadzane wspólnie z zamawiającymi z innych państw członkowskich Unii Europejskiej </w:t>
            </w:r>
            <w:r w:rsidRPr="004860A1">
              <w:rPr>
                <w:i/>
                <w:sz w:val="20"/>
                <w:szCs w:val="20"/>
              </w:rPr>
              <w:t xml:space="preserve">(jeżeli dotyczy) </w:t>
            </w:r>
            <w:r w:rsidR="00D60FEC">
              <w:rPr>
                <w:i/>
                <w:sz w:val="20"/>
                <w:szCs w:val="20"/>
              </w:rPr>
              <w:fldChar w:fldCharType="begin">
                <w:ffData>
                  <w:name w:val="Wybór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42"/>
            <w:r w:rsidR="00D60FEC">
              <w:rPr>
                <w:i/>
                <w:sz w:val="20"/>
                <w:szCs w:val="20"/>
              </w:rPr>
              <w:instrText xml:space="preserve"> FORMCHECKBOX </w:instrText>
            </w:r>
            <w:r w:rsidR="00D60FEC">
              <w:rPr>
                <w:i/>
                <w:sz w:val="20"/>
                <w:szCs w:val="20"/>
              </w:rPr>
            </w:r>
            <w:r w:rsidR="00D60FEC">
              <w:rPr>
                <w:i/>
                <w:sz w:val="20"/>
                <w:szCs w:val="20"/>
              </w:rPr>
              <w:fldChar w:fldCharType="end"/>
            </w:r>
            <w:bookmarkEnd w:id="12"/>
          </w:p>
          <w:p w:rsidR="00AF5F80" w:rsidRPr="004860A1" w:rsidRDefault="00AF5F80" w:rsidP="00B215FF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</w:t>
            </w:r>
            <w:r w:rsidR="00B215FF" w:rsidRPr="004860A1">
              <w:rPr>
                <w:sz w:val="20"/>
                <w:szCs w:val="20"/>
              </w:rPr>
              <w:t xml:space="preserve">: </w:t>
            </w:r>
          </w:p>
        </w:tc>
      </w:tr>
      <w:tr w:rsidR="00AF5F80" w:rsidRPr="004860A1" w:rsidTr="00311E39">
        <w:tc>
          <w:tcPr>
            <w:tcW w:w="9900" w:type="dxa"/>
          </w:tcPr>
          <w:p w:rsidR="00AF5F80" w:rsidRPr="004860A1" w:rsidRDefault="00AF5F80" w:rsidP="00AF5F80">
            <w:pPr>
              <w:autoSpaceDE w:val="0"/>
              <w:autoSpaceDN w:val="0"/>
              <w:adjustRightInd w:val="0"/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Informacje dodatkowe:</w:t>
            </w:r>
          </w:p>
          <w:p w:rsidR="00AF5F80" w:rsidRPr="004860A1" w:rsidRDefault="00AF5F80" w:rsidP="00AF5F80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</w:p>
        </w:tc>
      </w:tr>
    </w:tbl>
    <w:p w:rsidR="00992A4A" w:rsidRPr="004860A1" w:rsidRDefault="00E110B5" w:rsidP="00C33350">
      <w:pPr>
        <w:pStyle w:val="Rub2"/>
        <w:spacing w:before="240" w:after="120"/>
        <w:ind w:right="-595"/>
        <w:rPr>
          <w:b/>
          <w:lang w:val="pl-PL"/>
        </w:rPr>
      </w:pPr>
      <w:r w:rsidRPr="004860A1">
        <w:rPr>
          <w:b/>
          <w:lang w:val="pl-PL"/>
        </w:rPr>
        <w:t xml:space="preserve">I.1) NAZWA I ADRES 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1"/>
        <w:gridCol w:w="2402"/>
        <w:gridCol w:w="823"/>
        <w:gridCol w:w="777"/>
        <w:gridCol w:w="2529"/>
        <w:gridCol w:w="294"/>
        <w:gridCol w:w="234"/>
      </w:tblGrid>
      <w:tr w:rsidR="00992A4A" w:rsidRPr="004860A1" w:rsidTr="00BD780C">
        <w:trPr>
          <w:trHeight w:val="690"/>
        </w:trPr>
        <w:tc>
          <w:tcPr>
            <w:tcW w:w="9372" w:type="dxa"/>
            <w:gridSpan w:val="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</w:tcPr>
          <w:p w:rsidR="00637FD2" w:rsidRPr="004860A1" w:rsidRDefault="00992A4A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Nazwa</w:t>
            </w:r>
            <w:r w:rsidR="00637FD2" w:rsidRPr="004860A1">
              <w:rPr>
                <w:b/>
                <w:sz w:val="20"/>
                <w:szCs w:val="20"/>
              </w:rPr>
              <w:t xml:space="preserve"> (firma)</w:t>
            </w:r>
            <w:r w:rsidRPr="004860A1">
              <w:rPr>
                <w:b/>
                <w:sz w:val="20"/>
                <w:szCs w:val="20"/>
              </w:rPr>
              <w:t>:</w:t>
            </w:r>
            <w:bookmarkStart w:id="13" w:name="Text18"/>
            <w:r w:rsidRPr="004860A1">
              <w:rPr>
                <w:b/>
                <w:sz w:val="20"/>
                <w:szCs w:val="20"/>
              </w:rPr>
              <w:t xml:space="preserve"> </w:t>
            </w:r>
          </w:p>
          <w:bookmarkEnd w:id="13"/>
          <w:p w:rsidR="00637FD2" w:rsidRPr="004860A1" w:rsidRDefault="00D60FEC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Datacomp_użytkownik testowy</w:t>
            </w:r>
          </w:p>
        </w:tc>
        <w:tc>
          <w:tcPr>
            <w:tcW w:w="29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637FD2" w:rsidRPr="004860A1" w:rsidTr="00BD780C">
        <w:trPr>
          <w:trHeight w:val="174"/>
        </w:trPr>
        <w:tc>
          <w:tcPr>
            <w:tcW w:w="9372" w:type="dxa"/>
            <w:gridSpan w:val="5"/>
            <w:tcBorders>
              <w:top w:val="single" w:sz="8" w:space="0" w:color="auto"/>
              <w:left w:val="single" w:sz="12" w:space="0" w:color="auto"/>
              <w:right w:val="nil"/>
            </w:tcBorders>
          </w:tcPr>
          <w:p w:rsidR="00637FD2" w:rsidRPr="004860A1" w:rsidRDefault="00637FD2" w:rsidP="00637FD2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Krajowy numer identyfikacyjny</w:t>
            </w:r>
            <w:r w:rsidR="00BD780C" w:rsidRPr="004860A1">
              <w:rPr>
                <w:rStyle w:val="Odwoanieprzypisudolnego"/>
                <w:sz w:val="20"/>
                <w:szCs w:val="20"/>
              </w:rPr>
              <w:footnoteReference w:id="1"/>
            </w:r>
            <w:r w:rsidRPr="004860A1">
              <w:rPr>
                <w:sz w:val="20"/>
                <w:szCs w:val="20"/>
              </w:rPr>
              <w:t xml:space="preserve">: </w:t>
            </w:r>
            <w:r w:rsidR="00D60FEC" w:rsidRPr="00D60FEC">
              <w:rPr>
                <w:sz w:val="20"/>
                <w:szCs w:val="20"/>
              </w:rPr>
              <w:t>003900023</w:t>
            </w:r>
          </w:p>
        </w:tc>
        <w:tc>
          <w:tcPr>
            <w:tcW w:w="294" w:type="dxa"/>
            <w:tcBorders>
              <w:top w:val="single" w:sz="8" w:space="0" w:color="auto"/>
              <w:left w:val="nil"/>
              <w:right w:val="nil"/>
            </w:tcBorders>
          </w:tcPr>
          <w:p w:rsidR="00637FD2" w:rsidRPr="004860A1" w:rsidRDefault="00637FD2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:rsidR="00637FD2" w:rsidRPr="004860A1" w:rsidRDefault="00637FD2" w:rsidP="00E76FF9">
            <w:pPr>
              <w:rPr>
                <w:sz w:val="20"/>
                <w:szCs w:val="20"/>
              </w:rPr>
            </w:pPr>
          </w:p>
        </w:tc>
      </w:tr>
      <w:tr w:rsidR="00992A4A" w:rsidRPr="004860A1" w:rsidTr="00BD780C">
        <w:trPr>
          <w:trHeight w:val="356"/>
        </w:trPr>
        <w:tc>
          <w:tcPr>
            <w:tcW w:w="9372" w:type="dxa"/>
            <w:gridSpan w:val="5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637FD2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Adres pocztowy: </w:t>
            </w:r>
            <w:r w:rsidR="00D60FEC" w:rsidRPr="00D60FEC">
              <w:rPr>
                <w:sz w:val="20"/>
                <w:szCs w:val="20"/>
              </w:rPr>
              <w:t>gen. Henryka Dąbrowskiego</w:t>
            </w:r>
            <w:r w:rsidRPr="004860A1">
              <w:rPr>
                <w:bCs/>
                <w:sz w:val="20"/>
                <w:szCs w:val="20"/>
              </w:rPr>
              <w:t xml:space="preserve"> </w:t>
            </w:r>
            <w:r w:rsidR="00D60FEC" w:rsidRPr="00D60FEC">
              <w:rPr>
                <w:bCs/>
                <w:sz w:val="20"/>
                <w:szCs w:val="20"/>
              </w:rPr>
              <w:t>24</w:t>
            </w:r>
            <w:r w:rsidRPr="004860A1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4" w:type="dxa"/>
            <w:tcBorders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BD780C" w:rsidRPr="004860A1" w:rsidTr="00BD780C">
        <w:trPr>
          <w:trHeight w:val="486"/>
        </w:trPr>
        <w:tc>
          <w:tcPr>
            <w:tcW w:w="2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Miejscowość: </w:t>
            </w:r>
            <w:r w:rsidR="00D60FEC" w:rsidRPr="00D60FEC">
              <w:rPr>
                <w:sz w:val="20"/>
                <w:szCs w:val="20"/>
              </w:rPr>
              <w:t>Kraków</w:t>
            </w:r>
          </w:p>
        </w:tc>
        <w:tc>
          <w:tcPr>
            <w:tcW w:w="240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Kod pocztowy: </w:t>
            </w:r>
            <w:r w:rsidR="00D60FEC" w:rsidRPr="00D60FEC">
              <w:rPr>
                <w:sz w:val="20"/>
                <w:szCs w:val="20"/>
              </w:rPr>
              <w:t>30-532</w:t>
            </w:r>
          </w:p>
        </w:tc>
        <w:tc>
          <w:tcPr>
            <w:tcW w:w="160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Państwo: </w:t>
            </w:r>
            <w:r w:rsidR="00D60FEC" w:rsidRPr="00D60FEC">
              <w:rPr>
                <w:sz w:val="20"/>
                <w:szCs w:val="20"/>
              </w:rPr>
              <w:t>Polska</w:t>
            </w:r>
          </w:p>
        </w:tc>
        <w:tc>
          <w:tcPr>
            <w:tcW w:w="305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780C" w:rsidRPr="004860A1" w:rsidRDefault="00BD780C" w:rsidP="00BD780C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Województwo: </w:t>
            </w:r>
            <w:r w:rsidR="00D60FEC" w:rsidRPr="00D60FEC">
              <w:rPr>
                <w:sz w:val="20"/>
                <w:szCs w:val="20"/>
              </w:rPr>
              <w:t>małopolskie</w:t>
            </w:r>
          </w:p>
        </w:tc>
      </w:tr>
      <w:tr w:rsidR="008E287E" w:rsidRPr="004860A1" w:rsidTr="00010FB1">
        <w:tc>
          <w:tcPr>
            <w:tcW w:w="2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E287E" w:rsidRPr="004860A1" w:rsidRDefault="008E287E" w:rsidP="002A2E12">
            <w:pPr>
              <w:spacing w:before="60" w:after="60"/>
              <w:rPr>
                <w:sz w:val="20"/>
                <w:szCs w:val="20"/>
                <w:lang w:val="en-US"/>
              </w:rPr>
            </w:pPr>
            <w:r w:rsidRPr="004860A1">
              <w:rPr>
                <w:sz w:val="20"/>
                <w:szCs w:val="20"/>
                <w:lang w:val="en-US"/>
              </w:rPr>
              <w:t xml:space="preserve">Tel.: </w:t>
            </w:r>
            <w:r w:rsidR="00D60FEC" w:rsidRPr="00D60FEC">
              <w:rPr>
                <w:sz w:val="20"/>
                <w:szCs w:val="20"/>
                <w:lang w:val="en-US"/>
              </w:rPr>
              <w:t>12</w:t>
            </w:r>
            <w:r w:rsidRPr="004860A1">
              <w:rPr>
                <w:bCs/>
                <w:sz w:val="20"/>
                <w:szCs w:val="20"/>
                <w:lang w:val="en-GB"/>
              </w:rPr>
              <w:t xml:space="preserve"> </w:t>
            </w:r>
            <w:r w:rsidR="00D60FEC" w:rsidRPr="00D60FEC">
              <w:rPr>
                <w:bCs/>
                <w:sz w:val="20"/>
                <w:szCs w:val="20"/>
                <w:lang w:val="en-GB"/>
              </w:rPr>
              <w:t>412-99-77</w:t>
            </w:r>
          </w:p>
        </w:tc>
        <w:tc>
          <w:tcPr>
            <w:tcW w:w="3225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E287E" w:rsidRPr="008E287E" w:rsidRDefault="008E287E" w:rsidP="008E287E">
            <w:pPr>
              <w:spacing w:before="60" w:after="60"/>
              <w:rPr>
                <w:bCs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Faks: </w:t>
            </w:r>
            <w:r w:rsidR="00D60FEC" w:rsidRPr="00D60FEC">
              <w:rPr>
                <w:sz w:val="20"/>
                <w:szCs w:val="20"/>
              </w:rPr>
              <w:t>12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D60FEC" w:rsidRPr="00D60FEC">
              <w:rPr>
                <w:bCs/>
                <w:sz w:val="20"/>
                <w:szCs w:val="20"/>
              </w:rPr>
              <w:t>412-99-77</w:t>
            </w:r>
          </w:p>
        </w:tc>
        <w:tc>
          <w:tcPr>
            <w:tcW w:w="3834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E287E" w:rsidRPr="004860A1" w:rsidRDefault="008E287E" w:rsidP="008E287E">
            <w:pPr>
              <w:pStyle w:val="FS2"/>
              <w:spacing w:before="60"/>
              <w:rPr>
                <w:szCs w:val="20"/>
                <w:lang w:val="en-GB"/>
              </w:rPr>
            </w:pPr>
            <w:r w:rsidRPr="008E287E">
              <w:rPr>
                <w:szCs w:val="20"/>
                <w:lang w:val="en-GB"/>
              </w:rPr>
              <w:t xml:space="preserve">E-mail: </w:t>
            </w:r>
            <w:r w:rsidR="00D60FEC" w:rsidRPr="00D60FEC">
              <w:rPr>
                <w:color w:val="0000FF"/>
                <w:szCs w:val="20"/>
                <w:lang w:val="en-GB"/>
              </w:rPr>
              <w:t>propublico@propublico.pl</w:t>
            </w:r>
          </w:p>
        </w:tc>
      </w:tr>
      <w:tr w:rsidR="00992A4A" w:rsidRPr="004860A1" w:rsidTr="009606E2">
        <w:trPr>
          <w:trHeight w:val="720"/>
        </w:trPr>
        <w:tc>
          <w:tcPr>
            <w:tcW w:w="93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9606E2">
            <w:pPr>
              <w:spacing w:before="80"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Adres st</w:t>
            </w:r>
            <w:r w:rsidR="001D0239" w:rsidRPr="004860A1">
              <w:rPr>
                <w:sz w:val="20"/>
                <w:szCs w:val="20"/>
              </w:rPr>
              <w:t>rony internetowej</w:t>
            </w:r>
            <w:r w:rsidR="00BD780C" w:rsidRPr="004860A1">
              <w:rPr>
                <w:sz w:val="20"/>
                <w:szCs w:val="20"/>
              </w:rPr>
              <w:t xml:space="preserve"> (URL)</w:t>
            </w:r>
            <w:r w:rsidRPr="004860A1">
              <w:rPr>
                <w:sz w:val="20"/>
                <w:szCs w:val="20"/>
              </w:rPr>
              <w:t xml:space="preserve">: </w:t>
            </w:r>
            <w:r w:rsidR="00D60FEC" w:rsidRPr="00D60FEC">
              <w:rPr>
                <w:color w:val="0000FF"/>
                <w:sz w:val="20"/>
                <w:szCs w:val="20"/>
              </w:rPr>
              <w:t>www.ogloszenia.propublico.pl/test</w:t>
            </w:r>
          </w:p>
          <w:p w:rsidR="009606E2" w:rsidRPr="004860A1" w:rsidRDefault="009606E2" w:rsidP="009606E2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Adres profilu nabywcy </w:t>
            </w:r>
            <w:r w:rsidR="00992A4A" w:rsidRPr="004860A1">
              <w:rPr>
                <w:i/>
                <w:sz w:val="20"/>
                <w:szCs w:val="20"/>
              </w:rPr>
              <w:t>(jeżeli dotyczy)</w:t>
            </w:r>
            <w:r w:rsidR="00992A4A" w:rsidRPr="004860A1">
              <w:rPr>
                <w:sz w:val="20"/>
                <w:szCs w:val="20"/>
              </w:rPr>
              <w:t xml:space="preserve">: </w:t>
            </w:r>
            <w:r w:rsidR="00D60FEC" w:rsidRPr="00D60FEC">
              <w:rPr>
                <w:color w:val="0000FF"/>
                <w:sz w:val="20"/>
                <w:szCs w:val="20"/>
                <w:u w:val="single"/>
              </w:rPr>
              <w:t>www.zamowienia.pl</w:t>
            </w:r>
          </w:p>
        </w:tc>
        <w:tc>
          <w:tcPr>
            <w:tcW w:w="2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D60FEC" w:rsidRPr="004860A1" w:rsidTr="000B16D7">
        <w:trPr>
          <w:trHeight w:val="645"/>
        </w:trPr>
        <w:tc>
          <w:tcPr>
            <w:tcW w:w="990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spacing w:before="80"/>
              <w:rPr>
                <w:sz w:val="20"/>
                <w:szCs w:val="20"/>
              </w:rPr>
            </w:pPr>
            <w:r w:rsidRPr="004860A1">
              <w:rPr>
                <w:color w:val="000000"/>
                <w:sz w:val="20"/>
                <w:szCs w:val="20"/>
                <w:shd w:val="clear" w:color="auto" w:fill="FFFFFF"/>
              </w:rPr>
              <w:t>Adres strony internetowej, pod którym można uzyskać dostęp do narzędzi i urządzeń lub formatów plików, które nie są ogólnie dostępne</w:t>
            </w:r>
            <w:r w:rsidRPr="004860A1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4860A1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(jeżeli dotyczy)</w:t>
            </w:r>
            <w:r w:rsidRPr="004860A1">
              <w:rPr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4860A1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:rsidR="00992A4A" w:rsidRPr="004860A1" w:rsidRDefault="00E110B5" w:rsidP="00C33350">
      <w:pPr>
        <w:pStyle w:val="Rub2"/>
        <w:tabs>
          <w:tab w:val="clear" w:pos="709"/>
          <w:tab w:val="left" w:pos="426"/>
        </w:tabs>
        <w:spacing w:before="240" w:after="120"/>
        <w:ind w:right="-595"/>
        <w:rPr>
          <w:lang w:val="pl-PL"/>
        </w:rPr>
      </w:pPr>
      <w:r w:rsidRPr="004860A1">
        <w:rPr>
          <w:b/>
          <w:lang w:val="pl-PL"/>
        </w:rPr>
        <w:t>I.2) RODZAJ ZAMAWIAJĄCEGO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0"/>
      </w:tblGrid>
      <w:tr w:rsidR="00D60FEC" w:rsidRPr="004860A1" w:rsidTr="000B16D7">
        <w:trPr>
          <w:trHeight w:val="1592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8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23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4"/>
            <w:r w:rsidRPr="004860A1">
              <w:rPr>
                <w:bCs/>
                <w:sz w:val="20"/>
                <w:szCs w:val="20"/>
              </w:rPr>
              <w:t xml:space="preserve"> Administracja rządowa centralna     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24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5"/>
            <w:r w:rsidRPr="004860A1">
              <w:rPr>
                <w:bCs/>
                <w:sz w:val="20"/>
                <w:szCs w:val="20"/>
              </w:rPr>
              <w:t xml:space="preserve"> Administracja rządowa terenowa           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" w:name="Wybór25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16"/>
            <w:r w:rsidRPr="004860A1">
              <w:rPr>
                <w:bCs/>
                <w:sz w:val="20"/>
                <w:szCs w:val="20"/>
              </w:rPr>
              <w:t xml:space="preserve"> Administracja samorządowa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Wybór26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>Jednostki organizacyjne administracji samorządowej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2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8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>Zamawiający udzielający zamówień, o którym mowa w art. 3 ust. 1 pkt 5 ustawy Pzp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28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19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Cs/>
                <w:sz w:val="20"/>
                <w:szCs w:val="20"/>
              </w:rPr>
              <w:t xml:space="preserve">Zamawiający udzielający zamówień sektorowych    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4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29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20"/>
            <w:r w:rsidRPr="004860A1">
              <w:rPr>
                <w:bCs/>
                <w:sz w:val="20"/>
                <w:szCs w:val="20"/>
              </w:rPr>
              <w:t xml:space="preserve"> Podmiot prawa publicznego             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8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fldChar w:fldCharType="begin">
                <w:ffData>
                  <w:name w:val="Wybór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30"/>
            <w:r>
              <w:rPr>
                <w:bCs/>
                <w:sz w:val="20"/>
                <w:szCs w:val="20"/>
              </w:rPr>
              <w:instrText xml:space="preserve"> FORMCHECKBOX </w:instrTex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  <w:fldChar w:fldCharType="end"/>
            </w:r>
            <w:bookmarkEnd w:id="21"/>
            <w:r w:rsidRPr="004860A1">
              <w:rPr>
                <w:bCs/>
                <w:sz w:val="20"/>
                <w:szCs w:val="20"/>
              </w:rPr>
              <w:t xml:space="preserve"> Inny </w:t>
            </w:r>
            <w:r w:rsidRPr="004860A1">
              <w:rPr>
                <w:bCs/>
                <w:i/>
                <w:sz w:val="20"/>
                <w:szCs w:val="20"/>
              </w:rPr>
              <w:t>(proszę określić):</w:t>
            </w:r>
            <w:r w:rsidRPr="004860A1">
              <w:rPr>
                <w:sz w:val="20"/>
                <w:szCs w:val="20"/>
              </w:rPr>
              <w:t xml:space="preserve"> </w:t>
            </w:r>
          </w:p>
        </w:tc>
      </w:tr>
    </w:tbl>
    <w:p w:rsidR="001478E5" w:rsidRPr="004860A1" w:rsidRDefault="00E4441D" w:rsidP="00687064">
      <w:pPr>
        <w:widowControl w:val="0"/>
        <w:shd w:val="clear" w:color="auto" w:fill="FFFFFF"/>
        <w:snapToGrid w:val="0"/>
        <w:spacing w:before="240" w:after="60"/>
        <w:ind w:left="28"/>
        <w:rPr>
          <w:b/>
          <w:color w:val="000000"/>
          <w:spacing w:val="1"/>
          <w:sz w:val="20"/>
          <w:szCs w:val="20"/>
          <w:lang w:eastAsia="pl-PL"/>
        </w:rPr>
      </w:pPr>
      <w:r w:rsidRPr="004860A1">
        <w:rPr>
          <w:b/>
          <w:color w:val="000000"/>
          <w:spacing w:val="1"/>
          <w:sz w:val="20"/>
          <w:szCs w:val="20"/>
          <w:lang w:eastAsia="pl-PL"/>
        </w:rPr>
        <w:t>I.3</w:t>
      </w:r>
      <w:r w:rsidR="00687064" w:rsidRPr="004860A1">
        <w:rPr>
          <w:b/>
          <w:color w:val="000000"/>
          <w:spacing w:val="1"/>
          <w:sz w:val="20"/>
          <w:szCs w:val="20"/>
          <w:lang w:eastAsia="pl-PL"/>
        </w:rPr>
        <w:t xml:space="preserve">) </w:t>
      </w:r>
      <w:r w:rsidRPr="004860A1">
        <w:rPr>
          <w:b/>
          <w:color w:val="000000"/>
          <w:spacing w:val="1"/>
          <w:sz w:val="20"/>
          <w:szCs w:val="20"/>
          <w:lang w:eastAsia="pl-PL"/>
        </w:rPr>
        <w:t xml:space="preserve">WSPÓLNE UDZIELANIE ZAMÓWIENIA </w:t>
      </w:r>
      <w:r w:rsidRPr="004860A1">
        <w:rPr>
          <w:i/>
          <w:color w:val="000000"/>
          <w:spacing w:val="1"/>
          <w:sz w:val="20"/>
          <w:szCs w:val="20"/>
          <w:lang w:eastAsia="pl-PL"/>
        </w:rPr>
        <w:t>(</w:t>
      </w:r>
      <w:r w:rsidR="00687064" w:rsidRPr="004860A1">
        <w:rPr>
          <w:i/>
          <w:color w:val="000000"/>
          <w:spacing w:val="1"/>
          <w:sz w:val="20"/>
          <w:szCs w:val="20"/>
          <w:lang w:eastAsia="pl-PL"/>
        </w:rPr>
        <w:t>j</w:t>
      </w:r>
      <w:r w:rsidRPr="004860A1">
        <w:rPr>
          <w:i/>
          <w:color w:val="000000"/>
          <w:spacing w:val="1"/>
          <w:sz w:val="20"/>
          <w:szCs w:val="20"/>
          <w:lang w:eastAsia="pl-PL"/>
        </w:rPr>
        <w:t>eżeli dotyczy)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00"/>
      </w:tblGrid>
      <w:tr w:rsidR="00D60FEC" w:rsidRPr="004860A1" w:rsidTr="000B16D7">
        <w:trPr>
          <w:trHeight w:val="1592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80"/>
              <w:jc w:val="both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40" w:after="80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E110B5" w:rsidRPr="004860A1" w:rsidRDefault="00E110B5" w:rsidP="00E110B5">
      <w:pPr>
        <w:widowControl w:val="0"/>
        <w:shd w:val="clear" w:color="auto" w:fill="FFFFFF"/>
        <w:snapToGrid w:val="0"/>
        <w:spacing w:before="240" w:after="60"/>
        <w:ind w:left="28"/>
        <w:rPr>
          <w:b/>
          <w:color w:val="000000"/>
          <w:spacing w:val="1"/>
          <w:sz w:val="20"/>
          <w:szCs w:val="20"/>
          <w:lang w:eastAsia="pl-PL"/>
        </w:rPr>
      </w:pPr>
      <w:r w:rsidRPr="004860A1">
        <w:rPr>
          <w:b/>
          <w:color w:val="000000"/>
          <w:spacing w:val="1"/>
          <w:sz w:val="20"/>
          <w:szCs w:val="20"/>
          <w:lang w:eastAsia="pl-PL"/>
        </w:rPr>
        <w:t>I.4) KOMUNIKACJA</w:t>
      </w:r>
    </w:p>
    <w:tbl>
      <w:tblPr>
        <w:tblW w:w="9832" w:type="dxa"/>
        <w:tblInd w:w="-1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28"/>
        <w:gridCol w:w="103"/>
        <w:gridCol w:w="101"/>
      </w:tblGrid>
      <w:tr w:rsidR="00E4441D" w:rsidRPr="004860A1" w:rsidTr="0029521A">
        <w:trPr>
          <w:trHeight w:val="346"/>
        </w:trPr>
        <w:tc>
          <w:tcPr>
            <w:tcW w:w="9832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E4441D" w:rsidRPr="004860A1" w:rsidRDefault="00D60FEC" w:rsidP="0029521A">
            <w:pPr>
              <w:spacing w:before="80" w:after="80"/>
              <w:ind w:left="102" w:right="152"/>
              <w:jc w:val="both"/>
              <w:rPr>
                <w:bCs/>
                <w:iCs/>
                <w:spacing w:val="-2"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  <w:lang w:eastAsia="pl-PL"/>
              </w:rPr>
              <w:fldChar w:fldCharType="begin">
                <w:ffData>
                  <w:name w:val="Wybór4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2" w:name="Wybór43"/>
            <w:r>
              <w:rPr>
                <w:bCs/>
                <w:iCs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Cs/>
                <w:iCs/>
                <w:sz w:val="20"/>
                <w:szCs w:val="20"/>
                <w:lang w:eastAsia="pl-PL"/>
              </w:rPr>
            </w:r>
            <w:r>
              <w:rPr>
                <w:bCs/>
                <w:iCs/>
                <w:sz w:val="20"/>
                <w:szCs w:val="20"/>
                <w:lang w:eastAsia="pl-PL"/>
              </w:rPr>
              <w:fldChar w:fldCharType="end"/>
            </w:r>
            <w:bookmarkEnd w:id="22"/>
            <w:r w:rsidR="00E4441D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E4441D" w:rsidRPr="004860A1">
              <w:rPr>
                <w:b/>
                <w:bCs/>
                <w:iCs/>
                <w:sz w:val="20"/>
                <w:szCs w:val="20"/>
                <w:lang w:eastAsia="pl-PL"/>
              </w:rPr>
              <w:t>Nieograniczony, pełny i bezpośredni dostęp do dokumentów z postępowania można uzyskać pod adresem (URL)</w:t>
            </w:r>
            <w:r w:rsidR="00E4441D" w:rsidRPr="004860A1">
              <w:rPr>
                <w:rFonts w:eastAsia="Calibri"/>
                <w:sz w:val="20"/>
                <w:szCs w:val="20"/>
                <w:lang w:eastAsia="pl-PL"/>
              </w:rPr>
              <w:t xml:space="preserve"> (</w:t>
            </w:r>
            <w:r w:rsidR="00E4441D"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dotyczy)</w:t>
            </w:r>
            <w:r w:rsidR="00E4441D" w:rsidRPr="004860A1">
              <w:rPr>
                <w:rFonts w:eastAsia="Calibri"/>
                <w:sz w:val="20"/>
                <w:szCs w:val="20"/>
                <w:lang w:eastAsia="pl-PL"/>
              </w:rPr>
              <w:t xml:space="preserve">: </w:t>
            </w:r>
            <w:r w:rsidRPr="00D60FEC">
              <w:rPr>
                <w:rFonts w:eastAsia="Calibri"/>
                <w:color w:val="0000FF"/>
                <w:sz w:val="20"/>
                <w:szCs w:val="20"/>
                <w:u w:val="single"/>
                <w:lang w:eastAsia="pl-PL"/>
              </w:rPr>
              <w:t>www.ogloszenia.propublico.pl/test</w:t>
            </w:r>
          </w:p>
        </w:tc>
      </w:tr>
      <w:tr w:rsidR="00E4441D" w:rsidRPr="004860A1" w:rsidTr="00C33350">
        <w:trPr>
          <w:trHeight w:val="440"/>
        </w:trPr>
        <w:tc>
          <w:tcPr>
            <w:tcW w:w="9832" w:type="dxa"/>
            <w:gridSpan w:val="3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4441D" w:rsidRPr="004860A1" w:rsidRDefault="00E4441D" w:rsidP="00274C7F">
            <w:pPr>
              <w:spacing w:before="80" w:after="60"/>
              <w:ind w:left="102" w:right="153"/>
              <w:jc w:val="both"/>
              <w:rPr>
                <w:color w:val="2F5496"/>
                <w:sz w:val="20"/>
                <w:szCs w:val="20"/>
              </w:rPr>
            </w:pPr>
            <w:r w:rsidRPr="004860A1">
              <w:rPr>
                <w:b/>
                <w:bCs/>
                <w:iCs/>
                <w:sz w:val="20"/>
                <w:szCs w:val="20"/>
                <w:lang w:eastAsia="pl-PL"/>
              </w:rPr>
              <w:t>Adres strony internetowej, na której zamieszczona będzie specyfikacja istotnych warunków zamówienia</w:t>
            </w:r>
            <w:r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Pr="004860A1">
              <w:rPr>
                <w:bCs/>
                <w:iCs/>
                <w:sz w:val="20"/>
                <w:szCs w:val="20"/>
                <w:lang w:eastAsia="pl-PL"/>
              </w:rPr>
              <w:t>:</w:t>
            </w:r>
            <w:r w:rsidR="0029521A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D60FEC" w:rsidRPr="00D60FEC">
              <w:rPr>
                <w:bCs/>
                <w:iCs/>
                <w:color w:val="0000FF"/>
                <w:sz w:val="20"/>
                <w:szCs w:val="20"/>
                <w:u w:val="single"/>
                <w:lang w:eastAsia="pl-PL"/>
              </w:rPr>
              <w:t>www.ogloszenia.propublico.pl/test</w:t>
            </w:r>
          </w:p>
        </w:tc>
      </w:tr>
      <w:tr w:rsidR="001D0239" w:rsidRPr="004860A1" w:rsidTr="00C33350">
        <w:trPr>
          <w:trHeight w:val="599"/>
        </w:trPr>
        <w:tc>
          <w:tcPr>
            <w:tcW w:w="983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239" w:rsidRPr="004860A1" w:rsidRDefault="00D60FEC" w:rsidP="001D0239">
            <w:pPr>
              <w:spacing w:before="120" w:after="60"/>
              <w:ind w:left="102" w:right="152"/>
              <w:jc w:val="both"/>
              <w:rPr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  <w:lang w:eastAsia="pl-PL"/>
              </w:rPr>
              <w:fldChar w:fldCharType="begin">
                <w:ffData>
                  <w:name w:val="Wybór4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Wybór44"/>
            <w:r>
              <w:rPr>
                <w:bCs/>
                <w:iCs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Cs/>
                <w:iCs/>
                <w:sz w:val="20"/>
                <w:szCs w:val="20"/>
                <w:lang w:eastAsia="pl-PL"/>
              </w:rPr>
            </w:r>
            <w:r>
              <w:rPr>
                <w:bCs/>
                <w:iCs/>
                <w:sz w:val="20"/>
                <w:szCs w:val="20"/>
                <w:lang w:eastAsia="pl-PL"/>
              </w:rPr>
              <w:fldChar w:fldCharType="end"/>
            </w:r>
            <w:bookmarkEnd w:id="23"/>
            <w:r w:rsidR="001D0239" w:rsidRPr="004860A1">
              <w:rPr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1D0239" w:rsidRPr="004860A1">
              <w:rPr>
                <w:rFonts w:eastAsia="HiraKakuPro-W3"/>
                <w:b/>
                <w:bCs/>
                <w:iCs/>
                <w:sz w:val="20"/>
                <w:szCs w:val="20"/>
                <w:lang w:eastAsia="pl-PL"/>
              </w:rPr>
              <w:t>Dostęp do dokumentów z postępowania jest ograniczony - więcej informacji można uzyskać pod adresem</w:t>
            </w:r>
            <w:r w:rsidR="001D0239" w:rsidRPr="004860A1">
              <w:rPr>
                <w:rFonts w:eastAsia="HiraKakuPro-W3"/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="001D0239" w:rsidRPr="004860A1">
              <w:rPr>
                <w:rFonts w:eastAsia="HiraKakuPro-W3"/>
                <w:bCs/>
                <w:i/>
                <w:iCs/>
                <w:sz w:val="20"/>
                <w:szCs w:val="20"/>
                <w:lang w:eastAsia="pl-PL"/>
              </w:rPr>
              <w:t>(jeżeli dotyczy)</w:t>
            </w:r>
            <w:r w:rsidR="001D0239" w:rsidRPr="004860A1">
              <w:rPr>
                <w:rFonts w:eastAsia="HiraKakuPro-W3"/>
                <w:bCs/>
                <w:iCs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110B5" w:rsidRPr="004860A1" w:rsidTr="00C3202F">
        <w:trPr>
          <w:trHeight w:hRule="exact" w:val="3690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D3EC0" w:rsidRPr="004860A1" w:rsidRDefault="00E110B5" w:rsidP="00D64DB5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sz w:val="20"/>
                <w:szCs w:val="20"/>
                <w:lang w:eastAsia="pl-PL"/>
              </w:rPr>
            </w:pPr>
            <w:r w:rsidRPr="004860A1">
              <w:rPr>
                <w:b/>
                <w:sz w:val="20"/>
                <w:szCs w:val="20"/>
                <w:lang w:eastAsia="pl-PL"/>
              </w:rPr>
              <w:lastRenderedPageBreak/>
              <w:t>Oferty lub wnioski o dopuszczenie do udziału w postępowaniu należy przesyłać</w:t>
            </w:r>
            <w:r w:rsidR="009D3EC0" w:rsidRPr="004860A1">
              <w:rPr>
                <w:b/>
                <w:sz w:val="20"/>
                <w:szCs w:val="20"/>
                <w:lang w:eastAsia="pl-PL"/>
              </w:rPr>
              <w:t>:</w:t>
            </w:r>
          </w:p>
          <w:p w:rsidR="009D3EC0" w:rsidRPr="004860A1" w:rsidRDefault="00D60FEC" w:rsidP="009D3EC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4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4" w:name="Wybór45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4"/>
            <w:r w:rsidR="00E110B5" w:rsidRPr="004860A1">
              <w:rPr>
                <w:sz w:val="20"/>
                <w:szCs w:val="20"/>
                <w:lang w:eastAsia="pl-PL"/>
              </w:rPr>
              <w:t xml:space="preserve"> </w:t>
            </w:r>
            <w:r w:rsidR="009D3EC0" w:rsidRPr="004860A1">
              <w:rPr>
                <w:b/>
                <w:sz w:val="20"/>
                <w:szCs w:val="20"/>
                <w:lang w:eastAsia="pl-PL"/>
              </w:rPr>
              <w:t>Elektronicznie</w:t>
            </w:r>
          </w:p>
          <w:p w:rsidR="008C0CC2" w:rsidRPr="00171000" w:rsidRDefault="009D3EC0" w:rsidP="00171000">
            <w:pPr>
              <w:autoSpaceDE w:val="0"/>
              <w:autoSpaceDN w:val="0"/>
              <w:adjustRightInd w:val="0"/>
              <w:spacing w:before="80" w:after="120"/>
              <w:ind w:left="102"/>
              <w:rPr>
                <w:b/>
                <w:sz w:val="20"/>
                <w:szCs w:val="20"/>
                <w:lang w:eastAsia="pl-PL"/>
              </w:rPr>
            </w:pPr>
            <w:r w:rsidRPr="004860A1">
              <w:rPr>
                <w:sz w:val="20"/>
                <w:szCs w:val="20"/>
                <w:lang w:eastAsia="pl-PL"/>
              </w:rPr>
              <w:t>adres</w:t>
            </w:r>
            <w:r w:rsidR="00E110B5" w:rsidRPr="004860A1"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60FEC" w:rsidRPr="00D60FEC">
              <w:rPr>
                <w:rFonts w:eastAsia="MyriadPro-LightIt"/>
                <w:iCs/>
                <w:color w:val="0000FF"/>
                <w:sz w:val="20"/>
                <w:szCs w:val="20"/>
                <w:u w:val="single"/>
                <w:lang w:eastAsia="pl-PL"/>
              </w:rPr>
              <w:t>https://e-propublico.pl</w:t>
            </w:r>
          </w:p>
          <w:p w:rsidR="0055464C" w:rsidRDefault="00D60FEC" w:rsidP="0055464C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eastAsia="pl-PL"/>
              </w:rPr>
              <w:fldChar w:fldCharType="begin">
                <w:ffData>
                  <w:name w:val="Wybór7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5" w:name="Wybór76"/>
            <w:r>
              <w:rPr>
                <w:b/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b/>
                <w:sz w:val="20"/>
                <w:szCs w:val="20"/>
                <w:lang w:eastAsia="pl-PL"/>
              </w:rPr>
            </w:r>
            <w:r>
              <w:rPr>
                <w:b/>
                <w:sz w:val="20"/>
                <w:szCs w:val="20"/>
                <w:lang w:eastAsia="pl-PL"/>
              </w:rPr>
              <w:fldChar w:fldCharType="end"/>
            </w:r>
            <w:bookmarkEnd w:id="25"/>
            <w:r w:rsidR="00171000">
              <w:rPr>
                <w:b/>
                <w:sz w:val="20"/>
                <w:szCs w:val="20"/>
                <w:lang w:eastAsia="pl-PL"/>
              </w:rPr>
              <w:t xml:space="preserve"> </w:t>
            </w:r>
            <w:r w:rsidR="00E649BB" w:rsidRPr="004860A1">
              <w:rPr>
                <w:b/>
                <w:sz w:val="20"/>
                <w:szCs w:val="20"/>
                <w:lang w:eastAsia="pl-PL"/>
              </w:rPr>
              <w:t>Dopuszczone jest przesłanie ofert lub wniosków o dopuszczenie do udziału w postępowaniu w inny sposób:</w:t>
            </w:r>
            <w:r w:rsidR="004F1C6A" w:rsidRPr="004860A1">
              <w:rPr>
                <w:color w:val="000000"/>
                <w:sz w:val="20"/>
                <w:szCs w:val="20"/>
              </w:rPr>
              <w:t xml:space="preserve"> </w:t>
            </w:r>
          </w:p>
          <w:p w:rsidR="008C0CC2" w:rsidRDefault="00D60FEC" w:rsidP="00171000">
            <w:pPr>
              <w:autoSpaceDE w:val="0"/>
              <w:autoSpaceDN w:val="0"/>
              <w:adjustRightInd w:val="0"/>
              <w:spacing w:before="40" w:after="120"/>
              <w:ind w:left="102"/>
              <w:rPr>
                <w:sz w:val="20"/>
                <w:szCs w:val="20"/>
                <w:lang w:eastAsia="pl-PL"/>
              </w:rPr>
            </w:pPr>
            <w:r w:rsidRPr="00D60FEC">
              <w:rPr>
                <w:sz w:val="20"/>
                <w:szCs w:val="20"/>
                <w:lang w:eastAsia="pl-PL"/>
              </w:rPr>
              <w:t>Pisemnie na adres wskazany poniżej</w:t>
            </w:r>
            <w:r w:rsidR="00171000">
              <w:rPr>
                <w:sz w:val="20"/>
                <w:szCs w:val="20"/>
                <w:lang w:eastAsia="pl-PL"/>
              </w:rPr>
              <w:t xml:space="preserve">      </w:t>
            </w:r>
          </w:p>
          <w:p w:rsidR="008C0CC2" w:rsidRDefault="00D60FEC" w:rsidP="0017100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7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77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6"/>
            <w:r w:rsidR="00171000">
              <w:rPr>
                <w:sz w:val="20"/>
                <w:szCs w:val="20"/>
                <w:lang w:eastAsia="pl-PL"/>
              </w:rPr>
              <w:t xml:space="preserve"> </w:t>
            </w:r>
            <w:r w:rsidR="00E649BB" w:rsidRPr="004860A1">
              <w:rPr>
                <w:b/>
                <w:bCs/>
                <w:iCs/>
                <w:sz w:val="20"/>
                <w:szCs w:val="20"/>
                <w:lang w:eastAsia="pl-PL"/>
              </w:rPr>
              <w:t>Wymagane jest przesłanie ofert lub wniosków o dopuszczenie do udziału w postępowaniu w inny sposób:</w:t>
            </w:r>
          </w:p>
          <w:p w:rsidR="00171000" w:rsidRPr="00171000" w:rsidRDefault="00171000" w:rsidP="00171000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/>
                <w:bCs/>
                <w:iCs/>
                <w:sz w:val="20"/>
                <w:szCs w:val="20"/>
                <w:lang w:eastAsia="pl-PL"/>
              </w:rPr>
            </w:pPr>
          </w:p>
          <w:p w:rsidR="00C33350" w:rsidRDefault="00E649BB" w:rsidP="0055464C">
            <w:pPr>
              <w:autoSpaceDE w:val="0"/>
              <w:autoSpaceDN w:val="0"/>
              <w:adjustRightInd w:val="0"/>
              <w:spacing w:before="80" w:after="60"/>
              <w:ind w:left="102"/>
              <w:rPr>
                <w:bCs/>
                <w:iCs/>
                <w:color w:val="000000"/>
                <w:sz w:val="20"/>
                <w:szCs w:val="20"/>
                <w:lang w:eastAsia="pl-PL"/>
              </w:rPr>
            </w:pPr>
            <w:r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adres</w:t>
            </w:r>
            <w:r w:rsidRPr="004860A1">
              <w:rPr>
                <w:rStyle w:val="Odwoanieprzypisudolnego"/>
                <w:bCs/>
                <w:iCs/>
                <w:color w:val="000000"/>
                <w:sz w:val="20"/>
                <w:szCs w:val="20"/>
                <w:lang w:eastAsia="pl-PL"/>
              </w:rPr>
              <w:footnoteReference w:id="2"/>
            </w:r>
            <w:r w:rsidR="00E67BFF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: </w:t>
            </w:r>
          </w:p>
          <w:p w:rsidR="00E67BFF" w:rsidRPr="008C0CC2" w:rsidRDefault="00D60FEC" w:rsidP="00AD2137">
            <w:pPr>
              <w:autoSpaceDE w:val="0"/>
              <w:autoSpaceDN w:val="0"/>
              <w:adjustRightInd w:val="0"/>
              <w:spacing w:before="80" w:after="80"/>
              <w:ind w:left="102"/>
              <w:rPr>
                <w:b/>
                <w:sz w:val="20"/>
                <w:szCs w:val="20"/>
                <w:lang w:eastAsia="pl-PL"/>
              </w:rPr>
            </w:pPr>
            <w:r w:rsidRPr="00D60FEC">
              <w:rPr>
                <w:bCs/>
                <w:iCs/>
                <w:color w:val="000000"/>
                <w:sz w:val="20"/>
                <w:szCs w:val="20"/>
                <w:lang w:eastAsia="pl-PL"/>
              </w:rPr>
              <w:t>Datacomp_użytkownik testowy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0FEC">
              <w:rPr>
                <w:bCs/>
                <w:iCs/>
                <w:color w:val="000000"/>
                <w:sz w:val="20"/>
                <w:szCs w:val="20"/>
                <w:lang w:eastAsia="pl-PL"/>
              </w:rPr>
              <w:t>gen. Henryka Dąbrowskiego 24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0FEC">
              <w:rPr>
                <w:bCs/>
                <w:iCs/>
                <w:color w:val="000000"/>
                <w:sz w:val="20"/>
                <w:szCs w:val="20"/>
                <w:lang w:eastAsia="pl-PL"/>
              </w:rPr>
              <w:t>30-532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0FEC">
              <w:rPr>
                <w:bCs/>
                <w:iCs/>
                <w:color w:val="000000"/>
                <w:sz w:val="20"/>
                <w:szCs w:val="20"/>
                <w:lang w:eastAsia="pl-PL"/>
              </w:rPr>
              <w:t>Kraków</w:t>
            </w:r>
            <w:r w:rsidR="00E110B5" w:rsidRPr="004860A1">
              <w:rPr>
                <w:bCs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60FEC">
              <w:rPr>
                <w:bCs/>
                <w:iCs/>
                <w:color w:val="000000"/>
                <w:sz w:val="20"/>
                <w:szCs w:val="20"/>
                <w:lang w:eastAsia="pl-PL"/>
              </w:rPr>
              <w:t>Polska</w:t>
            </w:r>
          </w:p>
        </w:tc>
        <w:tc>
          <w:tcPr>
            <w:tcW w:w="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110B5" w:rsidRPr="004860A1" w:rsidRDefault="00E110B5" w:rsidP="00E110B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10B5" w:rsidRPr="004860A1" w:rsidRDefault="00E110B5" w:rsidP="00E110B5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</w:tr>
      <w:tr w:rsidR="00D60FEC" w:rsidRPr="004860A1" w:rsidTr="000B16D7">
        <w:trPr>
          <w:trHeight w:hRule="exact" w:val="1136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80" w:after="40"/>
              <w:ind w:left="102"/>
              <w:jc w:val="both"/>
              <w:rPr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fldChar w:fldCharType="begin">
                <w:ffData>
                  <w:name w:val="Wybór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22"/>
            <w:r>
              <w:rPr>
                <w:sz w:val="20"/>
                <w:szCs w:val="20"/>
                <w:lang w:eastAsia="pl-PL"/>
              </w:rPr>
              <w:instrText xml:space="preserve"> FORMCHECKBOX </w:instrText>
            </w:r>
            <w:r>
              <w:rPr>
                <w:sz w:val="20"/>
                <w:szCs w:val="20"/>
                <w:lang w:eastAsia="pl-PL"/>
              </w:rPr>
            </w:r>
            <w:r>
              <w:rPr>
                <w:sz w:val="20"/>
                <w:szCs w:val="20"/>
                <w:lang w:eastAsia="pl-PL"/>
              </w:rPr>
              <w:fldChar w:fldCharType="end"/>
            </w:r>
            <w:bookmarkEnd w:id="27"/>
            <w:r w:rsidRPr="004860A1">
              <w:rPr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b/>
                <w:sz w:val="20"/>
                <w:szCs w:val="20"/>
                <w:lang w:eastAsia="pl-PL"/>
              </w:rPr>
              <w:t>Komunikacja elektroniczna wymaga korzystania z narzędzi i urządzeń lub formatów plików, które nie są ogólnie dostępne</w:t>
            </w:r>
            <w:r w:rsidRPr="004860A1">
              <w:rPr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i/>
                <w:sz w:val="20"/>
                <w:szCs w:val="20"/>
                <w:lang w:eastAsia="pl-PL"/>
              </w:rPr>
              <w:t>(jeżeli dotyczy).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80" w:after="80"/>
              <w:ind w:left="102"/>
              <w:jc w:val="both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  <w:r w:rsidRPr="004860A1">
              <w:rPr>
                <w:sz w:val="20"/>
                <w:szCs w:val="20"/>
                <w:lang w:eastAsia="pl-PL"/>
              </w:rPr>
              <w:t>Nieograniczony, pełny, bezpośredni i bezpłatny dostęp do tych narz</w:t>
            </w:r>
            <w:r>
              <w:rPr>
                <w:sz w:val="20"/>
                <w:szCs w:val="20"/>
                <w:lang w:eastAsia="pl-PL"/>
              </w:rPr>
              <w:t xml:space="preserve">ędzi można uzyskać pod adresem </w:t>
            </w:r>
            <w:r w:rsidRPr="004860A1">
              <w:rPr>
                <w:sz w:val="20"/>
                <w:szCs w:val="20"/>
                <w:lang w:eastAsia="pl-PL"/>
              </w:rPr>
              <w:t>(URL)</w:t>
            </w:r>
            <w:r>
              <w:rPr>
                <w:sz w:val="20"/>
                <w:szCs w:val="20"/>
                <w:lang w:eastAsia="pl-PL"/>
              </w:rPr>
              <w:t xml:space="preserve">: 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  <w:lang w:eastAsia="pl-PL"/>
              </w:rPr>
            </w:pP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sz w:val="20"/>
                <w:szCs w:val="20"/>
                <w:lang w:eastAsia="pl-PL"/>
              </w:rPr>
            </w:pPr>
          </w:p>
        </w:tc>
        <w:tc>
          <w:tcPr>
            <w:tcW w:w="103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:rsidR="00D60FEC" w:rsidRPr="004860A1" w:rsidRDefault="00D60FEC" w:rsidP="000B16D7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:rsidR="00D60FEC" w:rsidRPr="004860A1" w:rsidRDefault="00D60FEC" w:rsidP="000B16D7">
            <w:pPr>
              <w:rPr>
                <w:bCs/>
                <w:iCs/>
                <w:sz w:val="20"/>
                <w:szCs w:val="20"/>
                <w:lang w:eastAsia="pl-PL"/>
              </w:rPr>
            </w:pPr>
          </w:p>
        </w:tc>
      </w:tr>
    </w:tbl>
    <w:p w:rsidR="00992A4A" w:rsidRPr="004860A1" w:rsidRDefault="00992A4A" w:rsidP="00824D11">
      <w:pPr>
        <w:spacing w:before="240" w:after="120"/>
        <w:rPr>
          <w:b/>
          <w:color w:val="0000FF"/>
          <w:sz w:val="20"/>
          <w:szCs w:val="20"/>
        </w:rPr>
      </w:pPr>
      <w:r w:rsidRPr="004860A1">
        <w:rPr>
          <w:b/>
          <w:sz w:val="20"/>
          <w:szCs w:val="20"/>
        </w:rPr>
        <w:t>SEKCJA II: PRZEDMIOT ZAMÓWIENIA</w:t>
      </w:r>
    </w:p>
    <w:tbl>
      <w:tblPr>
        <w:tblW w:w="99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900"/>
      </w:tblGrid>
      <w:tr w:rsidR="00992A4A" w:rsidRPr="004860A1" w:rsidTr="0055464C">
        <w:trPr>
          <w:trHeight w:val="754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4860A1" w:rsidRDefault="0055464C" w:rsidP="00DA6EA4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</w:t>
            </w:r>
            <w:r w:rsidR="00992A4A" w:rsidRPr="004860A1">
              <w:rPr>
                <w:b/>
                <w:sz w:val="20"/>
                <w:szCs w:val="20"/>
              </w:rPr>
              <w:t xml:space="preserve">.1) Nazwa nadana zamówieniu przez zamawiającego: </w:t>
            </w:r>
          </w:p>
          <w:p w:rsidR="0055464C" w:rsidRPr="004860A1" w:rsidRDefault="00D60FEC" w:rsidP="00DA6EA4">
            <w:pPr>
              <w:spacing w:before="120" w:after="80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Dostawa sprzętu komputerowego - 1/ZP/2021</w:t>
            </w:r>
          </w:p>
        </w:tc>
      </w:tr>
      <w:tr w:rsidR="0055464C" w:rsidRPr="004860A1" w:rsidTr="00DA6EA4">
        <w:trPr>
          <w:trHeight w:val="32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464C" w:rsidRPr="004860A1" w:rsidRDefault="0055464C" w:rsidP="00DA6EA4">
            <w:pPr>
              <w:spacing w:before="80" w:after="80"/>
              <w:rPr>
                <w:color w:val="000000"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Numer referencyjny </w:t>
            </w:r>
            <w:r w:rsidRPr="004860A1">
              <w:rPr>
                <w:i/>
                <w:sz w:val="20"/>
                <w:szCs w:val="20"/>
              </w:rPr>
              <w:t>(jeżeli dotyczy)</w:t>
            </w:r>
            <w:r w:rsidRPr="004860A1">
              <w:rPr>
                <w:sz w:val="20"/>
                <w:szCs w:val="20"/>
              </w:rPr>
              <w:t xml:space="preserve">: </w:t>
            </w:r>
            <w:r w:rsidR="00D60FEC" w:rsidRPr="00D60FEC">
              <w:rPr>
                <w:color w:val="000000"/>
                <w:sz w:val="20"/>
                <w:szCs w:val="20"/>
              </w:rPr>
              <w:t>1/ZP/2021/5Z/TP</w:t>
            </w:r>
          </w:p>
        </w:tc>
      </w:tr>
      <w:tr w:rsidR="00D60FEC" w:rsidRPr="004860A1" w:rsidTr="000B16D7">
        <w:trPr>
          <w:trHeight w:val="519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spacing w:before="120" w:after="8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2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28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</w:tc>
      </w:tr>
    </w:tbl>
    <w:p w:rsidR="00992A4A" w:rsidRPr="004860A1" w:rsidRDefault="00992A4A" w:rsidP="00992A4A">
      <w:pPr>
        <w:rPr>
          <w:sz w:val="20"/>
          <w:szCs w:val="20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900"/>
        <w:gridCol w:w="3240"/>
        <w:gridCol w:w="2700"/>
        <w:gridCol w:w="304"/>
        <w:gridCol w:w="236"/>
      </w:tblGrid>
      <w:tr w:rsidR="00992A4A" w:rsidRPr="004860A1" w:rsidTr="00E76FF9">
        <w:trPr>
          <w:trHeight w:val="445"/>
        </w:trPr>
        <w:tc>
          <w:tcPr>
            <w:tcW w:w="93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2A4A" w:rsidRPr="004860A1" w:rsidRDefault="00DA6EA4" w:rsidP="00E76FF9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</w:t>
            </w:r>
            <w:r w:rsidR="00992A4A" w:rsidRPr="004860A1">
              <w:rPr>
                <w:b/>
                <w:sz w:val="20"/>
                <w:szCs w:val="20"/>
              </w:rPr>
              <w:t>.2) Rodzaj zamówienia</w:t>
            </w:r>
          </w:p>
        </w:tc>
        <w:tc>
          <w:tcPr>
            <w:tcW w:w="3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sz w:val="20"/>
                <w:szCs w:val="20"/>
              </w:rPr>
            </w:pPr>
          </w:p>
        </w:tc>
      </w:tr>
      <w:tr w:rsidR="00992A4A" w:rsidRPr="004860A1" w:rsidTr="00DA6EA4">
        <w:trPr>
          <w:trHeight w:val="778"/>
        </w:trPr>
        <w:tc>
          <w:tcPr>
            <w:tcW w:w="34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Roboty budowlane</w:t>
            </w:r>
            <w:r w:rsidRPr="004860A1">
              <w:rPr>
                <w:sz w:val="20"/>
                <w:szCs w:val="20"/>
              </w:rPr>
              <w:t xml:space="preserve">                    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4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Wybór46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29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Dostawy</w:t>
            </w:r>
            <w:r w:rsidRPr="004860A1">
              <w:rPr>
                <w:sz w:val="20"/>
                <w:szCs w:val="20"/>
              </w:rPr>
              <w:t xml:space="preserve">                                 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4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0" w:name="Wybór47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30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92A4A" w:rsidRPr="004860A1" w:rsidRDefault="00992A4A" w:rsidP="00DE4665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Usługi</w:t>
            </w:r>
            <w:r w:rsidRPr="004860A1">
              <w:rPr>
                <w:sz w:val="20"/>
                <w:szCs w:val="20"/>
              </w:rPr>
              <w:t xml:space="preserve">                                     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1" w:name="Wybór48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31"/>
          </w:p>
          <w:p w:rsidR="00992A4A" w:rsidRPr="004860A1" w:rsidRDefault="00992A4A" w:rsidP="002A2E12">
            <w:pPr>
              <w:spacing w:before="60"/>
              <w:rPr>
                <w:sz w:val="20"/>
                <w:szCs w:val="20"/>
              </w:rPr>
            </w:pPr>
          </w:p>
        </w:tc>
      </w:tr>
      <w:tr w:rsidR="00992A4A" w:rsidRPr="004860A1" w:rsidTr="002A2E12">
        <w:trPr>
          <w:trHeight w:val="410"/>
        </w:trPr>
        <w:tc>
          <w:tcPr>
            <w:tcW w:w="9900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6EA4" w:rsidRPr="004860A1" w:rsidRDefault="00DA6EA4" w:rsidP="00DA6EA4">
            <w:pPr>
              <w:pStyle w:val="FS2"/>
              <w:spacing w:before="80"/>
              <w:rPr>
                <w:rFonts w:eastAsia="Calibri"/>
                <w:b/>
                <w:bCs w:val="0"/>
                <w:szCs w:val="20"/>
              </w:rPr>
            </w:pPr>
            <w:r w:rsidRPr="004860A1">
              <w:rPr>
                <w:rFonts w:eastAsia="Calibri"/>
                <w:b/>
                <w:bCs w:val="0"/>
                <w:szCs w:val="20"/>
              </w:rPr>
              <w:t>II.3) Informacja o możliwości składania ofert częściowych</w:t>
            </w:r>
          </w:p>
          <w:p w:rsidR="00DA6EA4" w:rsidRPr="00F3057C" w:rsidRDefault="00DA6EA4" w:rsidP="00DA6EA4">
            <w:pPr>
              <w:pStyle w:val="FS2"/>
              <w:rPr>
                <w:b/>
                <w:szCs w:val="20"/>
              </w:rPr>
            </w:pPr>
            <w:r w:rsidRPr="004860A1">
              <w:rPr>
                <w:szCs w:val="20"/>
              </w:rPr>
              <w:t>Zamówienie podzielone jest na części:</w:t>
            </w:r>
            <w:r w:rsidR="00F3057C">
              <w:rPr>
                <w:szCs w:val="20"/>
              </w:rPr>
              <w:t xml:space="preserve"> </w:t>
            </w:r>
            <w:r w:rsidR="00F3057C" w:rsidRPr="00F3057C">
              <w:rPr>
                <w:b/>
                <w:szCs w:val="20"/>
              </w:rPr>
              <w:t>tak</w:t>
            </w:r>
            <w:r w:rsidRPr="004860A1">
              <w:rPr>
                <w:szCs w:val="20"/>
              </w:rPr>
              <w:t xml:space="preserve"> </w:t>
            </w:r>
            <w:r w:rsidR="00D60FEC">
              <w:rPr>
                <w:szCs w:val="20"/>
              </w:rPr>
              <w:fldChar w:fldCharType="begin">
                <w:ffData>
                  <w:name w:val="Wybór4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2" w:name="Wybór49"/>
            <w:r w:rsidR="00D60FEC">
              <w:rPr>
                <w:szCs w:val="20"/>
              </w:rPr>
              <w:instrText xml:space="preserve"> FORMCHECKBOX </w:instrText>
            </w:r>
            <w:r w:rsidR="00D60FEC">
              <w:rPr>
                <w:szCs w:val="20"/>
              </w:rPr>
            </w:r>
            <w:r w:rsidR="00D60FEC">
              <w:rPr>
                <w:szCs w:val="20"/>
              </w:rPr>
              <w:fldChar w:fldCharType="end"/>
            </w:r>
            <w:bookmarkEnd w:id="32"/>
            <w:r w:rsidRPr="004860A1">
              <w:rPr>
                <w:szCs w:val="20"/>
              </w:rPr>
              <w:t xml:space="preserve"> </w:t>
            </w:r>
            <w:r w:rsidR="00F3057C">
              <w:rPr>
                <w:szCs w:val="20"/>
              </w:rPr>
              <w:t xml:space="preserve">      </w:t>
            </w:r>
            <w:r w:rsidR="00F3057C" w:rsidRPr="00F3057C">
              <w:rPr>
                <w:b/>
                <w:szCs w:val="20"/>
              </w:rPr>
              <w:t>nie</w:t>
            </w:r>
            <w:r w:rsidR="00F3057C">
              <w:rPr>
                <w:b/>
                <w:szCs w:val="20"/>
              </w:rPr>
              <w:t xml:space="preserve"> </w:t>
            </w:r>
            <w:r w:rsidR="00F3057C" w:rsidRPr="004860A1">
              <w:rPr>
                <w:szCs w:val="20"/>
              </w:rPr>
              <w:t xml:space="preserve"> </w:t>
            </w:r>
            <w:r w:rsidR="00D60FEC">
              <w:rPr>
                <w:szCs w:val="20"/>
              </w:rPr>
              <w:fldChar w:fldCharType="begin">
                <w:ffData>
                  <w:name w:val="Wybór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3" w:name="Wybór50"/>
            <w:r w:rsidR="00D60FEC">
              <w:rPr>
                <w:szCs w:val="20"/>
              </w:rPr>
              <w:instrText xml:space="preserve"> FORMCHECKBOX </w:instrText>
            </w:r>
            <w:r w:rsidR="00D60FEC">
              <w:rPr>
                <w:szCs w:val="20"/>
              </w:rPr>
            </w:r>
            <w:r w:rsidR="00D60FEC">
              <w:rPr>
                <w:szCs w:val="20"/>
              </w:rPr>
              <w:fldChar w:fldCharType="end"/>
            </w:r>
            <w:bookmarkEnd w:id="33"/>
          </w:p>
          <w:p w:rsidR="00DA6EA4" w:rsidRPr="004860A1" w:rsidRDefault="00DA6EA4" w:rsidP="000A3D45">
            <w:pPr>
              <w:pStyle w:val="FS2"/>
              <w:spacing w:before="160" w:after="80"/>
              <w:rPr>
                <w:szCs w:val="20"/>
              </w:rPr>
            </w:pPr>
            <w:r w:rsidRPr="004860A1">
              <w:rPr>
                <w:szCs w:val="20"/>
              </w:rPr>
              <w:t>Oferty lub wnioski o dopuszczenie do udziału w postępowaniu można składać w odniesieniu do:</w:t>
            </w:r>
          </w:p>
          <w:p w:rsidR="00DA6EA4" w:rsidRPr="004860A1" w:rsidRDefault="00D60FEC" w:rsidP="00DA6EA4">
            <w:pPr>
              <w:pStyle w:val="FS2"/>
              <w:spacing w:before="20" w:after="8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4" w:name="Wybór73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4"/>
            <w:r w:rsidR="00DA6EA4" w:rsidRPr="004860A1">
              <w:rPr>
                <w:szCs w:val="20"/>
              </w:rPr>
              <w:t xml:space="preserve"> wszystkich części  </w:t>
            </w:r>
          </w:p>
          <w:p w:rsidR="00DA6EA4" w:rsidRPr="004860A1" w:rsidRDefault="00D60FEC" w:rsidP="00DA6EA4">
            <w:pPr>
              <w:pStyle w:val="FS2"/>
              <w:spacing w:before="20" w:after="8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74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5"/>
            <w:r w:rsidR="00DA6EA4" w:rsidRPr="004860A1">
              <w:rPr>
                <w:szCs w:val="20"/>
              </w:rPr>
              <w:t xml:space="preserve"> maksymalnej liczby części: [ </w:t>
            </w:r>
            <w:r w:rsidR="00DA6EA4" w:rsidRPr="004860A1">
              <w:rPr>
                <w:color w:val="FF0000"/>
                <w:szCs w:val="20"/>
              </w:rPr>
              <w:t xml:space="preserve"> </w:t>
            </w:r>
            <w:r w:rsidR="00DA6EA4" w:rsidRPr="004860A1">
              <w:rPr>
                <w:szCs w:val="20"/>
              </w:rPr>
              <w:t xml:space="preserve">] </w:t>
            </w:r>
          </w:p>
          <w:p w:rsidR="00DA6EA4" w:rsidRPr="004860A1" w:rsidRDefault="00D60FEC" w:rsidP="00DA6EA4">
            <w:pPr>
              <w:pStyle w:val="FS2"/>
              <w:spacing w:before="20" w:after="12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Wybór7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6" w:name="Wybór75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36"/>
            <w:r w:rsidR="00DA6EA4" w:rsidRPr="004860A1">
              <w:rPr>
                <w:szCs w:val="20"/>
              </w:rPr>
              <w:t xml:space="preserve">  tylko jednej części</w:t>
            </w:r>
          </w:p>
          <w:p w:rsidR="00DA6EA4" w:rsidRPr="004860A1" w:rsidRDefault="00DA6EA4" w:rsidP="000A3D45">
            <w:pPr>
              <w:pStyle w:val="FS2"/>
              <w:spacing w:after="20"/>
              <w:jc w:val="both"/>
              <w:rPr>
                <w:rFonts w:eastAsia="HiraKakuPro-W3"/>
                <w:szCs w:val="20"/>
              </w:rPr>
            </w:pPr>
            <w:r w:rsidRPr="004860A1">
              <w:rPr>
                <w:rFonts w:eastAsia="HiraKakuPro-W3"/>
                <w:szCs w:val="20"/>
              </w:rPr>
              <w:t>Z</w:t>
            </w:r>
            <w:r w:rsidR="000A3D45" w:rsidRPr="004860A1">
              <w:rPr>
                <w:rFonts w:eastAsia="HiraKakuPro-W3"/>
                <w:szCs w:val="20"/>
              </w:rPr>
              <w:t>amawiający</w:t>
            </w:r>
            <w:r w:rsidRPr="004860A1">
              <w:rPr>
                <w:rFonts w:eastAsia="HiraKakuPro-W3"/>
                <w:szCs w:val="20"/>
              </w:rPr>
              <w:t xml:space="preserve"> zastrzega sobie prawo do udzielenia łącznie następujących części lub grup części:</w:t>
            </w:r>
          </w:p>
          <w:p w:rsidR="00DA6EA4" w:rsidRPr="004860A1" w:rsidRDefault="00DA6EA4" w:rsidP="00DA6EA4">
            <w:pPr>
              <w:spacing w:after="120"/>
              <w:rPr>
                <w:b/>
                <w:sz w:val="20"/>
                <w:szCs w:val="20"/>
              </w:rPr>
            </w:pPr>
          </w:p>
          <w:p w:rsidR="00992A4A" w:rsidRPr="004860A1" w:rsidRDefault="00DA6EA4" w:rsidP="000A3D45">
            <w:pPr>
              <w:autoSpaceDE w:val="0"/>
              <w:autoSpaceDN w:val="0"/>
              <w:adjustRightInd w:val="0"/>
              <w:spacing w:after="80"/>
              <w:rPr>
                <w:rFonts w:eastAsia="HiraKakuPro-W3"/>
                <w:sz w:val="20"/>
                <w:szCs w:val="20"/>
              </w:rPr>
            </w:pPr>
            <w:r w:rsidRPr="004860A1">
              <w:rPr>
                <w:rFonts w:eastAsia="HiraKakuPro-W3"/>
                <w:sz w:val="20"/>
                <w:szCs w:val="20"/>
              </w:rPr>
              <w:t>Maksymalna liczba części</w:t>
            </w:r>
            <w:r w:rsidR="000A3D45" w:rsidRPr="004860A1">
              <w:rPr>
                <w:rFonts w:eastAsia="HiraKakuPro-W3"/>
                <w:sz w:val="20"/>
                <w:szCs w:val="20"/>
              </w:rPr>
              <w:t xml:space="preserve"> zamówienia</w:t>
            </w:r>
            <w:r w:rsidRPr="004860A1">
              <w:rPr>
                <w:rFonts w:eastAsia="HiraKakuPro-W3"/>
                <w:sz w:val="20"/>
                <w:szCs w:val="20"/>
              </w:rPr>
              <w:t xml:space="preserve">, </w:t>
            </w:r>
            <w:r w:rsidR="000A3D45" w:rsidRPr="004860A1">
              <w:rPr>
                <w:rFonts w:eastAsia="HiraKakuPro-W3"/>
                <w:sz w:val="20"/>
                <w:szCs w:val="20"/>
              </w:rPr>
              <w:t>na które może zostać udzielone zamówienie jednemu wykonawcy</w:t>
            </w:r>
            <w:r w:rsidRPr="004860A1">
              <w:rPr>
                <w:rFonts w:eastAsia="HiraKakuPro-W3"/>
                <w:sz w:val="20"/>
                <w:szCs w:val="20"/>
              </w:rPr>
              <w:t xml:space="preserve">: </w:t>
            </w:r>
            <w:r w:rsidRPr="004860A1">
              <w:rPr>
                <w:sz w:val="20"/>
                <w:szCs w:val="20"/>
              </w:rPr>
              <w:t>[  ]</w:t>
            </w:r>
            <w:r w:rsidR="002A2E12" w:rsidRPr="004860A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A3D45" w:rsidRPr="004860A1" w:rsidTr="00877DD4">
        <w:trPr>
          <w:trHeight w:val="50"/>
        </w:trPr>
        <w:tc>
          <w:tcPr>
            <w:tcW w:w="990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D45" w:rsidRPr="0059558F" w:rsidRDefault="000A3D45" w:rsidP="0059558F">
            <w:pPr>
              <w:spacing w:before="8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II.4) Krótki opis przedmiotu zamówienia</w:t>
            </w:r>
            <w:r w:rsidRPr="00824D11">
              <w:rPr>
                <w:rStyle w:val="Odwoanieprzypisudolnego"/>
                <w:sz w:val="20"/>
                <w:szCs w:val="20"/>
              </w:rPr>
              <w:footnoteReference w:id="3"/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(wielkość, zakres, rodzaj i ilość dostaw, usług lub robót budowlanych lub</w:t>
            </w:r>
            <w:r w:rsidR="0059558F">
              <w:rPr>
                <w:i/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określenie zapotrzebowania i wymagań )</w:t>
            </w:r>
            <w:r w:rsidRPr="004860A1">
              <w:rPr>
                <w:b/>
                <w:sz w:val="20"/>
                <w:szCs w:val="20"/>
              </w:rPr>
              <w:t>, a w przypadku partnerstwa innowacyjnego - określenie zapotrzebowania</w:t>
            </w:r>
          </w:p>
          <w:p w:rsidR="000A3D45" w:rsidRPr="004860A1" w:rsidRDefault="000A3D45" w:rsidP="0059558F">
            <w:pPr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 innowacyjny produkt, usługę lub roboty budowlane:</w:t>
            </w:r>
          </w:p>
          <w:p w:rsidR="00C405F2" w:rsidRPr="00795AC4" w:rsidRDefault="00C405F2" w:rsidP="00795AC4">
            <w:pPr>
              <w:spacing w:before="80" w:after="8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60FEC" w:rsidRPr="00DB2986" w:rsidTr="000B16D7">
        <w:trPr>
          <w:trHeight w:val="496"/>
        </w:trPr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D60FEC" w:rsidRPr="00083750" w:rsidRDefault="00D60FEC" w:rsidP="000B16D7">
            <w:pPr>
              <w:rPr>
                <w:b/>
                <w:smallCaps/>
                <w:sz w:val="20"/>
              </w:rPr>
            </w:pPr>
            <w:r w:rsidRPr="003315AA">
              <w:rPr>
                <w:b/>
                <w:sz w:val="20"/>
              </w:rPr>
              <w:t>II.5) Główny kod CPV</w:t>
            </w:r>
          </w:p>
        </w:tc>
        <w:tc>
          <w:tcPr>
            <w:tcW w:w="7144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D60FEC" w:rsidRPr="00DB2986" w:rsidRDefault="00D60FEC" w:rsidP="000B16D7">
            <w:pPr>
              <w:rPr>
                <w:b/>
                <w:sz w:val="20"/>
                <w:szCs w:val="20"/>
              </w:rPr>
            </w:pPr>
            <w:r w:rsidRPr="00D60FEC">
              <w:rPr>
                <w:b/>
                <w:sz w:val="20"/>
                <w:szCs w:val="20"/>
              </w:rPr>
              <w:t>30236000-2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D60FEC" w:rsidRPr="00DB2986" w:rsidRDefault="00D60FEC" w:rsidP="000B16D7">
            <w:pPr>
              <w:rPr>
                <w:sz w:val="20"/>
                <w:szCs w:val="20"/>
              </w:rPr>
            </w:pPr>
          </w:p>
        </w:tc>
      </w:tr>
    </w:tbl>
    <w:p w:rsidR="00C405F2" w:rsidRPr="00C232D2" w:rsidRDefault="00C405F2" w:rsidP="00C405F2">
      <w:pPr>
        <w:rPr>
          <w:sz w:val="2"/>
          <w:szCs w:val="2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7144"/>
        <w:gridCol w:w="236"/>
      </w:tblGrid>
      <w:tr w:rsidR="00C405F2" w:rsidRPr="00B77522" w:rsidTr="00DB2986">
        <w:trPr>
          <w:trHeight w:val="350"/>
        </w:trPr>
        <w:tc>
          <w:tcPr>
            <w:tcW w:w="2520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C405F2" w:rsidRPr="00C753B7" w:rsidRDefault="003315AA" w:rsidP="0040225B">
            <w:pPr>
              <w:rPr>
                <w:b/>
                <w:sz w:val="20"/>
                <w:szCs w:val="20"/>
                <w:vertAlign w:val="superscript"/>
              </w:rPr>
            </w:pPr>
            <w:r w:rsidRPr="003315AA">
              <w:rPr>
                <w:b/>
                <w:sz w:val="20"/>
                <w:szCs w:val="20"/>
              </w:rPr>
              <w:lastRenderedPageBreak/>
              <w:t>Dodatkowe kody CPV</w:t>
            </w:r>
            <w:r w:rsidR="00C753B7">
              <w:rPr>
                <w:b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71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05F2" w:rsidRPr="00DB2986" w:rsidRDefault="00C405F2" w:rsidP="0040225B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05F2" w:rsidRPr="00083750" w:rsidRDefault="00C405F2" w:rsidP="0040225B">
            <w:pPr>
              <w:rPr>
                <w:sz w:val="20"/>
                <w:szCs w:val="20"/>
              </w:rPr>
            </w:pPr>
          </w:p>
        </w:tc>
      </w:tr>
    </w:tbl>
    <w:p w:rsidR="00992A4A" w:rsidRPr="003315AA" w:rsidRDefault="00992A4A" w:rsidP="00992A4A">
      <w:pPr>
        <w:rPr>
          <w:sz w:val="2"/>
          <w:szCs w:val="2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405F2" w:rsidRPr="004860A1" w:rsidTr="0040225B">
        <w:trPr>
          <w:trHeight w:val="136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5F2" w:rsidRPr="00C753B7" w:rsidRDefault="00C405F2" w:rsidP="0040225B">
            <w:pPr>
              <w:spacing w:before="80"/>
              <w:rPr>
                <w:sz w:val="20"/>
                <w:szCs w:val="20"/>
                <w:vertAlign w:val="superscript"/>
              </w:rPr>
            </w:pPr>
            <w:r w:rsidRPr="004860A1">
              <w:rPr>
                <w:b/>
                <w:sz w:val="20"/>
                <w:szCs w:val="20"/>
              </w:rPr>
              <w:t>II.6) Całkowita wartość zamówienia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(jeżeli zamawiający podaje informacje o wartości zamówienia)</w:t>
            </w:r>
            <w:r w:rsidR="00C753B7">
              <w:rPr>
                <w:vertAlign w:val="superscript"/>
              </w:rPr>
              <w:t xml:space="preserve"> 5)</w:t>
            </w:r>
          </w:p>
          <w:p w:rsidR="00C405F2" w:rsidRPr="004860A1" w:rsidRDefault="00C405F2" w:rsidP="0040225B">
            <w:pPr>
              <w:spacing w:before="160" w:after="16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Wartość bez VAT: [ </w:t>
            </w:r>
            <w:r w:rsidR="00D60FEC" w:rsidRPr="00D60FEC">
              <w:rPr>
                <w:b/>
                <w:sz w:val="20"/>
                <w:szCs w:val="20"/>
              </w:rPr>
              <w:t>306 500.00</w:t>
            </w:r>
            <w:r w:rsidRPr="004860A1">
              <w:rPr>
                <w:b/>
                <w:sz w:val="20"/>
                <w:szCs w:val="20"/>
              </w:rPr>
              <w:t xml:space="preserve"> ] Waluta: [PLN]</w:t>
            </w:r>
          </w:p>
          <w:p w:rsidR="00C405F2" w:rsidRPr="004860A1" w:rsidRDefault="00C405F2" w:rsidP="0040225B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3D46D4" w:rsidRPr="004860A1" w:rsidTr="0040225B">
        <w:trPr>
          <w:trHeight w:val="1367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46D4" w:rsidRPr="003D46D4" w:rsidRDefault="003D46D4" w:rsidP="003D46D4">
            <w:pPr>
              <w:autoSpaceDE w:val="0"/>
              <w:autoSpaceDN w:val="0"/>
              <w:adjustRightInd w:val="0"/>
              <w:spacing w:before="80" w:after="40"/>
              <w:jc w:val="both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II.7) Czy przewiduje się udzielenie zamówień, o których mowa w art. 67 ust. 1 pkt 6 i 7 lub w art. 134 ust. 6 pkt 3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ustawy Pzp:</w:t>
            </w:r>
          </w:p>
          <w:p w:rsidR="003D46D4" w:rsidRPr="004860A1" w:rsidRDefault="003D46D4" w:rsidP="003D46D4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88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37"/>
            <w:r w:rsidRPr="004860A1">
              <w:rPr>
                <w:sz w:val="20"/>
                <w:szCs w:val="20"/>
              </w:rPr>
              <w:t xml:space="preserve"> 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8" w:name="Wybór89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38"/>
          </w:p>
          <w:p w:rsidR="003D46D4" w:rsidRPr="004860A1" w:rsidRDefault="003D46D4" w:rsidP="003D46D4">
            <w:pPr>
              <w:rPr>
                <w:sz w:val="20"/>
                <w:szCs w:val="20"/>
              </w:rPr>
            </w:pPr>
          </w:p>
          <w:p w:rsidR="003D46D4" w:rsidRPr="004860A1" w:rsidRDefault="003D46D4" w:rsidP="00EC3AC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Określenie przedmiotu, wielkości lub zakresu oraz warunków na jakich zostaną udzielone zamówienia, o których mowa</w:t>
            </w:r>
          </w:p>
          <w:p w:rsidR="003D46D4" w:rsidRDefault="003D46D4" w:rsidP="00EC3AC2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w art. 67 ust. 1 pkt 6 lub w art. 134 ust. 6 pkt 3 ustawy Pzp</w:t>
            </w:r>
            <w:r>
              <w:rPr>
                <w:rFonts w:eastAsia="Calibri"/>
                <w:sz w:val="20"/>
                <w:szCs w:val="20"/>
                <w:lang w:eastAsia="pl-PL"/>
              </w:rPr>
              <w:t>:</w:t>
            </w:r>
          </w:p>
          <w:p w:rsidR="00D60FEC" w:rsidRPr="00D60FEC" w:rsidRDefault="00D60FEC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;</w:t>
            </w:r>
          </w:p>
          <w:p w:rsidR="00D60FEC" w:rsidRPr="00D60FEC" w:rsidRDefault="00D60FEC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;</w:t>
            </w:r>
          </w:p>
          <w:p w:rsidR="00D60FEC" w:rsidRPr="00D60FEC" w:rsidRDefault="00D60FEC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;</w:t>
            </w:r>
          </w:p>
          <w:p w:rsidR="00D60FEC" w:rsidRPr="00D60FEC" w:rsidRDefault="00D60FEC" w:rsidP="00EC3AC2">
            <w:pPr>
              <w:spacing w:before="80"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;</w:t>
            </w:r>
          </w:p>
          <w:p w:rsidR="003D46D4" w:rsidRPr="004860A1" w:rsidRDefault="00D60FEC" w:rsidP="00EC3AC2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;</w:t>
            </w:r>
          </w:p>
        </w:tc>
      </w:tr>
      <w:tr w:rsidR="00C405F2" w:rsidRPr="004860A1" w:rsidTr="0040225B">
        <w:trPr>
          <w:trHeight w:val="202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05F2" w:rsidRPr="00165AFA" w:rsidRDefault="00C405F2" w:rsidP="00165AFA">
            <w:pPr>
              <w:autoSpaceDE w:val="0"/>
              <w:autoSpaceDN w:val="0"/>
              <w:adjustRightInd w:val="0"/>
              <w:spacing w:before="80"/>
              <w:jc w:val="both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II.8) Okres, w którym realizowane będzie zamówienie lub okres, na który została zawarta umowa ramowa lub</w:t>
            </w:r>
            <w:r w:rsidR="00165AFA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okres, na który został ustanowiony dynamiczny system zakupów</w:t>
            </w:r>
            <w:r w:rsidRPr="004860A1">
              <w:rPr>
                <w:rStyle w:val="Odwoanieprzypisudolnego"/>
                <w:rFonts w:eastAsia="Calibri"/>
                <w:b/>
                <w:bCs/>
                <w:sz w:val="20"/>
                <w:szCs w:val="20"/>
                <w:lang w:eastAsia="pl-PL"/>
              </w:rPr>
              <w:footnoteReference w:id="4"/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C405F2" w:rsidRPr="004860A1" w:rsidRDefault="00C405F2" w:rsidP="0040225B">
            <w:pPr>
              <w:rPr>
                <w:b/>
                <w:sz w:val="20"/>
                <w:szCs w:val="20"/>
              </w:rPr>
            </w:pPr>
          </w:p>
          <w:p w:rsidR="00C405F2" w:rsidRPr="004860A1" w:rsidRDefault="00C405F2" w:rsidP="0040225B">
            <w:pPr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Okres w miesiącach:</w:t>
            </w:r>
            <w:r w:rsidRPr="004860A1">
              <w:rPr>
                <w:sz w:val="20"/>
                <w:szCs w:val="20"/>
              </w:rPr>
              <w:t xml:space="preserve">     </w:t>
            </w:r>
            <w:r w:rsidRPr="004860A1">
              <w:rPr>
                <w:i/>
                <w:sz w:val="20"/>
                <w:szCs w:val="20"/>
              </w:rPr>
              <w:t xml:space="preserve">lub 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b/>
                <w:sz w:val="20"/>
                <w:szCs w:val="20"/>
              </w:rPr>
              <w:t>dniach:</w:t>
            </w:r>
            <w:r w:rsidRPr="004860A1">
              <w:rPr>
                <w:sz w:val="20"/>
                <w:szCs w:val="20"/>
              </w:rPr>
              <w:t xml:space="preserve"> </w:t>
            </w:r>
            <w:r w:rsidR="00D60FEC" w:rsidRPr="00D60FEC">
              <w:rPr>
                <w:sz w:val="20"/>
                <w:szCs w:val="20"/>
              </w:rPr>
              <w:t>30</w:t>
            </w:r>
          </w:p>
          <w:p w:rsidR="00C405F2" w:rsidRPr="004860A1" w:rsidRDefault="00C405F2" w:rsidP="0040225B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lub</w:t>
            </w:r>
            <w:r w:rsidRPr="004860A1">
              <w:rPr>
                <w:sz w:val="20"/>
                <w:szCs w:val="20"/>
              </w:rPr>
              <w:t xml:space="preserve">  </w:t>
            </w:r>
          </w:p>
          <w:p w:rsidR="00C405F2" w:rsidRPr="00165AFA" w:rsidRDefault="00C405F2" w:rsidP="0040225B">
            <w:pPr>
              <w:spacing w:after="8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data rozpoczęcia: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i/>
                <w:sz w:val="20"/>
                <w:szCs w:val="20"/>
              </w:rPr>
              <w:t xml:space="preserve">(dd/mm/rrrr) </w:t>
            </w:r>
            <w:r w:rsidRPr="004860A1">
              <w:rPr>
                <w:sz w:val="20"/>
                <w:szCs w:val="20"/>
              </w:rPr>
              <w:t xml:space="preserve">lub </w:t>
            </w:r>
            <w:r w:rsidRPr="004860A1">
              <w:rPr>
                <w:b/>
                <w:sz w:val="20"/>
                <w:szCs w:val="20"/>
              </w:rPr>
              <w:t>zakończenia:</w:t>
            </w:r>
            <w:r w:rsidRPr="004860A1">
              <w:rPr>
                <w:sz w:val="20"/>
                <w:szCs w:val="20"/>
              </w:rPr>
              <w:t xml:space="preserve">   </w:t>
            </w:r>
            <w:r w:rsidRPr="004860A1">
              <w:rPr>
                <w:i/>
                <w:sz w:val="20"/>
                <w:szCs w:val="20"/>
              </w:rPr>
              <w:t>(dd/mm/rrrr)</w:t>
            </w:r>
          </w:p>
        </w:tc>
      </w:tr>
      <w:tr w:rsidR="00D60FEC" w:rsidRPr="004860A1" w:rsidTr="000B16D7">
        <w:trPr>
          <w:trHeight w:val="51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spacing w:before="80" w:after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II.9) Informacje dodatkowe: </w:t>
            </w:r>
          </w:p>
          <w:p w:rsidR="00D60FEC" w:rsidRPr="004860A1" w:rsidRDefault="00D60FEC" w:rsidP="000B16D7">
            <w:pPr>
              <w:spacing w:after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D60FEC">
              <w:rPr>
                <w:rFonts w:eastAsia="Calibri"/>
                <w:bCs/>
                <w:sz w:val="20"/>
                <w:szCs w:val="20"/>
                <w:lang w:eastAsia="pl-PL"/>
              </w:rPr>
              <w:t>Globalne informacje dodatkowe - Ogłoszenie o zamówieniu.</w:t>
            </w:r>
          </w:p>
        </w:tc>
      </w:tr>
    </w:tbl>
    <w:p w:rsidR="00992A4A" w:rsidRPr="004860A1" w:rsidRDefault="00992A4A" w:rsidP="009221A2">
      <w:pPr>
        <w:spacing w:before="240" w:after="120"/>
        <w:jc w:val="both"/>
        <w:rPr>
          <w:b/>
          <w:smallCaps/>
          <w:sz w:val="20"/>
          <w:szCs w:val="20"/>
        </w:rPr>
      </w:pPr>
      <w:r w:rsidRPr="000108F6">
        <w:rPr>
          <w:b/>
          <w:sz w:val="20"/>
          <w:szCs w:val="20"/>
        </w:rPr>
        <w:t>SEKCJA</w:t>
      </w:r>
      <w:r w:rsidRPr="004860A1">
        <w:rPr>
          <w:b/>
          <w:sz w:val="20"/>
          <w:szCs w:val="20"/>
        </w:rPr>
        <w:t xml:space="preserve"> III: INFORMACJE O CHARAKTERZE PRAWNYM, EKONOMICZNYM, FINANSOWYM I TECHNICZNYM</w:t>
      </w:r>
      <w:r w:rsidRPr="004860A1">
        <w:rPr>
          <w:i/>
          <w:sz w:val="20"/>
          <w:szCs w:val="20"/>
        </w:rPr>
        <w:t xml:space="preserve"> </w:t>
      </w:r>
    </w:p>
    <w:p w:rsidR="00BF5CFC" w:rsidRPr="004860A1" w:rsidRDefault="00992A4A" w:rsidP="00BF5CFC">
      <w:pPr>
        <w:spacing w:before="160" w:after="16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 xml:space="preserve">III.1) </w:t>
      </w:r>
      <w:r w:rsidR="00BF5CFC" w:rsidRPr="004860A1">
        <w:rPr>
          <w:b/>
          <w:smallCaps/>
          <w:sz w:val="20"/>
          <w:szCs w:val="20"/>
        </w:rPr>
        <w:t>Warunki udziału w Postępowaniu</w:t>
      </w:r>
    </w:p>
    <w:tbl>
      <w:tblPr>
        <w:tblW w:w="9961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61"/>
      </w:tblGrid>
      <w:tr w:rsidR="00BF5CFC" w:rsidRPr="004860A1" w:rsidTr="0051670F">
        <w:trPr>
          <w:trHeight w:val="70"/>
        </w:trPr>
        <w:tc>
          <w:tcPr>
            <w:tcW w:w="9961" w:type="dxa"/>
            <w:tcBorders>
              <w:top w:val="single" w:sz="4" w:space="0" w:color="auto"/>
              <w:bottom w:val="single" w:sz="4" w:space="0" w:color="auto"/>
            </w:tcBorders>
          </w:tcPr>
          <w:p w:rsidR="008E490D" w:rsidRPr="008E490D" w:rsidRDefault="00BF5CFC" w:rsidP="008E490D">
            <w:pPr>
              <w:spacing w:before="80"/>
              <w:jc w:val="both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III.1.1) Kompetencje lub uprawnienia do prowadzenia określonej działalności zawodowej, o ile wynika to z odrębnych przepisów </w:t>
            </w:r>
            <w:r w:rsidRPr="004860A1">
              <w:rPr>
                <w:i/>
                <w:sz w:val="20"/>
                <w:szCs w:val="20"/>
              </w:rPr>
              <w:t>(jeżeli dotyczy)</w:t>
            </w:r>
          </w:p>
          <w:p w:rsidR="00BF5CFC" w:rsidRPr="004860A1" w:rsidRDefault="00BF5CFC" w:rsidP="008E490D">
            <w:pPr>
              <w:spacing w:before="120" w:after="6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Określenie warunków:        </w:t>
            </w:r>
          </w:p>
          <w:p w:rsidR="00BF5CFC" w:rsidRPr="00D60FEC" w:rsidRDefault="00D60FEC" w:rsidP="008E490D">
            <w:pPr>
              <w:pStyle w:val="FS2"/>
              <w:spacing w:after="80"/>
              <w:ind w:right="34"/>
              <w:jc w:val="both"/>
              <w:rPr>
                <w:szCs w:val="20"/>
                <w:highlight w:val="darkGray"/>
              </w:rPr>
            </w:pPr>
            <w:r w:rsidRPr="00D60FEC">
              <w:rPr>
                <w:szCs w:val="20"/>
                <w:highlight w:val="darkGray"/>
              </w:rPr>
              <w:t>????</w:t>
            </w:r>
          </w:p>
          <w:p w:rsidR="00BF5CFC" w:rsidRPr="004860A1" w:rsidRDefault="00BF5CFC" w:rsidP="00CE2655">
            <w:pPr>
              <w:pStyle w:val="Tekstkomentarza"/>
              <w:rPr>
                <w:b/>
                <w:szCs w:val="20"/>
              </w:rPr>
            </w:pPr>
          </w:p>
          <w:p w:rsidR="00BF5CFC" w:rsidRPr="004860A1" w:rsidRDefault="00BF5CFC" w:rsidP="00CE2655">
            <w:pPr>
              <w:pStyle w:val="Tekstkomentarza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</w:t>
            </w:r>
            <w:r w:rsidRPr="004860A1">
              <w:rPr>
                <w:rStyle w:val="Odwoanieprzypisudolnego"/>
                <w:b/>
                <w:szCs w:val="20"/>
              </w:rPr>
              <w:footnoteReference w:id="5"/>
            </w:r>
            <w:r w:rsidRPr="004860A1">
              <w:rPr>
                <w:b/>
                <w:szCs w:val="20"/>
              </w:rPr>
              <w:t>:</w:t>
            </w:r>
          </w:p>
          <w:p w:rsidR="0051670F" w:rsidRPr="004860A1" w:rsidRDefault="0051670F" w:rsidP="0051670F">
            <w:pPr>
              <w:pStyle w:val="Tekstkomentarza"/>
              <w:spacing w:before="80" w:after="80"/>
              <w:rPr>
                <w:szCs w:val="20"/>
                <w:u w:val="single"/>
              </w:rPr>
            </w:pPr>
          </w:p>
        </w:tc>
      </w:tr>
      <w:tr w:rsidR="0051670F" w:rsidRPr="004860A1" w:rsidTr="0051670F">
        <w:trPr>
          <w:trHeight w:val="1830"/>
        </w:trPr>
        <w:tc>
          <w:tcPr>
            <w:tcW w:w="9961" w:type="dxa"/>
            <w:tcBorders>
              <w:top w:val="single" w:sz="4" w:space="0" w:color="auto"/>
              <w:bottom w:val="single" w:sz="4" w:space="0" w:color="auto"/>
            </w:tcBorders>
          </w:tcPr>
          <w:p w:rsidR="0051670F" w:rsidRPr="004860A1" w:rsidRDefault="0051670F" w:rsidP="00C94C74">
            <w:pPr>
              <w:pStyle w:val="Tekstkomentarza"/>
              <w:spacing w:before="8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lastRenderedPageBreak/>
              <w:t xml:space="preserve">III.1.2) Sytuacja finansowa lub ekonomiczna </w:t>
            </w:r>
            <w:r w:rsidRPr="004860A1">
              <w:rPr>
                <w:i/>
                <w:szCs w:val="20"/>
              </w:rPr>
              <w:t>(jeżeli dotyczy)</w:t>
            </w:r>
          </w:p>
          <w:p w:rsidR="0051670F" w:rsidRPr="004860A1" w:rsidRDefault="0051670F" w:rsidP="008E490D">
            <w:pPr>
              <w:pStyle w:val="Tekstkomentarza"/>
              <w:spacing w:before="120" w:after="6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Określenie warunków:</w:t>
            </w:r>
          </w:p>
          <w:p w:rsidR="0051670F" w:rsidRPr="004860A1" w:rsidRDefault="00D60FEC" w:rsidP="0051670F">
            <w:pPr>
              <w:jc w:val="both"/>
              <w:rPr>
                <w:b/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1670F" w:rsidRPr="004860A1" w:rsidRDefault="0051670F" w:rsidP="0051670F">
            <w:pPr>
              <w:jc w:val="both"/>
              <w:rPr>
                <w:b/>
                <w:sz w:val="20"/>
                <w:szCs w:val="20"/>
              </w:rPr>
            </w:pPr>
          </w:p>
          <w:p w:rsidR="0051670F" w:rsidRPr="004860A1" w:rsidRDefault="0051670F" w:rsidP="00CE2655">
            <w:pPr>
              <w:pStyle w:val="Tekstkomentarza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dodatkowe:</w:t>
            </w:r>
          </w:p>
          <w:p w:rsidR="0051670F" w:rsidRPr="004860A1" w:rsidRDefault="0051670F" w:rsidP="008E490D">
            <w:pPr>
              <w:pStyle w:val="Tekstkomentarza"/>
              <w:spacing w:after="80"/>
              <w:jc w:val="both"/>
              <w:rPr>
                <w:b/>
                <w:szCs w:val="20"/>
              </w:rPr>
            </w:pPr>
          </w:p>
        </w:tc>
      </w:tr>
      <w:tr w:rsidR="00D60FEC" w:rsidRPr="004860A1" w:rsidTr="000B16D7">
        <w:trPr>
          <w:trHeight w:val="1846"/>
        </w:trPr>
        <w:tc>
          <w:tcPr>
            <w:tcW w:w="9961" w:type="dxa"/>
            <w:tcBorders>
              <w:top w:val="single" w:sz="4" w:space="0" w:color="auto"/>
            </w:tcBorders>
          </w:tcPr>
          <w:p w:rsidR="00D60FEC" w:rsidRPr="004860A1" w:rsidRDefault="00D60FEC" w:rsidP="000B16D7">
            <w:pPr>
              <w:pStyle w:val="Tekstkomentarza"/>
              <w:spacing w:before="8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 xml:space="preserve">III.1.3) Zdolność techniczna lub zawodowa </w:t>
            </w:r>
            <w:r w:rsidRPr="004860A1">
              <w:rPr>
                <w:i/>
                <w:szCs w:val="20"/>
              </w:rPr>
              <w:t>(jeżeli dotyczy)</w:t>
            </w:r>
          </w:p>
          <w:p w:rsidR="00D60FEC" w:rsidRPr="004860A1" w:rsidRDefault="00D60FEC" w:rsidP="000B16D7">
            <w:pPr>
              <w:pStyle w:val="Tekstkomentarza"/>
              <w:spacing w:before="120" w:after="60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Określenie warunków:</w:t>
            </w:r>
          </w:p>
          <w:p w:rsidR="00D60FEC" w:rsidRPr="004860A1" w:rsidRDefault="00D60FEC" w:rsidP="000B16D7">
            <w:pPr>
              <w:pStyle w:val="FS2"/>
              <w:spacing w:after="80"/>
              <w:ind w:right="34"/>
              <w:jc w:val="both"/>
              <w:rPr>
                <w:szCs w:val="20"/>
              </w:rPr>
            </w:pPr>
            <w:r w:rsidRPr="00D60FEC">
              <w:rPr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60FEC" w:rsidRPr="004860A1" w:rsidRDefault="00D60FEC" w:rsidP="000B16D7">
            <w:pPr>
              <w:pStyle w:val="Tekstkomentarza"/>
              <w:rPr>
                <w:szCs w:val="20"/>
              </w:rPr>
            </w:pPr>
          </w:p>
          <w:p w:rsidR="00D60FEC" w:rsidRPr="004860A1" w:rsidRDefault="00D60FEC" w:rsidP="000B16D7">
            <w:pPr>
              <w:pStyle w:val="Tekstkomentarza"/>
              <w:jc w:val="both"/>
              <w:rPr>
                <w:szCs w:val="20"/>
              </w:rPr>
            </w:pPr>
            <w:r w:rsidRPr="004860A1">
              <w:rPr>
                <w:szCs w:val="20"/>
              </w:rPr>
      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      </w:r>
          </w:p>
          <w:p w:rsidR="00D60FEC" w:rsidRPr="004860A1" w:rsidRDefault="00D60FEC" w:rsidP="000B16D7">
            <w:pPr>
              <w:pStyle w:val="Tekstkomentarza"/>
              <w:jc w:val="both"/>
              <w:rPr>
                <w:b/>
                <w:szCs w:val="20"/>
              </w:rPr>
            </w:pPr>
          </w:p>
          <w:p w:rsidR="00D60FEC" w:rsidRPr="004860A1" w:rsidRDefault="00D60FEC" w:rsidP="000B16D7">
            <w:pPr>
              <w:pStyle w:val="Tekstkomentarza"/>
              <w:jc w:val="both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 xml:space="preserve">Tak </w:t>
            </w:r>
            <w:r>
              <w:rPr>
                <w:b/>
                <w:szCs w:val="20"/>
              </w:rPr>
              <w:fldChar w:fldCharType="begin">
                <w:ffData>
                  <w:name w:val="Wybó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Wybór19"/>
            <w:r>
              <w:rPr>
                <w:b/>
                <w:szCs w:val="20"/>
              </w:rPr>
              <w:instrText xml:space="preserve"> FORMCHECKBOX </w:instrText>
            </w:r>
            <w:r>
              <w:rPr>
                <w:b/>
                <w:szCs w:val="20"/>
              </w:rPr>
            </w:r>
            <w:r>
              <w:rPr>
                <w:b/>
                <w:szCs w:val="20"/>
              </w:rPr>
              <w:fldChar w:fldCharType="end"/>
            </w:r>
            <w:bookmarkEnd w:id="39"/>
            <w:r w:rsidRPr="004860A1">
              <w:rPr>
                <w:szCs w:val="20"/>
              </w:rPr>
              <w:t xml:space="preserve"> </w:t>
            </w:r>
            <w:r w:rsidRPr="004860A1">
              <w:rPr>
                <w:b/>
                <w:szCs w:val="20"/>
              </w:rPr>
              <w:t>Nie</w:t>
            </w:r>
            <w:r w:rsidRPr="004860A1">
              <w:rPr>
                <w:szCs w:val="20"/>
              </w:rPr>
              <w:t xml:space="preserve"> </w:t>
            </w:r>
            <w:r>
              <w:rPr>
                <w:szCs w:val="20"/>
              </w:rPr>
              <w:fldChar w:fldCharType="begin">
                <w:ffData>
                  <w:name w:val="Wybór2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0" w:name="Wybór20"/>
            <w:r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end"/>
            </w:r>
            <w:bookmarkEnd w:id="40"/>
          </w:p>
          <w:p w:rsidR="00D60FEC" w:rsidRPr="004860A1" w:rsidRDefault="00D60FEC" w:rsidP="000B16D7">
            <w:pPr>
              <w:pStyle w:val="Tekstkomentarza"/>
              <w:jc w:val="both"/>
              <w:rPr>
                <w:b/>
                <w:szCs w:val="20"/>
              </w:rPr>
            </w:pPr>
          </w:p>
          <w:p w:rsidR="00D60FEC" w:rsidRPr="004860A1" w:rsidRDefault="00D60FEC" w:rsidP="000B16D7">
            <w:pPr>
              <w:pStyle w:val="Tekstkomentarza"/>
              <w:jc w:val="both"/>
              <w:rPr>
                <w:b/>
                <w:szCs w:val="20"/>
              </w:rPr>
            </w:pPr>
            <w:r w:rsidRPr="004860A1">
              <w:rPr>
                <w:b/>
                <w:szCs w:val="20"/>
              </w:rPr>
              <w:t>Informacje dodatkowe:</w:t>
            </w:r>
          </w:p>
          <w:p w:rsidR="00D60FEC" w:rsidRPr="004860A1" w:rsidRDefault="00D60FEC" w:rsidP="000B16D7">
            <w:pPr>
              <w:pStyle w:val="Tekstkomentarza"/>
              <w:spacing w:after="80"/>
              <w:jc w:val="both"/>
              <w:rPr>
                <w:b/>
                <w:szCs w:val="20"/>
              </w:rPr>
            </w:pPr>
          </w:p>
        </w:tc>
      </w:tr>
    </w:tbl>
    <w:p w:rsidR="00BF5CFC" w:rsidRPr="004860A1" w:rsidRDefault="00956FA3" w:rsidP="00B528CB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III.2) PODSTAWY WYKLUCZENIA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956FA3" w:rsidRPr="004860A1" w:rsidTr="00956FA3">
        <w:trPr>
          <w:trHeight w:val="52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56FA3" w:rsidRPr="004860A1" w:rsidRDefault="00956FA3" w:rsidP="00CE265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D60FEC" w:rsidRPr="004860A1" w:rsidTr="000B16D7">
        <w:trPr>
          <w:trHeight w:val="64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0"/>
                <w:szCs w:val="20"/>
              </w:rPr>
            </w:pPr>
            <w:r w:rsidRPr="004860A1">
              <w:rPr>
                <w:b/>
                <w:bCs/>
                <w:sz w:val="20"/>
                <w:szCs w:val="20"/>
              </w:rPr>
              <w:t>III.2.2) Zamawiający przewiduje wykluczenie wykonawcy na podstawie art. 24 ust. 5 ustawy Pzp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Wybór9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41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42" w:name="Wybór10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42"/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Zamawiający przewiduje następujące fakultatywne podstawy wykluczenia </w:t>
            </w:r>
            <w:r w:rsidRPr="004860A1">
              <w:rPr>
                <w:i/>
                <w:sz w:val="20"/>
                <w:szCs w:val="20"/>
              </w:rPr>
              <w:t>(należy wypełnić w przypadku zaznaczenia odpowiedzi "tak”):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" w:name="Wybór11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3"/>
            <w:r w:rsidRPr="004860A1">
              <w:rPr>
                <w:i/>
                <w:sz w:val="20"/>
                <w:szCs w:val="20"/>
              </w:rPr>
              <w:t xml:space="preserve">  (podstawa wykluczenia określona w art. 24 ust. 5 pkt 1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" w:name="Wybór12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4"/>
            <w:r w:rsidRPr="004860A1">
              <w:rPr>
                <w:i/>
                <w:sz w:val="20"/>
                <w:szCs w:val="20"/>
              </w:rPr>
              <w:t xml:space="preserve"> (podstawa wykluczenia określona w art. 24 ust. 5 pkt 2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Wybór13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45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(podstawa wykluczenia określona w art. 24 ust. 5 pkt 3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" w:name="Wybór14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6"/>
            <w:r w:rsidRPr="004860A1">
              <w:rPr>
                <w:i/>
                <w:sz w:val="20"/>
                <w:szCs w:val="20"/>
              </w:rPr>
              <w:t xml:space="preserve"> (podstawa wykluczenia określona w art. 24 ust. 5 pkt 4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7" w:name="Wybór1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4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(podstawa wykluczenia określona w art. 24 ust. 5 pkt 5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8" w:name="Wybór16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8"/>
            <w:r w:rsidRPr="004860A1">
              <w:rPr>
                <w:i/>
                <w:sz w:val="20"/>
                <w:szCs w:val="20"/>
              </w:rPr>
              <w:t xml:space="preserve"> (podstawa wykluczenia określona w art. 24 ust. 5 pkt 6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9" w:name="Wybór17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49"/>
            <w:r w:rsidRPr="004860A1">
              <w:rPr>
                <w:i/>
                <w:sz w:val="20"/>
                <w:szCs w:val="20"/>
              </w:rPr>
              <w:t xml:space="preserve"> (podstawa wykluczenia określona w art. 24 ust. 5 pkt 7 ustawy Pzp)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fldChar w:fldCharType="begin">
                <w:ffData>
                  <w:name w:val="Wybór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0" w:name="Wybór18"/>
            <w:r>
              <w:rPr>
                <w:i/>
                <w:sz w:val="20"/>
                <w:szCs w:val="20"/>
              </w:rPr>
              <w:instrText xml:space="preserve"> FORMCHECKBOX </w:instrTex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  <w:fldChar w:fldCharType="end"/>
            </w:r>
            <w:bookmarkEnd w:id="50"/>
            <w:r w:rsidRPr="004860A1">
              <w:rPr>
                <w:i/>
                <w:sz w:val="20"/>
                <w:szCs w:val="20"/>
              </w:rPr>
              <w:t xml:space="preserve"> (podstawa wykluczenia określona w art. 24 ust. 5 pkt 8 ustawy Pzp)</w:t>
            </w:r>
          </w:p>
        </w:tc>
      </w:tr>
    </w:tbl>
    <w:p w:rsidR="00956FA3" w:rsidRPr="004860A1" w:rsidRDefault="0081249C" w:rsidP="004606CF">
      <w:pPr>
        <w:spacing w:before="240" w:after="12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D60FEC" w:rsidRPr="004860A1" w:rsidTr="000B16D7"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1" w:name="Wybór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1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Oświadczenie o niepodleganiu wykluczeniu oraz spełnianiu warunków udziału w postępowaniu</w:t>
            </w:r>
          </w:p>
          <w:p w:rsidR="00D60FEC" w:rsidRPr="004860A1" w:rsidRDefault="00D60FEC" w:rsidP="000B16D7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2" w:name="Wybór8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52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>Oświadczenie o spełnianiu kryteriów selekcji</w:t>
            </w:r>
          </w:p>
        </w:tc>
      </w:tr>
    </w:tbl>
    <w:p w:rsidR="0081249C" w:rsidRPr="004860A1" w:rsidRDefault="0081249C" w:rsidP="004B6213">
      <w:pPr>
        <w:spacing w:before="24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III.4) WYKAZ OŚWIADCZEŃ LUB DOKUMENTÓW, SKŁADANYCH PRZEZ WYKONAWCĘ W POSTĘPOWANIU NA WEZWANIE ZAMAWIAJACEGO W CELU POTWIERDZENIA OKOLICZNOŚCI,</w:t>
      </w:r>
    </w:p>
    <w:p w:rsidR="00D06036" w:rsidRPr="004860A1" w:rsidRDefault="0081249C" w:rsidP="004B6213">
      <w:pPr>
        <w:spacing w:after="120"/>
        <w:jc w:val="both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O KTÓRYCH MOWA W ART. 25 UST. 1 PKT 3 USTAWY PZP</w:t>
      </w:r>
    </w:p>
    <w:tbl>
      <w:tblPr>
        <w:tblpPr w:leftFromText="141" w:rightFromText="141" w:vertAnchor="text" w:tblpY="1"/>
        <w:tblOverlap w:val="never"/>
        <w:tblW w:w="9889" w:type="dxa"/>
        <w:tblBorders>
          <w:top w:val="single" w:sz="12" w:space="0" w:color="auto"/>
          <w:left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D60FEC" w:rsidRPr="004860A1" w:rsidTr="000B16D7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D60FEC" w:rsidRPr="004860A1" w:rsidRDefault="00D60FEC" w:rsidP="000B16D7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D60FEC">
              <w:rPr>
                <w:b/>
                <w:bCs/>
                <w:sz w:val="20"/>
                <w:szCs w:val="20"/>
                <w:lang w:eastAsia="pl-PL"/>
              </w:rPr>
              <w:lastRenderedPageBreak/>
              <w:t>Informacja z Krajowego Rejestru Karnego</w:t>
            </w:r>
          </w:p>
          <w:p w:rsidR="00D60FEC" w:rsidRPr="004553A8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Informacja z Krajowego Rejestru Karnego w zakresie art. 108 ust. 1 pkt 1 i 2 ustawy Pzp sporządzona nie wcześniej niż 6 miesięcy przed jej złożeniem.</w:t>
            </w:r>
          </w:p>
        </w:tc>
      </w:tr>
      <w:tr w:rsidR="00D60FEC" w:rsidRPr="004860A1" w:rsidTr="000B16D7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D60FEC" w:rsidRPr="004860A1" w:rsidRDefault="00D60FEC" w:rsidP="000B16D7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D60FEC">
              <w:rPr>
                <w:b/>
                <w:bCs/>
                <w:sz w:val="20"/>
                <w:szCs w:val="20"/>
                <w:lang w:eastAsia="pl-PL"/>
              </w:rPr>
              <w:t>Oświadczenie wykonawcy w sprawie grupy kapitałowej</w:t>
            </w:r>
          </w:p>
          <w:p w:rsidR="00D60FEC" w:rsidRPr="004553A8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Oświadczenie Wykonawcy, w zakresie art. 108 ust. 1 pkt 5 ustawy Pzp,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</w:t>
            </w:r>
          </w:p>
        </w:tc>
      </w:tr>
      <w:tr w:rsidR="00D60FEC" w:rsidRPr="004860A1" w:rsidTr="000B16D7">
        <w:trPr>
          <w:trHeight w:val="113"/>
        </w:trPr>
        <w:tc>
          <w:tcPr>
            <w:tcW w:w="9889" w:type="dxa"/>
            <w:tcBorders>
              <w:bottom w:val="single" w:sz="12" w:space="0" w:color="auto"/>
            </w:tcBorders>
            <w:shd w:val="clear" w:color="auto" w:fill="auto"/>
          </w:tcPr>
          <w:p w:rsidR="00D60FEC" w:rsidRPr="004860A1" w:rsidRDefault="00D60FEC" w:rsidP="000B16D7">
            <w:pPr>
              <w:spacing w:before="80" w:after="80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D60FEC">
              <w:rPr>
                <w:b/>
                <w:bCs/>
                <w:sz w:val="20"/>
                <w:szCs w:val="20"/>
                <w:lang w:eastAsia="pl-PL"/>
              </w:rPr>
              <w:t>Odpis lub informacja z KRS lub CEIDG</w:t>
            </w:r>
          </w:p>
          <w:p w:rsidR="00D60FEC" w:rsidRPr="004553A8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Odpis lub informacja z Krajowego Rejestru Sądowego lub z Centralnej Ewidencji i Informacji o Działalności Gospodarczej, w zakresie art. 109 ust. 1 pkt 4 ustawy Pzp, sporządzone nie wcześniej niż 3 miesiące przed jej złożeniem, jeżeli odrębne przepisy wymagają wpisu do rejestru lub ewidencji.</w:t>
            </w:r>
          </w:p>
        </w:tc>
      </w:tr>
    </w:tbl>
    <w:p w:rsidR="000979CA" w:rsidRDefault="00212E06" w:rsidP="00E0253D">
      <w:pPr>
        <w:spacing w:before="240" w:after="120"/>
        <w:jc w:val="both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>III.5) WYKAZ OŚWIADCZEŃ LUB DOKUMENTÓW SKŁADANYCH PRZEZ WYKONAWCĘ W POSTĘPOWANIU NA WEZWANIE ZAMAWIAJĄCEGO W CELU POTWIERDZENIA OKOLICZNOŚCI, O KTÓRYCH MOWA W ART. 25 UST. 1 PKT 1 USTAWY PZP</w:t>
      </w:r>
      <w:bookmarkStart w:id="53" w:name="Text45"/>
    </w:p>
    <w:tbl>
      <w:tblPr>
        <w:tblpPr w:leftFromText="141" w:rightFromText="141" w:vertAnchor="text" w:horzAnchor="margin" w:tblpY="1"/>
        <w:tblOverlap w:val="never"/>
        <w:tblW w:w="9900" w:type="dxa"/>
        <w:tblBorders>
          <w:top w:val="single" w:sz="12" w:space="0" w:color="auto"/>
          <w:left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71301C" w:rsidRPr="004860A1" w:rsidTr="00E228DE">
        <w:trPr>
          <w:trHeight w:val="360"/>
        </w:trPr>
        <w:tc>
          <w:tcPr>
            <w:tcW w:w="9900" w:type="dxa"/>
          </w:tcPr>
          <w:p w:rsidR="0071301C" w:rsidRPr="00C22578" w:rsidRDefault="0071301C" w:rsidP="00E228DE">
            <w:pPr>
              <w:tabs>
                <w:tab w:val="left" w:pos="2352"/>
              </w:tabs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III.5.1) W ZAKRESIE SPEŁNIANIA WARUNKÓW UDZIAŁU W POSTĘPOWANIU:</w:t>
            </w:r>
          </w:p>
        </w:tc>
      </w:tr>
    </w:tbl>
    <w:p w:rsidR="0071301C" w:rsidRPr="004860A1" w:rsidRDefault="0071301C" w:rsidP="0071301C">
      <w:pPr>
        <w:tabs>
          <w:tab w:val="left" w:pos="2352"/>
        </w:tabs>
        <w:rPr>
          <w:vanish/>
          <w:sz w:val="20"/>
          <w:szCs w:val="20"/>
        </w:rPr>
      </w:pPr>
    </w:p>
    <w:tbl>
      <w:tblPr>
        <w:tblpPr w:leftFromText="141" w:rightFromText="141" w:vertAnchor="text" w:horzAnchor="margin" w:tblpY="-5"/>
        <w:tblOverlap w:val="never"/>
        <w:tblW w:w="9900" w:type="dxa"/>
        <w:tblBorders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D60FEC" w:rsidRPr="004860A1" w:rsidTr="000B16D7">
        <w:trPr>
          <w:trHeight w:val="143"/>
        </w:trPr>
        <w:tc>
          <w:tcPr>
            <w:tcW w:w="9900" w:type="dxa"/>
          </w:tcPr>
          <w:p w:rsidR="00D60FEC" w:rsidRPr="0034630D" w:rsidRDefault="00D60FEC" w:rsidP="000B16D7">
            <w:pPr>
              <w:tabs>
                <w:tab w:val="left" w:pos="2352"/>
              </w:tabs>
              <w:spacing w:before="80" w:after="80"/>
              <w:ind w:left="-102"/>
              <w:jc w:val="both"/>
              <w:rPr>
                <w:b/>
                <w:bCs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  <w:r w:rsidRPr="00D60FEC">
              <w:rPr>
                <w:b/>
                <w:sz w:val="20"/>
                <w:szCs w:val="20"/>
              </w:rPr>
              <w:t>Wykaz osób</w:t>
            </w:r>
          </w:p>
          <w:p w:rsidR="00D60FEC" w:rsidRPr="004860A1" w:rsidRDefault="00D60FEC" w:rsidP="000B16D7">
            <w:pPr>
              <w:tabs>
                <w:tab w:val="left" w:pos="2352"/>
              </w:tabs>
              <w:autoSpaceDE w:val="0"/>
              <w:autoSpaceDN w:val="0"/>
              <w:adjustRightInd w:val="0"/>
              <w:spacing w:after="80"/>
              <w:jc w:val="both"/>
              <w:rPr>
                <w:b/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D60FEC" w:rsidRPr="004860A1" w:rsidTr="000B16D7">
        <w:trPr>
          <w:trHeight w:val="143"/>
        </w:trPr>
        <w:tc>
          <w:tcPr>
            <w:tcW w:w="9900" w:type="dxa"/>
          </w:tcPr>
          <w:p w:rsidR="00D60FEC" w:rsidRPr="0034630D" w:rsidRDefault="00D60FEC" w:rsidP="000B16D7">
            <w:pPr>
              <w:tabs>
                <w:tab w:val="left" w:pos="2352"/>
              </w:tabs>
              <w:spacing w:before="80" w:after="80"/>
              <w:ind w:left="-102"/>
              <w:jc w:val="both"/>
              <w:rPr>
                <w:b/>
                <w:bCs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 </w:t>
            </w:r>
            <w:r w:rsidRPr="00D60FEC">
              <w:rPr>
                <w:b/>
                <w:sz w:val="20"/>
                <w:szCs w:val="20"/>
              </w:rPr>
              <w:t>Wykaz dostaw lub usług</w:t>
            </w:r>
          </w:p>
          <w:p w:rsidR="00D60FEC" w:rsidRPr="004860A1" w:rsidRDefault="00D60FEC" w:rsidP="000B16D7">
            <w:pPr>
              <w:tabs>
                <w:tab w:val="left" w:pos="2352"/>
              </w:tabs>
              <w:autoSpaceDE w:val="0"/>
              <w:autoSpaceDN w:val="0"/>
              <w:adjustRightInd w:val="0"/>
              <w:spacing w:after="80"/>
              <w:jc w:val="both"/>
              <w:rPr>
                <w:b/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</w:tc>
      </w:tr>
    </w:tbl>
    <w:p w:rsidR="0071301C" w:rsidRPr="00E0253D" w:rsidRDefault="0071301C" w:rsidP="0071301C">
      <w:pPr>
        <w:tabs>
          <w:tab w:val="left" w:pos="2352"/>
        </w:tabs>
        <w:rPr>
          <w:sz w:val="2"/>
          <w:szCs w:val="2"/>
        </w:rPr>
      </w:pPr>
    </w:p>
    <w:tbl>
      <w:tblPr>
        <w:tblW w:w="9889" w:type="dxa"/>
        <w:tblBorders>
          <w:left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E0253D" w:rsidTr="00166A86">
        <w:tc>
          <w:tcPr>
            <w:tcW w:w="9889" w:type="dxa"/>
            <w:shd w:val="clear" w:color="auto" w:fill="auto"/>
          </w:tcPr>
          <w:p w:rsidR="00E0253D" w:rsidRDefault="00E0253D" w:rsidP="00166A86">
            <w:pPr>
              <w:tabs>
                <w:tab w:val="left" w:pos="2352"/>
              </w:tabs>
              <w:spacing w:before="60"/>
            </w:pPr>
            <w:r w:rsidRPr="00166A86">
              <w:rPr>
                <w:b/>
                <w:sz w:val="20"/>
                <w:szCs w:val="20"/>
              </w:rPr>
              <w:t>III.5.2) W ZAKRESIE KRYTERIÓW SELEKCJI:</w:t>
            </w:r>
          </w:p>
        </w:tc>
      </w:tr>
    </w:tbl>
    <w:p w:rsidR="00E0253D" w:rsidRPr="00E0253D" w:rsidRDefault="00E0253D" w:rsidP="0071301C">
      <w:pPr>
        <w:tabs>
          <w:tab w:val="left" w:pos="2352"/>
        </w:tabs>
        <w:rPr>
          <w:sz w:val="2"/>
          <w:szCs w:val="2"/>
        </w:rPr>
      </w:pPr>
    </w:p>
    <w:tbl>
      <w:tblPr>
        <w:tblW w:w="9889" w:type="dxa"/>
        <w:tblBorders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E0253D" w:rsidRPr="00166A86" w:rsidTr="00166A86">
        <w:tc>
          <w:tcPr>
            <w:tcW w:w="9889" w:type="dxa"/>
            <w:shd w:val="clear" w:color="auto" w:fill="auto"/>
          </w:tcPr>
          <w:p w:rsidR="00E0253D" w:rsidRPr="00166A86" w:rsidRDefault="00E0253D" w:rsidP="00301AC0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</w:p>
          <w:p w:rsidR="00403326" w:rsidRPr="00166A86" w:rsidRDefault="00403326" w:rsidP="00301AC0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</w:p>
        </w:tc>
      </w:tr>
    </w:tbl>
    <w:bookmarkEnd w:id="53"/>
    <w:p w:rsidR="00212E06" w:rsidRPr="004860A1" w:rsidRDefault="00212E06" w:rsidP="00935235">
      <w:pPr>
        <w:spacing w:before="240" w:after="120"/>
        <w:jc w:val="both"/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>III.6) WYKAZ OŚWIADCZEŃ LUB DOKUMENTÓW SKŁADANYCH PRZEZ WYKONAWCĘ W POSTĘPOWANIU NA WEZWANIE ZAMAWIAJĄCEGO W CELU POTWIERDZENIA OKOLICZNOŚCI, O KTÓRYCH MOWA W ART. 25 UST. 1 PKT 2 USTAWY PZP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E149C6" w:rsidRPr="004860A1" w:rsidTr="00D06036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9503" w:type="dxa"/>
              <w:tblInd w:w="67" w:type="dxa"/>
              <w:tblLayout w:type="fixed"/>
              <w:tblLook w:val="01E0" w:firstRow="1" w:lastRow="1" w:firstColumn="1" w:lastColumn="1" w:noHBand="0" w:noVBand="0"/>
            </w:tblPr>
            <w:tblGrid>
              <w:gridCol w:w="9503"/>
            </w:tblGrid>
            <w:tr w:rsidR="00C36793" w:rsidRPr="004860A1" w:rsidTr="0072491B">
              <w:tc>
                <w:tcPr>
                  <w:tcW w:w="9503" w:type="dxa"/>
                  <w:hideMark/>
                </w:tcPr>
                <w:p w:rsidR="00C36793" w:rsidRPr="004860A1" w:rsidRDefault="00C36793" w:rsidP="00301AC0">
                  <w:pPr>
                    <w:spacing w:before="80" w:after="40"/>
                    <w:ind w:left="-108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C36793" w:rsidRPr="004860A1" w:rsidRDefault="00C36793" w:rsidP="00301AC0">
                  <w:pPr>
                    <w:spacing w:before="60" w:after="80"/>
                    <w:ind w:left="-108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149C6" w:rsidRPr="004860A1" w:rsidRDefault="00E149C6" w:rsidP="00CE265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</w:p>
        </w:tc>
      </w:tr>
    </w:tbl>
    <w:p w:rsidR="003B07DC" w:rsidRDefault="00E149C6" w:rsidP="00935235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mallCaps/>
          <w:sz w:val="20"/>
          <w:szCs w:val="20"/>
        </w:rPr>
        <w:t>III.7) INNE DOKUMENTY NIEWYMIENIONE W PKT III.3) - III.6)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D60FEC" w:rsidRPr="00016AF6" w:rsidTr="000B16D7">
        <w:tc>
          <w:tcPr>
            <w:tcW w:w="9889" w:type="dxa"/>
            <w:shd w:val="clear" w:color="auto" w:fill="auto"/>
          </w:tcPr>
          <w:p w:rsidR="00D60FEC" w:rsidRPr="00D96980" w:rsidRDefault="00D60FEC" w:rsidP="000B16D7">
            <w:pPr>
              <w:spacing w:before="60" w:after="40"/>
              <w:jc w:val="both"/>
              <w:rPr>
                <w:bCs/>
                <w:sz w:val="20"/>
                <w:szCs w:val="20"/>
              </w:rPr>
            </w:pPr>
            <w:r w:rsidRPr="00D60FEC">
              <w:rPr>
                <w:bCs/>
                <w:sz w:val="20"/>
                <w:szCs w:val="20"/>
              </w:rPr>
              <w:t xml:space="preserve">Zobowiązanie podmiotu udostępniającego zasoby do oddania mu do dyspozycji niezbędnych zasobów na potrzeby realizacji danego zamówienia lub inny podmiotowy środek dowodowy potwierdzający, że Wykonawca realizując </w:t>
            </w:r>
            <w:r w:rsidRPr="00D60FEC">
              <w:rPr>
                <w:bCs/>
                <w:sz w:val="20"/>
                <w:szCs w:val="20"/>
              </w:rPr>
              <w:lastRenderedPageBreak/>
              <w:t>zamówienie, będzie dysponował niezbędnymi zasobami tych podmiotów.</w:t>
            </w:r>
          </w:p>
        </w:tc>
      </w:tr>
    </w:tbl>
    <w:p w:rsidR="00301AC0" w:rsidRPr="00301AC0" w:rsidRDefault="00301AC0" w:rsidP="00301AC0">
      <w:pPr>
        <w:rPr>
          <w:b/>
          <w:smallCaps/>
          <w:sz w:val="2"/>
          <w:szCs w:val="2"/>
        </w:rPr>
      </w:pPr>
    </w:p>
    <w:p w:rsidR="00AD16E1" w:rsidRPr="004860A1" w:rsidRDefault="00AD16E1" w:rsidP="00AD16E1">
      <w:pPr>
        <w:rPr>
          <w:vanish/>
          <w:sz w:val="20"/>
          <w:szCs w:val="20"/>
        </w:rPr>
      </w:pPr>
    </w:p>
    <w:p w:rsidR="00992A4A" w:rsidRPr="004860A1" w:rsidRDefault="00992A4A" w:rsidP="00E149C6">
      <w:pPr>
        <w:spacing w:before="200" w:after="12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SEKCJA IV: PROCEDURA</w:t>
      </w:r>
    </w:p>
    <w:p w:rsidR="00992A4A" w:rsidRPr="004860A1" w:rsidRDefault="00992A4A" w:rsidP="00992A4A">
      <w:pPr>
        <w:spacing w:before="120" w:after="240"/>
        <w:rPr>
          <w:b/>
          <w:smallCaps/>
          <w:sz w:val="20"/>
          <w:szCs w:val="20"/>
        </w:rPr>
      </w:pPr>
      <w:r w:rsidRPr="004860A1">
        <w:rPr>
          <w:b/>
          <w:sz w:val="20"/>
          <w:szCs w:val="20"/>
        </w:rPr>
        <w:t xml:space="preserve">IV.1) </w:t>
      </w:r>
      <w:r w:rsidRPr="004860A1">
        <w:rPr>
          <w:b/>
          <w:smallCaps/>
          <w:sz w:val="20"/>
          <w:szCs w:val="20"/>
        </w:rPr>
        <w:t>TRYB UDZIELENIA ZAMÓWIENIA</w:t>
      </w:r>
    </w:p>
    <w:tbl>
      <w:tblPr>
        <w:tblW w:w="98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524"/>
        <w:gridCol w:w="236"/>
        <w:gridCol w:w="310"/>
      </w:tblGrid>
      <w:tr w:rsidR="00992A4A" w:rsidRPr="004860A1" w:rsidTr="00E76FF9">
        <w:trPr>
          <w:trHeight w:val="435"/>
        </w:trPr>
        <w:tc>
          <w:tcPr>
            <w:tcW w:w="93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IV.1.1) Tryb udzielenia zamówienia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92A4A" w:rsidRPr="004860A1" w:rsidRDefault="00992A4A" w:rsidP="00E76FF9">
            <w:pPr>
              <w:spacing w:before="120" w:after="240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spacing w:before="120" w:after="240"/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499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 w:after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Przetarg nieograniczony 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4" w:name="Wybór51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5760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Przetarg ograniczony      </w:t>
            </w:r>
            <w:r w:rsidR="00B52C26">
              <w:rPr>
                <w:b/>
                <w:sz w:val="20"/>
                <w:szCs w:val="20"/>
              </w:rPr>
              <w:t xml:space="preserve"> 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5" w:name="Wybór52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31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535"/>
        </w:trPr>
        <w:tc>
          <w:tcPr>
            <w:tcW w:w="3780" w:type="dxa"/>
            <w:tcBorders>
              <w:left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Negocjacje z ogłoszeniem</w:t>
            </w:r>
            <w:r w:rsidRPr="004860A1">
              <w:rPr>
                <w:sz w:val="20"/>
                <w:szCs w:val="20"/>
              </w:rPr>
              <w:t xml:space="preserve">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6" w:name="Wybór53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5760" w:type="dxa"/>
            <w:gridSpan w:val="2"/>
            <w:tcBorders>
              <w:left w:val="nil"/>
              <w:right w:val="nil"/>
            </w:tcBorders>
          </w:tcPr>
          <w:p w:rsidR="00992A4A" w:rsidRPr="004860A1" w:rsidRDefault="00992A4A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Dialog konkurencyjny</w:t>
            </w:r>
            <w:r w:rsidRPr="004860A1">
              <w:rPr>
                <w:sz w:val="20"/>
                <w:szCs w:val="20"/>
              </w:rPr>
              <w:t xml:space="preserve">     </w:t>
            </w:r>
            <w:r w:rsidR="00B52C26">
              <w:rPr>
                <w:sz w:val="20"/>
                <w:szCs w:val="20"/>
              </w:rPr>
              <w:t xml:space="preserve"> 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7" w:name="Wybór54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57"/>
            <w:r w:rsidRPr="004860A1"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310" w:type="dxa"/>
            <w:tcBorders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4860A1" w:rsidTr="00E76FF9">
        <w:trPr>
          <w:trHeight w:val="530"/>
        </w:trPr>
        <w:tc>
          <w:tcPr>
            <w:tcW w:w="378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992A4A" w:rsidRPr="004860A1" w:rsidRDefault="00992A4A" w:rsidP="009951B3">
            <w:pPr>
              <w:spacing w:before="80" w:after="80"/>
              <w:rPr>
                <w:b/>
                <w:smallCaps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Licytacja elektroniczna </w:t>
            </w:r>
            <w:r w:rsidRPr="004860A1">
              <w:rPr>
                <w:sz w:val="20"/>
                <w:szCs w:val="20"/>
              </w:rPr>
              <w:t xml:space="preserve">  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8" w:name="Wybór55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5760" w:type="dxa"/>
            <w:gridSpan w:val="2"/>
            <w:tcBorders>
              <w:left w:val="nil"/>
              <w:bottom w:val="single" w:sz="12" w:space="0" w:color="auto"/>
              <w:right w:val="nil"/>
            </w:tcBorders>
          </w:tcPr>
          <w:p w:rsidR="00992A4A" w:rsidRPr="004860A1" w:rsidRDefault="00B52C26" w:rsidP="009951B3">
            <w:pPr>
              <w:spacing w:before="80"/>
              <w:rPr>
                <w:b/>
                <w:smallCap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Partnerstwo innowacyjne  </w:t>
            </w:r>
            <w:r w:rsidR="00E149C6"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49C6" w:rsidRPr="004860A1">
              <w:rPr>
                <w:sz w:val="20"/>
                <w:szCs w:val="20"/>
              </w:rPr>
              <w:instrText xml:space="preserve"> FORMCHECKBOX </w:instrText>
            </w:r>
            <w:r w:rsidR="00E149C6" w:rsidRPr="004860A1">
              <w:rPr>
                <w:sz w:val="20"/>
                <w:szCs w:val="20"/>
              </w:rPr>
            </w:r>
            <w:r w:rsidR="00E149C6" w:rsidRPr="004860A1">
              <w:rPr>
                <w:sz w:val="20"/>
                <w:szCs w:val="20"/>
              </w:rPr>
              <w:fldChar w:fldCharType="end"/>
            </w:r>
            <w:r w:rsidR="00E149C6" w:rsidRPr="004860A1">
              <w:rPr>
                <w:b/>
                <w:sz w:val="20"/>
                <w:szCs w:val="20"/>
              </w:rPr>
              <w:t xml:space="preserve"> </w:t>
            </w:r>
            <w:r w:rsidR="00E149C6" w:rsidRPr="004860A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1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8E6B8A" w:rsidRPr="004860A1" w:rsidTr="009951B3">
        <w:trPr>
          <w:trHeight w:val="800"/>
        </w:trPr>
        <w:tc>
          <w:tcPr>
            <w:tcW w:w="985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951B3" w:rsidRPr="004860A1" w:rsidRDefault="009951B3" w:rsidP="009951B3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IV.1.2) Zamawiający żąda wniesienia wadium:          Tak</w:t>
            </w:r>
            <w:r w:rsidR="00996E4E" w:rsidRPr="004860A1">
              <w:rPr>
                <w:b/>
                <w:sz w:val="20"/>
                <w:szCs w:val="20"/>
              </w:rPr>
              <w:t xml:space="preserve">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9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9" w:name="Wybór90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59"/>
            <w:r w:rsidRPr="004860A1"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0" w:name="Wybór91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0"/>
          </w:p>
          <w:p w:rsidR="009951B3" w:rsidRPr="004860A1" w:rsidRDefault="009951B3" w:rsidP="009951B3">
            <w:pPr>
              <w:spacing w:before="120" w:after="120"/>
              <w:rPr>
                <w:sz w:val="20"/>
                <w:szCs w:val="20"/>
              </w:rPr>
            </w:pPr>
            <w:r w:rsidRPr="004860A1">
              <w:rPr>
                <w:rFonts w:eastAsia="Calibri"/>
                <w:b/>
                <w:sz w:val="20"/>
                <w:szCs w:val="20"/>
                <w:lang w:eastAsia="pl-PL"/>
              </w:rPr>
              <w:t xml:space="preserve">Informacja na temat wadium 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dotyczy):</w:t>
            </w:r>
          </w:p>
          <w:p w:rsidR="00D60FEC" w:rsidRPr="00D60FEC" w:rsidRDefault="00D60FEC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D60FEC">
              <w:rPr>
                <w:smallCaps/>
                <w:sz w:val="20"/>
                <w:szCs w:val="20"/>
              </w:rPr>
              <w:t>Zad. 1 - 585.00 PLN</w:t>
            </w:r>
          </w:p>
          <w:p w:rsidR="00D60FEC" w:rsidRPr="00D60FEC" w:rsidRDefault="00D60FEC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D60FEC">
              <w:rPr>
                <w:smallCaps/>
                <w:sz w:val="20"/>
                <w:szCs w:val="20"/>
              </w:rPr>
              <w:t>Zad. 2 - 1 350.00 PLN</w:t>
            </w:r>
          </w:p>
          <w:p w:rsidR="00D60FEC" w:rsidRPr="00D60FEC" w:rsidRDefault="00D60FEC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D60FEC">
              <w:rPr>
                <w:smallCaps/>
                <w:sz w:val="20"/>
                <w:szCs w:val="20"/>
              </w:rPr>
              <w:t>Zad. 3 - 1 312.50 PLN</w:t>
            </w:r>
          </w:p>
          <w:p w:rsidR="00D60FEC" w:rsidRPr="00D60FEC" w:rsidRDefault="00D60FEC" w:rsidP="00996E4E">
            <w:pPr>
              <w:spacing w:after="80"/>
              <w:rPr>
                <w:smallCaps/>
                <w:sz w:val="20"/>
                <w:szCs w:val="20"/>
              </w:rPr>
            </w:pPr>
            <w:r w:rsidRPr="00D60FEC">
              <w:rPr>
                <w:smallCaps/>
                <w:sz w:val="20"/>
                <w:szCs w:val="20"/>
              </w:rPr>
              <w:t>Zad. 4 - 337.50 PLN</w:t>
            </w:r>
          </w:p>
          <w:p w:rsidR="008E6B8A" w:rsidRPr="004860A1" w:rsidRDefault="00D60FEC" w:rsidP="00996E4E">
            <w:pPr>
              <w:spacing w:after="80"/>
              <w:rPr>
                <w:b/>
                <w:smallCaps/>
                <w:sz w:val="20"/>
                <w:szCs w:val="20"/>
              </w:rPr>
            </w:pPr>
            <w:r w:rsidRPr="00D60FEC">
              <w:rPr>
                <w:smallCaps/>
                <w:sz w:val="20"/>
                <w:szCs w:val="20"/>
              </w:rPr>
              <w:t>Zad. 5 - 1 012.50 PLN</w:t>
            </w:r>
          </w:p>
        </w:tc>
      </w:tr>
      <w:tr w:rsidR="009951B3" w:rsidRPr="004860A1" w:rsidTr="006D558E">
        <w:trPr>
          <w:trHeight w:val="1200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558E" w:rsidRPr="004860A1" w:rsidRDefault="006D558E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IV.1.3) Przewiduje się udzielenie zaliczek na poczet</w:t>
            </w:r>
            <w:r w:rsidR="00A12674">
              <w:rPr>
                <w:b/>
                <w:sz w:val="20"/>
                <w:szCs w:val="20"/>
              </w:rPr>
              <w:t xml:space="preserve"> wykonania zamówienia:         t</w:t>
            </w:r>
            <w:r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1" w:name="Wybór78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1"/>
            <w:r w:rsidRPr="004860A1">
              <w:rPr>
                <w:sz w:val="20"/>
                <w:szCs w:val="20"/>
              </w:rPr>
              <w:t xml:space="preserve"> </w:t>
            </w:r>
            <w:r w:rsidR="00A12674">
              <w:rPr>
                <w:b/>
                <w:sz w:val="20"/>
                <w:szCs w:val="20"/>
              </w:rPr>
              <w:t>n</w:t>
            </w:r>
            <w:r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7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2" w:name="Wybór79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2"/>
          </w:p>
          <w:p w:rsidR="006D558E" w:rsidRPr="004860A1" w:rsidRDefault="006D558E" w:rsidP="00953589">
            <w:pPr>
              <w:tabs>
                <w:tab w:val="left" w:pos="762"/>
              </w:tabs>
              <w:spacing w:after="4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Należy podać informacje na temat udzielania zaliczek:</w:t>
            </w:r>
          </w:p>
          <w:p w:rsidR="006D558E" w:rsidRPr="004860A1" w:rsidRDefault="006D558E" w:rsidP="00953589">
            <w:pPr>
              <w:tabs>
                <w:tab w:val="left" w:pos="762"/>
              </w:tabs>
              <w:spacing w:after="80"/>
              <w:jc w:val="both"/>
              <w:rPr>
                <w:b/>
                <w:sz w:val="20"/>
                <w:szCs w:val="20"/>
              </w:rPr>
            </w:pPr>
          </w:p>
        </w:tc>
      </w:tr>
      <w:tr w:rsidR="006D558E" w:rsidRPr="004860A1" w:rsidTr="006D558E">
        <w:trPr>
          <w:trHeight w:val="645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D558E" w:rsidRPr="004860A1" w:rsidRDefault="006D558E" w:rsidP="00953589">
            <w:pPr>
              <w:tabs>
                <w:tab w:val="left" w:pos="762"/>
              </w:tabs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IV.1.4) Wymaga się złożenia ofert w postaci katalogów elektronicznych lu</w:t>
            </w:r>
            <w:r w:rsidR="00721615" w:rsidRPr="004860A1">
              <w:rPr>
                <w:b/>
                <w:sz w:val="20"/>
                <w:szCs w:val="20"/>
              </w:rPr>
              <w:t xml:space="preserve">b dołączenia do ofert katalogów </w:t>
            </w:r>
            <w:r w:rsidRPr="004860A1">
              <w:rPr>
                <w:b/>
                <w:sz w:val="20"/>
                <w:szCs w:val="20"/>
              </w:rPr>
              <w:t>elektronicznych:</w:t>
            </w:r>
          </w:p>
          <w:p w:rsidR="00721615" w:rsidRPr="004860A1" w:rsidRDefault="00A53B3C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3" w:name="Wybór80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3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4" w:name="Wybór81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4"/>
            <w:r w:rsidR="00721615" w:rsidRPr="004860A1">
              <w:rPr>
                <w:sz w:val="20"/>
                <w:szCs w:val="20"/>
              </w:rPr>
              <w:t xml:space="preserve"> / lub</w:t>
            </w:r>
          </w:p>
          <w:p w:rsidR="006D558E" w:rsidRPr="004860A1" w:rsidRDefault="006D558E" w:rsidP="00953589">
            <w:pPr>
              <w:tabs>
                <w:tab w:val="left" w:pos="762"/>
              </w:tabs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Dopuszcza się złożenie ofert w postaci katalogów elektronicznych lu</w:t>
            </w:r>
            <w:r w:rsidR="00721615" w:rsidRPr="004860A1">
              <w:rPr>
                <w:sz w:val="20"/>
                <w:szCs w:val="20"/>
              </w:rPr>
              <w:t xml:space="preserve">b dołączenia do ofert katalogów </w:t>
            </w:r>
            <w:r w:rsidRPr="004860A1">
              <w:rPr>
                <w:sz w:val="20"/>
                <w:szCs w:val="20"/>
              </w:rPr>
              <w:t>elektronicznych:</w:t>
            </w:r>
          </w:p>
          <w:p w:rsidR="00721615" w:rsidRPr="004860A1" w:rsidRDefault="00A53B3C" w:rsidP="00953589">
            <w:pPr>
              <w:tabs>
                <w:tab w:val="left" w:pos="76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5" w:name="Wybór82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5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6" w:name="Wybór83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6"/>
          </w:p>
          <w:p w:rsidR="006D558E" w:rsidRPr="004860A1" w:rsidRDefault="00721615" w:rsidP="00953589">
            <w:pPr>
              <w:tabs>
                <w:tab w:val="left" w:pos="762"/>
              </w:tabs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</w:t>
            </w:r>
            <w:r w:rsidRPr="004860A1">
              <w:rPr>
                <w:rStyle w:val="Odwoanieprzypisudolnego"/>
                <w:sz w:val="20"/>
                <w:szCs w:val="20"/>
              </w:rPr>
              <w:footnoteReference w:id="6"/>
            </w:r>
            <w:r w:rsidR="006D558E" w:rsidRPr="004860A1">
              <w:rPr>
                <w:sz w:val="20"/>
                <w:szCs w:val="20"/>
              </w:rPr>
              <w:t>:</w:t>
            </w:r>
          </w:p>
          <w:p w:rsidR="00721615" w:rsidRPr="004860A1" w:rsidRDefault="00721615" w:rsidP="00953589">
            <w:pPr>
              <w:tabs>
                <w:tab w:val="left" w:pos="762"/>
              </w:tabs>
              <w:spacing w:after="80"/>
              <w:jc w:val="both"/>
              <w:rPr>
                <w:b/>
                <w:sz w:val="20"/>
                <w:szCs w:val="20"/>
              </w:rPr>
            </w:pPr>
          </w:p>
        </w:tc>
      </w:tr>
      <w:tr w:rsidR="006D558E" w:rsidRPr="004860A1" w:rsidTr="00721615">
        <w:trPr>
          <w:trHeight w:val="1180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1615" w:rsidRPr="004860A1" w:rsidRDefault="00721615" w:rsidP="00721615">
            <w:pPr>
              <w:spacing w:before="120" w:after="12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IV.1.5) Wymaga się złożenia oferty wariantowej </w:t>
            </w:r>
            <w:r w:rsidRPr="004860A1">
              <w:rPr>
                <w:i/>
                <w:sz w:val="20"/>
                <w:szCs w:val="20"/>
              </w:rPr>
              <w:t>(jeżeli dotyczy):</w:t>
            </w:r>
          </w:p>
          <w:p w:rsidR="00721615" w:rsidRPr="004860A1" w:rsidRDefault="00A53B3C" w:rsidP="0072161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7" w:name="Wybór56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7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8" w:name="Wybór57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8"/>
            <w:r w:rsidR="00721615" w:rsidRPr="004860A1">
              <w:rPr>
                <w:sz w:val="20"/>
                <w:szCs w:val="20"/>
              </w:rPr>
              <w:t xml:space="preserve"> / lub</w:t>
            </w:r>
          </w:p>
          <w:p w:rsidR="00721615" w:rsidRPr="004860A1" w:rsidRDefault="00721615" w:rsidP="00721615">
            <w:pPr>
              <w:spacing w:before="120" w:after="120"/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Dopuszcza się złożenie oferty wariantowej </w:t>
            </w:r>
            <w:r w:rsidRPr="004860A1">
              <w:rPr>
                <w:i/>
                <w:sz w:val="20"/>
                <w:szCs w:val="20"/>
              </w:rPr>
              <w:t>(jeżeli dotyczy)</w:t>
            </w:r>
          </w:p>
          <w:p w:rsidR="00721615" w:rsidRPr="004860A1" w:rsidRDefault="00A53B3C" w:rsidP="00721615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9" w:name="Wybór58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69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5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0" w:name="Wybór59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70"/>
          </w:p>
          <w:p w:rsidR="00721615" w:rsidRPr="004860A1" w:rsidRDefault="00721615" w:rsidP="00721615">
            <w:pPr>
              <w:spacing w:before="120"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6D558E" w:rsidRPr="004860A1" w:rsidRDefault="00A53B3C" w:rsidP="009F60E3">
            <w:pPr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721615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Wybór60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71"/>
            <w:r w:rsidR="00721615" w:rsidRPr="004860A1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n</w:t>
            </w:r>
            <w:r w:rsidR="00721615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6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2" w:name="Wybór61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72"/>
          </w:p>
        </w:tc>
      </w:tr>
      <w:tr w:rsidR="00721615" w:rsidRPr="004860A1" w:rsidTr="00F53CDD">
        <w:trPr>
          <w:trHeight w:val="1986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1615" w:rsidRPr="004860A1" w:rsidRDefault="00721615" w:rsidP="00721615">
            <w:pPr>
              <w:spacing w:before="12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 xml:space="preserve">IV.1.6) Przewidywana liczba wykonawców, którzy zostaną zaproszeni do udziału w postępowaniu </w:t>
            </w:r>
            <w:r w:rsidRPr="004860A1">
              <w:rPr>
                <w:i/>
                <w:sz w:val="20"/>
                <w:szCs w:val="20"/>
              </w:rPr>
              <w:br/>
              <w:t>(przetarg ograniczony, negocjacje z ogłoszeniem, dialog konkurencyjny, partnerstwo innowacyjne)</w:t>
            </w:r>
          </w:p>
          <w:p w:rsidR="00721615" w:rsidRPr="004860A1" w:rsidRDefault="00721615" w:rsidP="00721615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Liczba wykonawców</w:t>
            </w:r>
            <w:r w:rsidR="00910D55">
              <w:rPr>
                <w:sz w:val="20"/>
                <w:szCs w:val="20"/>
              </w:rPr>
              <w:t xml:space="preserve"> [</w:t>
            </w:r>
            <w:r w:rsidRPr="004860A1">
              <w:rPr>
                <w:sz w:val="20"/>
                <w:szCs w:val="20"/>
              </w:rPr>
              <w:t xml:space="preserve"> </w:t>
            </w:r>
            <w:r w:rsidR="00910D55">
              <w:rPr>
                <w:sz w:val="20"/>
                <w:szCs w:val="20"/>
              </w:rPr>
              <w:t xml:space="preserve"> </w:t>
            </w:r>
            <w:r w:rsidR="00910D55" w:rsidRPr="004860A1">
              <w:rPr>
                <w:sz w:val="20"/>
                <w:szCs w:val="20"/>
              </w:rPr>
              <w:t>]</w:t>
            </w:r>
          </w:p>
          <w:p w:rsidR="00721615" w:rsidRPr="004860A1" w:rsidRDefault="00721615" w:rsidP="00721615">
            <w:pPr>
              <w:spacing w:before="120" w:after="12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</w:t>
            </w:r>
            <w:r w:rsidR="00F53CDD" w:rsidRPr="004860A1">
              <w:rPr>
                <w:sz w:val="20"/>
                <w:szCs w:val="20"/>
              </w:rPr>
              <w:t>lbo</w:t>
            </w:r>
            <w:r w:rsidR="00EB2612">
              <w:rPr>
                <w:sz w:val="20"/>
                <w:szCs w:val="20"/>
              </w:rPr>
              <w:t xml:space="preserve"> minimalna liczba wykonawców  [</w:t>
            </w:r>
            <w:r w:rsidR="00F53CDD" w:rsidRPr="004860A1">
              <w:rPr>
                <w:sz w:val="20"/>
                <w:szCs w:val="20"/>
              </w:rPr>
              <w:t xml:space="preserve"> </w:t>
            </w:r>
            <w:r w:rsidR="00D60FEC" w:rsidRPr="00D60FEC">
              <w:rPr>
                <w:color w:val="000000"/>
                <w:sz w:val="20"/>
                <w:szCs w:val="20"/>
              </w:rPr>
              <w:t>0</w:t>
            </w:r>
            <w:r w:rsidR="00EB2612">
              <w:rPr>
                <w:sz w:val="20"/>
                <w:szCs w:val="20"/>
              </w:rPr>
              <w:t xml:space="preserve"> </w:t>
            </w:r>
            <w:r w:rsidR="00F53CDD" w:rsidRPr="004860A1">
              <w:rPr>
                <w:sz w:val="20"/>
                <w:szCs w:val="20"/>
              </w:rPr>
              <w:t xml:space="preserve">]   </w:t>
            </w:r>
            <w:r w:rsidRPr="004860A1">
              <w:rPr>
                <w:sz w:val="20"/>
                <w:szCs w:val="20"/>
              </w:rPr>
              <w:t>lub maksymalna liczba wykonawców</w:t>
            </w:r>
            <w:r w:rsidR="00F53CDD" w:rsidRPr="004860A1">
              <w:rPr>
                <w:b/>
                <w:sz w:val="20"/>
                <w:szCs w:val="20"/>
              </w:rPr>
              <w:t xml:space="preserve"> </w:t>
            </w:r>
            <w:r w:rsidR="00F53CDD" w:rsidRPr="004860A1">
              <w:rPr>
                <w:sz w:val="20"/>
                <w:szCs w:val="20"/>
              </w:rPr>
              <w:t xml:space="preserve">[  </w:t>
            </w:r>
            <w:r w:rsidR="00D60FEC" w:rsidRPr="00D60FEC">
              <w:rPr>
                <w:color w:val="000000"/>
                <w:sz w:val="20"/>
                <w:szCs w:val="20"/>
              </w:rPr>
              <w:t>0</w:t>
            </w:r>
            <w:r w:rsidR="00EB2612">
              <w:rPr>
                <w:sz w:val="20"/>
                <w:szCs w:val="20"/>
              </w:rPr>
              <w:t xml:space="preserve">  </w:t>
            </w:r>
            <w:r w:rsidR="00F53CDD" w:rsidRPr="004860A1">
              <w:rPr>
                <w:sz w:val="20"/>
                <w:szCs w:val="20"/>
              </w:rPr>
              <w:t>]</w:t>
            </w:r>
          </w:p>
          <w:p w:rsidR="00721615" w:rsidRPr="004860A1" w:rsidRDefault="00721615" w:rsidP="00AA194B">
            <w:pPr>
              <w:spacing w:before="120" w:after="40"/>
              <w:jc w:val="both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Kryteria selekcji wykonawców:</w:t>
            </w:r>
          </w:p>
          <w:p w:rsidR="002135FD" w:rsidRPr="004860A1" w:rsidRDefault="002135FD" w:rsidP="00AA194B">
            <w:pPr>
              <w:spacing w:after="80"/>
              <w:jc w:val="both"/>
              <w:rPr>
                <w:sz w:val="20"/>
                <w:szCs w:val="20"/>
              </w:rPr>
            </w:pPr>
          </w:p>
        </w:tc>
      </w:tr>
      <w:tr w:rsidR="00F53CDD" w:rsidRPr="004860A1" w:rsidTr="00D96980">
        <w:trPr>
          <w:trHeight w:val="977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3CDD" w:rsidRPr="004860A1" w:rsidRDefault="00F53CDD" w:rsidP="00F53CDD">
            <w:pPr>
              <w:spacing w:before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IV.1.7) Informacje na temat umowy ramowej lub dynamicznego systemu zakupów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>(jeżeli dotyczy):</w:t>
            </w: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</w:p>
          <w:p w:rsidR="009659D9" w:rsidRDefault="00F53CDD" w:rsidP="009659D9">
            <w:pPr>
              <w:spacing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Umowa ramowa będzie zawarta: </w:t>
            </w:r>
          </w:p>
          <w:p w:rsidR="009659D9" w:rsidRDefault="00D60FEC" w:rsidP="009659D9">
            <w:pPr>
              <w:spacing w:after="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>
                <w:ffData>
                  <w:name w:val="Wybór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3" w:name="Wybór62"/>
            <w:r>
              <w:rPr>
                <w:color w:val="000000"/>
                <w:sz w:val="20"/>
                <w:szCs w:val="20"/>
              </w:rPr>
              <w:instrText xml:space="preserve"> FORMCHECKBOX </w:instrTex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  <w:fldChar w:fldCharType="end"/>
            </w:r>
            <w:bookmarkEnd w:id="73"/>
            <w:r w:rsidR="009659D9">
              <w:rPr>
                <w:color w:val="000000"/>
                <w:sz w:val="20"/>
                <w:szCs w:val="20"/>
              </w:rPr>
              <w:t xml:space="preserve">  </w:t>
            </w:r>
            <w:r w:rsidR="00F53CDD" w:rsidRPr="004860A1">
              <w:rPr>
                <w:sz w:val="20"/>
                <w:szCs w:val="20"/>
              </w:rPr>
              <w:t xml:space="preserve">z jednym wykonawcą  </w:t>
            </w:r>
            <w:r w:rsidR="008F6179">
              <w:rPr>
                <w:sz w:val="20"/>
                <w:szCs w:val="20"/>
              </w:rPr>
              <w:t xml:space="preserve">  </w:t>
            </w:r>
          </w:p>
          <w:p w:rsidR="00F53CDD" w:rsidRPr="004860A1" w:rsidRDefault="00D60FEC" w:rsidP="00F53CD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>
                <w:ffData>
                  <w:name w:val="Wybór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4" w:name="Wybór63"/>
            <w:r>
              <w:rPr>
                <w:color w:val="000000"/>
                <w:sz w:val="20"/>
                <w:szCs w:val="20"/>
              </w:rPr>
              <w:instrText xml:space="preserve"> FORMCHECKBOX </w:instrTex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  <w:fldChar w:fldCharType="end"/>
            </w:r>
            <w:bookmarkEnd w:id="74"/>
            <w:r w:rsidR="009659D9">
              <w:rPr>
                <w:color w:val="000000"/>
                <w:sz w:val="20"/>
                <w:szCs w:val="20"/>
              </w:rPr>
              <w:t xml:space="preserve">  </w:t>
            </w:r>
            <w:r w:rsidR="009659D9">
              <w:rPr>
                <w:sz w:val="20"/>
                <w:szCs w:val="20"/>
              </w:rPr>
              <w:t xml:space="preserve">z kilkoma wykonawcami  </w:t>
            </w:r>
          </w:p>
          <w:p w:rsidR="008F6179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Przewiduje się ograniczenie liczby uczestników umowy ramowej: </w:t>
            </w:r>
          </w:p>
          <w:p w:rsidR="00CF7968" w:rsidRDefault="00D60FEC" w:rsidP="00611D80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5" w:name="Wybór92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5"/>
            <w:r w:rsidR="00611D80">
              <w:rPr>
                <w:sz w:val="20"/>
                <w:szCs w:val="20"/>
              </w:rPr>
              <w:t xml:space="preserve">  </w:t>
            </w:r>
            <w:r w:rsidR="008F6179">
              <w:rPr>
                <w:b/>
                <w:sz w:val="20"/>
                <w:szCs w:val="20"/>
              </w:rPr>
              <w:t>t</w:t>
            </w:r>
            <w:r w:rsidR="00F53CDD" w:rsidRPr="004860A1">
              <w:rPr>
                <w:b/>
                <w:sz w:val="20"/>
                <w:szCs w:val="20"/>
              </w:rPr>
              <w:t xml:space="preserve">ak </w:t>
            </w:r>
          </w:p>
          <w:p w:rsidR="00F53CDD" w:rsidRPr="004860A1" w:rsidRDefault="00D60FEC" w:rsidP="00611D80">
            <w:pPr>
              <w:spacing w:before="6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9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6" w:name="Wybór93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76"/>
            <w:r w:rsidR="00611D80">
              <w:rPr>
                <w:b/>
                <w:sz w:val="20"/>
                <w:szCs w:val="20"/>
              </w:rPr>
              <w:t xml:space="preserve"> </w:t>
            </w:r>
            <w:r w:rsidR="00AA0F9F">
              <w:rPr>
                <w:b/>
                <w:sz w:val="20"/>
                <w:szCs w:val="20"/>
              </w:rPr>
              <w:t xml:space="preserve"> </w:t>
            </w:r>
            <w:r w:rsidR="008F6179">
              <w:rPr>
                <w:b/>
                <w:sz w:val="20"/>
                <w:szCs w:val="20"/>
              </w:rPr>
              <w:t>n</w:t>
            </w:r>
            <w:r w:rsidR="00F53CDD" w:rsidRPr="004860A1">
              <w:rPr>
                <w:b/>
                <w:sz w:val="20"/>
                <w:szCs w:val="20"/>
              </w:rPr>
              <w:t xml:space="preserve">ie </w:t>
            </w:r>
          </w:p>
          <w:p w:rsidR="00F53CDD" w:rsidRPr="004860A1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Przewidziana maksymalna liczba uczestników umowy ramowej: [  </w:t>
            </w:r>
            <w:r w:rsidR="00CF7968">
              <w:rPr>
                <w:sz w:val="20"/>
                <w:szCs w:val="20"/>
              </w:rPr>
              <w:t xml:space="preserve">  </w:t>
            </w:r>
            <w:r w:rsidRPr="004860A1">
              <w:rPr>
                <w:sz w:val="20"/>
                <w:szCs w:val="20"/>
              </w:rPr>
              <w:t>]</w:t>
            </w:r>
          </w:p>
          <w:p w:rsidR="00F53CDD" w:rsidRPr="004860A1" w:rsidRDefault="00F53CDD" w:rsidP="00F53CDD">
            <w:pPr>
              <w:spacing w:before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</w:t>
            </w:r>
            <w:r w:rsidRPr="004860A1">
              <w:rPr>
                <w:rStyle w:val="Odwoanieprzypisudolnego"/>
                <w:sz w:val="20"/>
                <w:szCs w:val="20"/>
              </w:rPr>
              <w:footnoteReference w:id="7"/>
            </w:r>
            <w:r w:rsidRPr="004860A1">
              <w:rPr>
                <w:sz w:val="20"/>
                <w:szCs w:val="20"/>
              </w:rPr>
              <w:t>):</w:t>
            </w:r>
          </w:p>
          <w:p w:rsidR="00F53CDD" w:rsidRPr="004860A1" w:rsidRDefault="00F53CDD" w:rsidP="00AA0F9F">
            <w:pPr>
              <w:spacing w:before="120" w:after="120"/>
              <w:jc w:val="both"/>
              <w:rPr>
                <w:sz w:val="20"/>
                <w:szCs w:val="20"/>
              </w:rPr>
            </w:pPr>
          </w:p>
          <w:p w:rsidR="00FA7A57" w:rsidRDefault="00F53CDD" w:rsidP="00611D80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Zamówienie obejmuje ustanowienie dynamicznego systemu zakupów:  </w:t>
            </w:r>
          </w:p>
          <w:p w:rsidR="00FA7A57" w:rsidRDefault="00D60FEC" w:rsidP="00611D80">
            <w:pPr>
              <w:spacing w:after="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7" w:name="Wybór6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7"/>
            <w:r w:rsidR="00FA7A57">
              <w:rPr>
                <w:sz w:val="20"/>
                <w:szCs w:val="20"/>
              </w:rPr>
              <w:t xml:space="preserve">  </w:t>
            </w:r>
            <w:r w:rsidR="00FA7A57">
              <w:rPr>
                <w:b/>
                <w:sz w:val="20"/>
                <w:szCs w:val="20"/>
              </w:rPr>
              <w:t>t</w:t>
            </w:r>
            <w:r w:rsidR="00F53CDD" w:rsidRPr="004860A1">
              <w:rPr>
                <w:b/>
                <w:sz w:val="20"/>
                <w:szCs w:val="20"/>
              </w:rPr>
              <w:t xml:space="preserve">ak </w:t>
            </w:r>
            <w:r w:rsidR="00F53CDD" w:rsidRPr="004860A1">
              <w:rPr>
                <w:sz w:val="20"/>
                <w:szCs w:val="20"/>
              </w:rPr>
              <w:t xml:space="preserve"> </w:t>
            </w:r>
          </w:p>
          <w:p w:rsidR="00F53CDD" w:rsidRPr="004860A1" w:rsidRDefault="00D60FEC" w:rsidP="00F53C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6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8" w:name="Wybór66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78"/>
            <w:r w:rsidR="00FA7A57" w:rsidRPr="004860A1">
              <w:rPr>
                <w:b/>
                <w:sz w:val="20"/>
                <w:szCs w:val="20"/>
              </w:rPr>
              <w:t xml:space="preserve"> </w:t>
            </w:r>
            <w:r w:rsidR="00FA7A57">
              <w:rPr>
                <w:b/>
                <w:sz w:val="20"/>
                <w:szCs w:val="20"/>
              </w:rPr>
              <w:t xml:space="preserve"> n</w:t>
            </w:r>
            <w:r w:rsidR="00FA7A57" w:rsidRPr="004860A1">
              <w:rPr>
                <w:b/>
                <w:sz w:val="20"/>
                <w:szCs w:val="20"/>
              </w:rPr>
              <w:t>ie</w:t>
            </w: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</w:p>
          <w:p w:rsidR="00F53CDD" w:rsidRPr="004860A1" w:rsidRDefault="00F53CDD" w:rsidP="00F53CDD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Adres strony internetowej, na której będą zamieszczone informacje dodatkowe dotyczące dynamicznego systemu</w:t>
            </w:r>
          </w:p>
          <w:p w:rsidR="00F53CDD" w:rsidRDefault="00F53CDD" w:rsidP="00F53CDD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zakupów </w:t>
            </w:r>
            <w:r w:rsidRPr="004860A1">
              <w:rPr>
                <w:i/>
                <w:sz w:val="20"/>
                <w:szCs w:val="20"/>
              </w:rPr>
              <w:t>(jeżeli dotyczy)</w:t>
            </w:r>
            <w:r w:rsidR="00AA0F9F">
              <w:rPr>
                <w:sz w:val="20"/>
                <w:szCs w:val="20"/>
              </w:rPr>
              <w:t>:</w:t>
            </w:r>
          </w:p>
          <w:p w:rsidR="00F53CDD" w:rsidRPr="00EC3AC2" w:rsidRDefault="00F53CDD" w:rsidP="00AA0F9F">
            <w:pPr>
              <w:spacing w:after="120"/>
              <w:rPr>
                <w:color w:val="0070C0"/>
                <w:sz w:val="20"/>
                <w:szCs w:val="20"/>
                <w:u w:val="single"/>
              </w:rPr>
            </w:pPr>
          </w:p>
          <w:p w:rsidR="00F53CDD" w:rsidRPr="004860A1" w:rsidRDefault="00F53CDD" w:rsidP="00F53CDD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</w:t>
            </w:r>
          </w:p>
          <w:p w:rsidR="00F53CDD" w:rsidRPr="00AA0F9F" w:rsidRDefault="00F53CDD" w:rsidP="00F53CDD">
            <w:pPr>
              <w:spacing w:after="80"/>
              <w:rPr>
                <w:sz w:val="20"/>
                <w:szCs w:val="20"/>
              </w:rPr>
            </w:pPr>
          </w:p>
          <w:p w:rsidR="00F53CDD" w:rsidRPr="004860A1" w:rsidRDefault="00F53CDD" w:rsidP="00F53CDD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 ramach umowy ramowej/dynamicznego systemu zakupów dopuszcza się złożenie ofert w formie katalogów elektronicznych:</w:t>
            </w:r>
          </w:p>
          <w:p w:rsidR="00611D80" w:rsidRDefault="00D60FEC" w:rsidP="00611D80">
            <w:pPr>
              <w:spacing w:before="8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9" w:name="Wybór6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79"/>
            <w:r w:rsidR="00611D80">
              <w:rPr>
                <w:sz w:val="20"/>
                <w:szCs w:val="20"/>
              </w:rPr>
              <w:t xml:space="preserve">  </w:t>
            </w:r>
            <w:r w:rsidR="00611D80">
              <w:rPr>
                <w:b/>
                <w:sz w:val="20"/>
                <w:szCs w:val="20"/>
              </w:rPr>
              <w:t>t</w:t>
            </w:r>
            <w:r w:rsidR="00611D80" w:rsidRPr="004860A1">
              <w:rPr>
                <w:b/>
                <w:sz w:val="20"/>
                <w:szCs w:val="20"/>
              </w:rPr>
              <w:t xml:space="preserve">ak </w:t>
            </w:r>
          </w:p>
          <w:p w:rsidR="00AD573E" w:rsidRPr="004860A1" w:rsidRDefault="00D60FEC" w:rsidP="00611D80">
            <w:pPr>
              <w:spacing w:after="8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6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0" w:name="Wybór68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0"/>
            <w:r w:rsidR="00611D80">
              <w:rPr>
                <w:b/>
                <w:sz w:val="20"/>
                <w:szCs w:val="20"/>
              </w:rPr>
              <w:t xml:space="preserve">  n</w:t>
            </w:r>
            <w:r w:rsidR="00611D80" w:rsidRPr="004860A1">
              <w:rPr>
                <w:b/>
                <w:sz w:val="20"/>
                <w:szCs w:val="20"/>
              </w:rPr>
              <w:t>ie</w:t>
            </w:r>
          </w:p>
          <w:p w:rsidR="00F53CDD" w:rsidRPr="004860A1" w:rsidRDefault="00F53CDD" w:rsidP="00AD573E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Przewiduje się pobranie ze złożonych katalogów elektronicznych informacji potrzebnych do sporządzenia ofert w </w:t>
            </w:r>
            <w:r w:rsidR="00AD573E" w:rsidRPr="004860A1">
              <w:rPr>
                <w:sz w:val="20"/>
                <w:szCs w:val="20"/>
              </w:rPr>
              <w:t>r</w:t>
            </w:r>
            <w:r w:rsidRPr="004860A1">
              <w:rPr>
                <w:sz w:val="20"/>
                <w:szCs w:val="20"/>
              </w:rPr>
              <w:t>amach umowy ramowej/dynamicznego systemu zakupów:</w:t>
            </w:r>
          </w:p>
          <w:p w:rsidR="00611D80" w:rsidRDefault="00D60FEC" w:rsidP="00611D80">
            <w:pPr>
              <w:spacing w:before="8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6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1" w:name="Wybór69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1"/>
            <w:r w:rsidR="00611D80">
              <w:rPr>
                <w:sz w:val="20"/>
                <w:szCs w:val="20"/>
              </w:rPr>
              <w:t xml:space="preserve">  </w:t>
            </w:r>
            <w:r w:rsidR="00611D80">
              <w:rPr>
                <w:b/>
                <w:sz w:val="20"/>
                <w:szCs w:val="20"/>
              </w:rPr>
              <w:t>t</w:t>
            </w:r>
            <w:r w:rsidR="00611D80" w:rsidRPr="004860A1">
              <w:rPr>
                <w:b/>
                <w:sz w:val="20"/>
                <w:szCs w:val="20"/>
              </w:rPr>
              <w:t xml:space="preserve">ak </w:t>
            </w:r>
          </w:p>
          <w:p w:rsidR="00AD573E" w:rsidRPr="004860A1" w:rsidRDefault="00D60FEC" w:rsidP="00F53CDD">
            <w:pPr>
              <w:spacing w:after="8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Wybór7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2" w:name="Wybór70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2"/>
            <w:r w:rsidR="00611D80">
              <w:rPr>
                <w:b/>
                <w:sz w:val="20"/>
                <w:szCs w:val="20"/>
              </w:rPr>
              <w:t xml:space="preserve">  n</w:t>
            </w:r>
            <w:r w:rsidR="00611D80" w:rsidRPr="004860A1">
              <w:rPr>
                <w:b/>
                <w:sz w:val="20"/>
                <w:szCs w:val="20"/>
              </w:rPr>
              <w:t>ie</w:t>
            </w:r>
          </w:p>
        </w:tc>
      </w:tr>
      <w:tr w:rsidR="00D60FEC" w:rsidRPr="004860A1" w:rsidTr="000B16D7">
        <w:trPr>
          <w:trHeight w:val="4379"/>
        </w:trPr>
        <w:tc>
          <w:tcPr>
            <w:tcW w:w="985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Pr="004860A1" w:rsidRDefault="00D60FEC" w:rsidP="000B16D7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D60FEC" w:rsidRPr="004860A1" w:rsidRDefault="00D60FEC" w:rsidP="000B16D7">
            <w:pPr>
              <w:spacing w:after="80"/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Przewidziane jest przeprowadzenie aukcji elektronicznej </w:t>
            </w:r>
            <w:r w:rsidRPr="004860A1">
              <w:rPr>
                <w:i/>
                <w:sz w:val="20"/>
                <w:szCs w:val="20"/>
              </w:rPr>
              <w:t>(przetarg nieograniczony, przetarg ograniczony, negocjacje z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ogłoszeniem)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3" w:name="Wybór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3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4" w:name="Wybór6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4"/>
          </w:p>
          <w:p w:rsidR="00D60FEC" w:rsidRPr="004860A1" w:rsidRDefault="00D60FEC" w:rsidP="000B16D7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Należy podać adres strony internetowej, na której aukcja będzie prowadzona: </w:t>
            </w:r>
          </w:p>
          <w:p w:rsidR="00D60FEC" w:rsidRPr="004860A1" w:rsidRDefault="00D60FEC" w:rsidP="000B16D7">
            <w:pPr>
              <w:spacing w:before="120"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Przewiduje się ograniczenia co do przedstawionych wartości, wynikające z opisu przedmiotu zamówienia:</w:t>
            </w:r>
          </w:p>
          <w:p w:rsidR="00D60FEC" w:rsidRPr="00EC3AC2" w:rsidRDefault="00D60FEC" w:rsidP="000B16D7">
            <w:pPr>
              <w:spacing w:after="80"/>
              <w:rPr>
                <w:sz w:val="20"/>
                <w:szCs w:val="20"/>
              </w:rPr>
            </w:pPr>
            <w:r w:rsidRPr="00EC3AC2">
              <w:rPr>
                <w:b/>
                <w:sz w:val="20"/>
                <w:szCs w:val="20"/>
              </w:rPr>
              <w:t xml:space="preserve">Tak </w:t>
            </w:r>
            <w:r w:rsidRPr="00EC3AC2"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12pt;height:12pt">
                  <v:imagedata r:id="rId8" o:title="1"/>
                </v:shape>
              </w:pict>
            </w:r>
            <w:r w:rsidRPr="00EC3AC2">
              <w:rPr>
                <w:sz w:val="20"/>
                <w:szCs w:val="20"/>
              </w:rPr>
              <w:t xml:space="preserve"> </w:t>
            </w:r>
            <w:r w:rsidRPr="00EC3AC2">
              <w:rPr>
                <w:b/>
                <w:sz w:val="20"/>
                <w:szCs w:val="20"/>
              </w:rPr>
              <w:t xml:space="preserve">Nie </w:t>
            </w:r>
            <w:r w:rsidRPr="00EC3AC2">
              <w:rPr>
                <w:sz w:val="20"/>
                <w:szCs w:val="20"/>
              </w:rPr>
              <w:pict>
                <v:shape id="_x0000_i1044" type="#_x0000_t75" style="width:12pt;height:12pt">
                  <v:imagedata r:id="rId8" o:title="1"/>
                </v:shape>
              </w:pict>
            </w:r>
          </w:p>
          <w:p w:rsidR="00D60FEC" w:rsidRPr="004860A1" w:rsidRDefault="00D60FEC" w:rsidP="000B16D7">
            <w:pPr>
              <w:rPr>
                <w:sz w:val="20"/>
                <w:szCs w:val="20"/>
              </w:rPr>
            </w:pPr>
          </w:p>
          <w:p w:rsidR="00D60FEC" w:rsidRPr="004860A1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D60FEC" w:rsidRPr="004860A1" w:rsidRDefault="00D60FEC" w:rsidP="000B16D7">
            <w:pPr>
              <w:rPr>
                <w:sz w:val="20"/>
                <w:szCs w:val="20"/>
              </w:rPr>
            </w:pP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dotyczące przebiegu aukcji elektronicznej: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dotyczące wykorzystywanego sprzętu elektronicznego, rozwiązań i specyfikacji technicznych w zakresie połączeń: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o liczbie etapów aukcji elektronicznej i czasie ich trwania: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Aukcja jednoetapowa </w:t>
            </w:r>
            <w:r>
              <w:pict>
                <v:shape id="_x0000_i1045" type="#_x0000_t75" style="width:12pt;height:12pt">
                  <v:imagedata r:id="rId8" o:title="1"/>
                </v:shape>
              </w:pict>
            </w:r>
            <w:r w:rsidRPr="004860A1">
              <w:rPr>
                <w:sz w:val="20"/>
                <w:szCs w:val="20"/>
              </w:rPr>
              <w:t xml:space="preserve"> czas trwania:________________________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Aukcja wieloetapowa </w:t>
            </w:r>
            <w:r>
              <w:pict>
                <v:shape id="_x0000_i1046" type="#_x0000_t75" style="width:12pt;height:12pt">
                  <v:imagedata r:id="rId8" o:title="1"/>
                </v:shape>
              </w:pic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etap nr                                  czas trwania etapu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_____                                   _______________</w:t>
            </w:r>
          </w:p>
          <w:p w:rsidR="00D60FEC" w:rsidRPr="004860A1" w:rsidRDefault="00D60FEC" w:rsidP="000B16D7">
            <w:pPr>
              <w:rPr>
                <w:sz w:val="20"/>
                <w:szCs w:val="20"/>
              </w:rPr>
            </w:pP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D60FEC" w:rsidRPr="004860A1" w:rsidRDefault="00D60FEC" w:rsidP="000B16D7">
            <w:pPr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>
              <w:pict>
                <v:shape id="_x0000_i1047" type="#_x0000_t75" style="width:12pt;height:12pt">
                  <v:imagedata r:id="rId8" o:title="1"/>
                </v:shape>
              </w:pic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pict>
                <v:shape id="_x0000_i1048" type="#_x0000_t75" style="width:12pt;height:12pt">
                  <v:imagedata r:id="rId8" o:title="1"/>
                </v:shape>
              </w:pict>
            </w:r>
          </w:p>
          <w:p w:rsidR="00D60FEC" w:rsidRPr="004860A1" w:rsidRDefault="00D60FEC" w:rsidP="000B16D7">
            <w:pPr>
              <w:rPr>
                <w:sz w:val="20"/>
                <w:szCs w:val="20"/>
              </w:rPr>
            </w:pPr>
          </w:p>
          <w:p w:rsidR="00D60FEC" w:rsidRPr="004860A1" w:rsidRDefault="00D60FEC" w:rsidP="000B16D7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Warunki zamknięcia aukcji elektronicznej:__________________________</w:t>
            </w:r>
          </w:p>
        </w:tc>
      </w:tr>
    </w:tbl>
    <w:p w:rsidR="00992A4A" w:rsidRPr="004860A1" w:rsidRDefault="00992A4A" w:rsidP="00DE23CD">
      <w:pPr>
        <w:spacing w:before="240" w:after="120"/>
        <w:rPr>
          <w:b/>
          <w:smallCaps/>
          <w:sz w:val="20"/>
          <w:szCs w:val="20"/>
        </w:rPr>
      </w:pPr>
      <w:r w:rsidRPr="004860A1">
        <w:rPr>
          <w:b/>
          <w:sz w:val="20"/>
          <w:szCs w:val="20"/>
        </w:rPr>
        <w:t xml:space="preserve">IV. 2) </w:t>
      </w:r>
      <w:r w:rsidRPr="004860A1">
        <w:rPr>
          <w:b/>
          <w:smallCaps/>
          <w:sz w:val="20"/>
          <w:szCs w:val="20"/>
        </w:rPr>
        <w:t xml:space="preserve">Kryteria OCENY OFERT  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24"/>
        <w:gridCol w:w="236"/>
      </w:tblGrid>
      <w:tr w:rsidR="00992A4A" w:rsidRPr="004860A1" w:rsidTr="00E76FF9">
        <w:trPr>
          <w:trHeight w:val="289"/>
        </w:trPr>
        <w:tc>
          <w:tcPr>
            <w:tcW w:w="9664" w:type="dxa"/>
            <w:gridSpan w:val="2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992A4A" w:rsidRPr="00DE23CD" w:rsidRDefault="00992A4A" w:rsidP="00DE23CD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IV.2.1) Kryteria oceny ofert</w:t>
            </w:r>
          </w:p>
        </w:tc>
        <w:tc>
          <w:tcPr>
            <w:tcW w:w="236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992A4A" w:rsidRPr="004860A1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992A4A" w:rsidRPr="00DE23CD" w:rsidTr="00E76FF9">
        <w:trPr>
          <w:trHeight w:val="355"/>
        </w:trPr>
        <w:tc>
          <w:tcPr>
            <w:tcW w:w="5040" w:type="dxa"/>
            <w:tcBorders>
              <w:left w:val="single" w:sz="12" w:space="0" w:color="auto"/>
              <w:right w:val="nil"/>
            </w:tcBorders>
          </w:tcPr>
          <w:p w:rsidR="00992A4A" w:rsidRDefault="00854700" w:rsidP="00854700">
            <w:pPr>
              <w:spacing w:before="80"/>
              <w:rPr>
                <w:b/>
                <w:sz w:val="20"/>
                <w:szCs w:val="20"/>
                <w:lang w:val="en-GB"/>
              </w:rPr>
            </w:pPr>
            <w:r w:rsidRPr="004860A1">
              <w:rPr>
                <w:b/>
                <w:sz w:val="20"/>
                <w:szCs w:val="20"/>
                <w:lang w:val="en-GB"/>
              </w:rPr>
              <w:t>IV.2.2) Kryteria</w:t>
            </w:r>
          </w:p>
          <w:p w:rsidR="00DE23CD" w:rsidRPr="00DE23CD" w:rsidRDefault="00DE23CD" w:rsidP="00854700">
            <w:pPr>
              <w:spacing w:before="80"/>
              <w:rPr>
                <w:b/>
                <w:sz w:val="20"/>
                <w:szCs w:val="20"/>
              </w:rPr>
            </w:pPr>
            <w:r w:rsidRPr="00DE23CD">
              <w:rPr>
                <w:b/>
                <w:sz w:val="20"/>
                <w:szCs w:val="20"/>
              </w:rPr>
              <w:t>Kryteria - Znaczenie</w:t>
            </w:r>
          </w:p>
          <w:p w:rsidR="00D60FEC" w:rsidRPr="00D60FEC" w:rsidRDefault="00D60FEC" w:rsidP="00DE23CD">
            <w:pPr>
              <w:spacing w:before="80" w:after="80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Cena - 60%</w:t>
            </w:r>
          </w:p>
          <w:p w:rsidR="00854700" w:rsidRPr="00DE23CD" w:rsidRDefault="00D60FEC" w:rsidP="00DE23CD">
            <w:pPr>
              <w:spacing w:before="80" w:after="80"/>
              <w:rPr>
                <w:sz w:val="20"/>
                <w:szCs w:val="20"/>
              </w:rPr>
            </w:pPr>
            <w:r w:rsidRPr="00D60FEC">
              <w:rPr>
                <w:sz w:val="20"/>
                <w:szCs w:val="20"/>
              </w:rPr>
              <w:t>Okres gwarancji - 40%</w:t>
            </w:r>
          </w:p>
        </w:tc>
        <w:tc>
          <w:tcPr>
            <w:tcW w:w="4860" w:type="dxa"/>
            <w:gridSpan w:val="2"/>
            <w:tcBorders>
              <w:left w:val="nil"/>
              <w:right w:val="single" w:sz="12" w:space="0" w:color="auto"/>
            </w:tcBorders>
          </w:tcPr>
          <w:p w:rsidR="00992A4A" w:rsidRPr="00DE23CD" w:rsidRDefault="00992A4A" w:rsidP="00E76FF9">
            <w:pPr>
              <w:rPr>
                <w:sz w:val="20"/>
                <w:szCs w:val="20"/>
              </w:rPr>
            </w:pPr>
          </w:p>
          <w:p w:rsidR="00992A4A" w:rsidRPr="00DE23CD" w:rsidRDefault="00992A4A" w:rsidP="00E76FF9">
            <w:pPr>
              <w:rPr>
                <w:sz w:val="20"/>
                <w:szCs w:val="20"/>
              </w:rPr>
            </w:pPr>
          </w:p>
          <w:p w:rsidR="00992A4A" w:rsidRPr="00DE23CD" w:rsidRDefault="00992A4A" w:rsidP="00E76FF9">
            <w:pPr>
              <w:rPr>
                <w:b/>
                <w:smallCaps/>
                <w:sz w:val="20"/>
                <w:szCs w:val="20"/>
              </w:rPr>
            </w:pPr>
          </w:p>
        </w:tc>
      </w:tr>
      <w:tr w:rsidR="00D60FEC" w:rsidRPr="004860A1" w:rsidTr="000B16D7">
        <w:trPr>
          <w:trHeight w:val="855"/>
        </w:trPr>
        <w:tc>
          <w:tcPr>
            <w:tcW w:w="9900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0FEC" w:rsidRPr="00DE23CD" w:rsidRDefault="00D60FEC" w:rsidP="000B16D7">
            <w:pPr>
              <w:spacing w:before="120" w:after="120"/>
              <w:rPr>
                <w:b/>
                <w:sz w:val="20"/>
                <w:szCs w:val="20"/>
              </w:rPr>
            </w:pPr>
            <w:r w:rsidRPr="00DE23CD">
              <w:rPr>
                <w:b/>
                <w:sz w:val="20"/>
                <w:szCs w:val="20"/>
              </w:rPr>
              <w:lastRenderedPageBreak/>
              <w:t>IV.2.3) Zastosowanie procedury, o której mowa w art. 24aa ust. 1 ustawy Pzp</w:t>
            </w:r>
            <w:r w:rsidRPr="00DE23CD">
              <w:rPr>
                <w:i/>
                <w:sz w:val="20"/>
                <w:szCs w:val="20"/>
              </w:rPr>
              <w:t xml:space="preserve"> (przetarg nieograniczony)</w:t>
            </w:r>
          </w:p>
          <w:p w:rsidR="00D60FEC" w:rsidRDefault="00D60FEC" w:rsidP="000B16D7">
            <w:pPr>
              <w:spacing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4860A1">
              <w:rPr>
                <w:b/>
                <w:sz w:val="20"/>
                <w:szCs w:val="20"/>
              </w:rPr>
              <w:t>ak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5" w:name="Wybór3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5"/>
          </w:p>
          <w:p w:rsidR="00D60FEC" w:rsidRPr="004860A1" w:rsidRDefault="00D60FEC" w:rsidP="000B16D7">
            <w:pPr>
              <w:spacing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</w:t>
            </w:r>
            <w:r w:rsidRPr="004860A1">
              <w:rPr>
                <w:b/>
                <w:sz w:val="20"/>
                <w:szCs w:val="20"/>
              </w:rPr>
              <w:t>ie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6" w:name="Wybór4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86"/>
          </w:p>
        </w:tc>
      </w:tr>
    </w:tbl>
    <w:p w:rsidR="00854700" w:rsidRPr="004860A1" w:rsidRDefault="00854700" w:rsidP="00C53831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 xml:space="preserve">IV.3) Negocjacje z ogłoszeniem, dialog konkurencyjny, partnerstwo innowacyjne </w:t>
      </w:r>
      <w:r w:rsidRPr="004860A1">
        <w:rPr>
          <w:i/>
          <w:sz w:val="20"/>
          <w:szCs w:val="20"/>
        </w:rPr>
        <w:t>(jeżeli dotyczy)</w:t>
      </w:r>
    </w:p>
    <w:tbl>
      <w:tblPr>
        <w:tblW w:w="98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832"/>
      </w:tblGrid>
      <w:tr w:rsidR="0039602C" w:rsidRPr="004860A1" w:rsidTr="00C53831">
        <w:trPr>
          <w:trHeight w:val="3465"/>
        </w:trPr>
        <w:tc>
          <w:tcPr>
            <w:tcW w:w="9832" w:type="dxa"/>
            <w:tcBorders>
              <w:bottom w:val="single" w:sz="4" w:space="0" w:color="auto"/>
            </w:tcBorders>
          </w:tcPr>
          <w:p w:rsidR="0039602C" w:rsidRPr="004860A1" w:rsidRDefault="0039602C" w:rsidP="0039602C">
            <w:pPr>
              <w:spacing w:before="80" w:after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IV.3.1) Informacje na temat negocjacji z ogłoszeniem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Minimalne wymagania, które muszą spełniać wszystkie oferty: 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  <w:p w:rsidR="0039602C" w:rsidRPr="004860A1" w:rsidRDefault="0039602C" w:rsidP="0039602C">
            <w:pPr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Przewidziane jest zastrzeżenie prawa do udzielenia zamówienia na podstawie ofert wstępnych bez przeprowadzenia</w:t>
            </w:r>
          </w:p>
          <w:p w:rsidR="0039602C" w:rsidRPr="004860A1" w:rsidRDefault="0039602C" w:rsidP="0039602C">
            <w:pPr>
              <w:spacing w:after="80"/>
              <w:rPr>
                <w:b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negocjacji:</w:t>
            </w:r>
            <w:r w:rsidRPr="004860A1">
              <w:rPr>
                <w:b/>
                <w:sz w:val="20"/>
                <w:szCs w:val="20"/>
              </w:rPr>
              <w:t xml:space="preserve"> </w:t>
            </w: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7" w:name="Wybór71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87"/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spacing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8" w:name="Wybór72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88"/>
            <w:r w:rsidR="003C0A8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informacje na temat etapów negocjacji (w tym liczbę etapów):</w:t>
            </w:r>
          </w:p>
          <w:p w:rsidR="0039602C" w:rsidRPr="004860A1" w:rsidRDefault="0039602C" w:rsidP="0039602C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sz w:val="20"/>
                <w:szCs w:val="20"/>
                <w:lang w:eastAsia="pl-PL"/>
              </w:rPr>
              <w:t>___________________________________________________________________________________________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  <w:tr w:rsidR="0039602C" w:rsidRPr="004860A1" w:rsidTr="00C53831">
        <w:trPr>
          <w:trHeight w:val="4515"/>
        </w:trPr>
        <w:tc>
          <w:tcPr>
            <w:tcW w:w="9832" w:type="dxa"/>
            <w:tcBorders>
              <w:top w:val="single" w:sz="4" w:space="0" w:color="auto"/>
              <w:bottom w:val="single" w:sz="4" w:space="0" w:color="auto"/>
            </w:tcBorders>
          </w:tcPr>
          <w:p w:rsidR="0039602C" w:rsidRPr="004860A1" w:rsidRDefault="0039602C" w:rsidP="0039602C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IV.3.2) Informacje na temat dialogu konkurencyjnego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9602C" w:rsidRPr="004860A1" w:rsidRDefault="0039602C" w:rsidP="0039602C">
            <w:pPr>
              <w:spacing w:before="60"/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9602C" w:rsidRPr="004860A1" w:rsidRDefault="0039602C" w:rsidP="0039602C">
            <w:pPr>
              <w:spacing w:before="60"/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Wstępny harmonogram postępowania: ___________________________________________________________________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Podział dialogu na etapy w celu ograniczenia liczby rozwiązań : </w:t>
            </w:r>
            <w:r w:rsidRPr="004860A1">
              <w:rPr>
                <w:b/>
                <w:sz w:val="20"/>
                <w:szCs w:val="20"/>
              </w:rPr>
              <w:t xml:space="preserve">Tak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podać informacje na temat etapów dialogu: 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____________________________________________________________________________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  <w:tr w:rsidR="0039602C" w:rsidRPr="004860A1" w:rsidTr="00C53831">
        <w:trPr>
          <w:trHeight w:val="2415"/>
        </w:trPr>
        <w:tc>
          <w:tcPr>
            <w:tcW w:w="9832" w:type="dxa"/>
            <w:tcBorders>
              <w:top w:val="single" w:sz="4" w:space="0" w:color="auto"/>
              <w:bottom w:val="single" w:sz="4" w:space="0" w:color="auto"/>
            </w:tcBorders>
          </w:tcPr>
          <w:p w:rsidR="0039602C" w:rsidRPr="004860A1" w:rsidRDefault="0039602C" w:rsidP="0001042E">
            <w:pPr>
              <w:spacing w:before="8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IV.3.3) Informacje na temat partnerstwa innowacyjnego</w:t>
            </w:r>
          </w:p>
          <w:p w:rsidR="0001042E" w:rsidRPr="004860A1" w:rsidRDefault="0001042E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Elementy opisu przedmiotu zamówienia definiujące minimalne wymagania, którym muszą odpowiadać wszystkie</w:t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oferty: ________________________________________________________________________</w:t>
            </w:r>
          </w:p>
          <w:p w:rsidR="0001042E" w:rsidRPr="004860A1" w:rsidRDefault="0001042E" w:rsidP="0039602C">
            <w:pPr>
              <w:rPr>
                <w:sz w:val="20"/>
                <w:szCs w:val="20"/>
              </w:rPr>
            </w:pP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Podział negocjacji na etapy w celu ograniczenia liczby ofert podlegających negocjacjom poprzez zastosowanie kryteriów</w:t>
            </w:r>
          </w:p>
          <w:p w:rsidR="0039602C" w:rsidRPr="004860A1" w:rsidRDefault="0039602C" w:rsidP="0001042E">
            <w:pPr>
              <w:spacing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oceny ofert wskazanych w specyfikacji istotnych warunków zamówienia:</w:t>
            </w:r>
          </w:p>
          <w:p w:rsidR="0001042E" w:rsidRPr="004860A1" w:rsidRDefault="0001042E" w:rsidP="0001042E">
            <w:pPr>
              <w:spacing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Tak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b/>
                <w:sz w:val="20"/>
                <w:szCs w:val="20"/>
              </w:rPr>
              <w:t xml:space="preserve">Nie </w:t>
            </w:r>
            <w:r w:rsidRPr="004860A1">
              <w:rPr>
                <w:sz w:val="20"/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60A1">
              <w:rPr>
                <w:sz w:val="20"/>
                <w:szCs w:val="20"/>
              </w:rPr>
              <w:instrText xml:space="preserve"> FORMCHECKBOX </w:instrText>
            </w:r>
            <w:r w:rsidRPr="004860A1">
              <w:rPr>
                <w:sz w:val="20"/>
                <w:szCs w:val="20"/>
              </w:rPr>
            </w:r>
            <w:r w:rsidRPr="004860A1">
              <w:rPr>
                <w:sz w:val="20"/>
                <w:szCs w:val="20"/>
              </w:rPr>
              <w:fldChar w:fldCharType="end"/>
            </w:r>
          </w:p>
          <w:p w:rsidR="0039602C" w:rsidRPr="004860A1" w:rsidRDefault="0039602C" w:rsidP="0039602C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Informacje dodatkowe: __________________________________________________________________________</w:t>
            </w:r>
          </w:p>
          <w:p w:rsidR="0039602C" w:rsidRPr="004860A1" w:rsidRDefault="0039602C" w:rsidP="0039602C">
            <w:pPr>
              <w:rPr>
                <w:b/>
                <w:sz w:val="20"/>
                <w:szCs w:val="20"/>
              </w:rPr>
            </w:pPr>
          </w:p>
        </w:tc>
      </w:tr>
    </w:tbl>
    <w:p w:rsidR="0001042E" w:rsidRPr="004860A1" w:rsidRDefault="0001042E" w:rsidP="003A75D3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rFonts w:eastAsia="Calibri"/>
          <w:b/>
          <w:bCs/>
          <w:sz w:val="20"/>
          <w:szCs w:val="20"/>
          <w:lang w:eastAsia="pl-PL"/>
        </w:rPr>
        <w:t xml:space="preserve">IV.4) Licytacja elektroniczna </w:t>
      </w:r>
      <w:r w:rsidRPr="004860A1">
        <w:rPr>
          <w:rFonts w:eastAsia="Calibri"/>
          <w:i/>
          <w:iCs/>
          <w:sz w:val="20"/>
          <w:szCs w:val="20"/>
          <w:lang w:eastAsia="pl-PL"/>
        </w:rPr>
        <w:t>(jeżeli dotyczy)</w:t>
      </w:r>
    </w:p>
    <w:tbl>
      <w:tblPr>
        <w:tblW w:w="99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0"/>
      </w:tblGrid>
      <w:tr w:rsidR="0001042E" w:rsidRPr="004860A1" w:rsidTr="00A533E9">
        <w:trPr>
          <w:trHeight w:val="420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97820" w:rsidRPr="004860A1" w:rsidRDefault="0001042E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Adres strony internetowej, na której będzie prowadzona licytacja elektroniczna</w:t>
            </w:r>
            <w:r w:rsidRPr="004860A1">
              <w:rPr>
                <w:sz w:val="20"/>
                <w:szCs w:val="20"/>
              </w:rPr>
              <w:t>:</w:t>
            </w:r>
            <w:r w:rsidR="008E3EFD">
              <w:rPr>
                <w:sz w:val="20"/>
                <w:szCs w:val="20"/>
              </w:rPr>
              <w:t xml:space="preserve"> </w:t>
            </w:r>
          </w:p>
        </w:tc>
      </w:tr>
      <w:tr w:rsidR="003A75D3" w:rsidRPr="004860A1" w:rsidTr="00A533E9">
        <w:trPr>
          <w:trHeight w:val="7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Adres strony internetowej, na której jest dostępny opis przedmiotu zamówienia w licytacji elektronicznej</w:t>
            </w:r>
            <w:r w:rsidRPr="00A533E9">
              <w:rPr>
                <w:sz w:val="20"/>
                <w:szCs w:val="20"/>
              </w:rPr>
              <w:t xml:space="preserve">: </w:t>
            </w:r>
          </w:p>
        </w:tc>
      </w:tr>
      <w:tr w:rsidR="003A75D3" w:rsidRPr="004860A1" w:rsidTr="00A533E9">
        <w:trPr>
          <w:trHeight w:val="773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lastRenderedPageBreak/>
              <w:t>Wymagania dotyczące rejestracji i identyfikacji wykonawców w licytacji elektronicznej, w tym wymagania techniczne urządzeń informatycznych: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429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2407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Informacje o liczbie etapów licytacji elektronicznej i czasie ich trwania:</w:t>
            </w:r>
          </w:p>
          <w:p w:rsidR="003A75D3" w:rsidRPr="00D35B4B" w:rsidRDefault="00D60FEC" w:rsidP="00A533E9">
            <w:pPr>
              <w:spacing w:after="6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9" w:name="Wybór94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89"/>
            <w:r w:rsidR="003A75D3" w:rsidRPr="00D35B4B">
              <w:rPr>
                <w:sz w:val="20"/>
                <w:szCs w:val="20"/>
              </w:rPr>
              <w:t xml:space="preserve">  </w:t>
            </w:r>
            <w:r w:rsidR="003A75D3" w:rsidRPr="004860A1">
              <w:rPr>
                <w:color w:val="000000"/>
                <w:sz w:val="20"/>
                <w:szCs w:val="20"/>
              </w:rPr>
              <w:t xml:space="preserve">Licytacja jednoetapowa </w:t>
            </w:r>
            <w:r w:rsidR="003A75D3">
              <w:rPr>
                <w:color w:val="000000"/>
                <w:sz w:val="20"/>
                <w:szCs w:val="20"/>
              </w:rPr>
              <w:t xml:space="preserve">           </w:t>
            </w:r>
            <w:r w:rsidR="003A75D3" w:rsidRPr="00D35B4B">
              <w:rPr>
                <w:color w:val="000000"/>
                <w:sz w:val="20"/>
                <w:szCs w:val="20"/>
              </w:rPr>
              <w:t>czas trwania:</w:t>
            </w:r>
            <w:r w:rsidR="003A75D3" w:rsidRPr="00D35B4B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3A75D3" w:rsidRPr="004860A1" w:rsidRDefault="00D60FEC" w:rsidP="003A75D3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Wybór9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0" w:name="Wybór95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90"/>
            <w:r w:rsidR="003A75D3" w:rsidRPr="00D35B4B">
              <w:rPr>
                <w:sz w:val="20"/>
                <w:szCs w:val="20"/>
              </w:rPr>
              <w:t xml:space="preserve">  </w:t>
            </w:r>
            <w:r w:rsidR="003A75D3" w:rsidRPr="004860A1">
              <w:rPr>
                <w:color w:val="000000"/>
                <w:sz w:val="20"/>
                <w:szCs w:val="20"/>
              </w:rPr>
              <w:t xml:space="preserve">Licytacja wieloetapowa </w:t>
            </w:r>
          </w:p>
          <w:p w:rsidR="003A75D3" w:rsidRPr="00D35B4B" w:rsidRDefault="003A75D3" w:rsidP="003A75D3">
            <w:pPr>
              <w:pStyle w:val="Tekstkomentarza"/>
              <w:spacing w:after="80"/>
            </w:pPr>
            <w:r>
              <w:t xml:space="preserve">etap nr / </w:t>
            </w:r>
            <w:r w:rsidRPr="00D35B4B">
              <w:t>czas trwania etapu</w:t>
            </w:r>
          </w:p>
          <w:p w:rsidR="003A75D3" w:rsidRPr="00257486" w:rsidRDefault="003A75D3" w:rsidP="003A75D3">
            <w:pPr>
              <w:pStyle w:val="Tekstkomentarza"/>
              <w:spacing w:after="120"/>
              <w:rPr>
                <w:b/>
              </w:rPr>
            </w:pPr>
            <w:r w:rsidRPr="00257486">
              <w:t xml:space="preserve">                                 </w:t>
            </w:r>
          </w:p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24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3A75D3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257486">
              <w:rPr>
                <w:b/>
                <w:sz w:val="20"/>
                <w:szCs w:val="20"/>
              </w:rPr>
              <w:t>tak</w:t>
            </w:r>
            <w:r w:rsidRPr="00257486">
              <w:rPr>
                <w:sz w:val="20"/>
                <w:szCs w:val="20"/>
              </w:rPr>
              <w:t xml:space="preserve">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1" w:name="Wybór96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91"/>
            <w:r w:rsidRPr="00257486">
              <w:rPr>
                <w:sz w:val="20"/>
                <w:szCs w:val="20"/>
              </w:rPr>
              <w:t xml:space="preserve">     </w:t>
            </w:r>
          </w:p>
          <w:p w:rsidR="003A75D3" w:rsidRPr="004860A1" w:rsidRDefault="003A75D3" w:rsidP="009E78FA">
            <w:pPr>
              <w:autoSpaceDE w:val="0"/>
              <w:autoSpaceDN w:val="0"/>
              <w:adjustRightInd w:val="0"/>
              <w:spacing w:before="80" w:after="80"/>
              <w:rPr>
                <w:sz w:val="20"/>
                <w:szCs w:val="20"/>
              </w:rPr>
            </w:pPr>
            <w:r w:rsidRPr="00257486">
              <w:rPr>
                <w:b/>
                <w:sz w:val="20"/>
                <w:szCs w:val="20"/>
              </w:rPr>
              <w:t>nie</w:t>
            </w:r>
            <w:r w:rsidR="00A533E9">
              <w:rPr>
                <w:b/>
                <w:sz w:val="20"/>
                <w:szCs w:val="20"/>
              </w:rPr>
              <w:t xml:space="preserve"> </w:t>
            </w:r>
            <w:r w:rsidRPr="00257486">
              <w:rPr>
                <w:b/>
                <w:sz w:val="20"/>
                <w:szCs w:val="20"/>
              </w:rPr>
              <w:t xml:space="preserve">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9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2" w:name="Wybór97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92"/>
          </w:p>
        </w:tc>
      </w:tr>
      <w:tr w:rsidR="003A75D3" w:rsidRPr="004860A1" w:rsidTr="00A533E9">
        <w:trPr>
          <w:trHeight w:val="76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składania wniosków o dopuszczenie do udziału w licytacji elektronicznej: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Data:  </w:t>
            </w:r>
            <w:r w:rsidRPr="00D35B4B">
              <w:rPr>
                <w:i/>
                <w:sz w:val="20"/>
                <w:szCs w:val="20"/>
              </w:rPr>
              <w:t>(dd/mm/rrrr)</w:t>
            </w:r>
            <w:r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4860A1">
              <w:rPr>
                <w:sz w:val="20"/>
                <w:szCs w:val="20"/>
              </w:rPr>
              <w:t xml:space="preserve">Godzina: </w:t>
            </w:r>
          </w:p>
        </w:tc>
      </w:tr>
      <w:tr w:rsidR="003A75D3" w:rsidRPr="004860A1" w:rsidTr="00A533E9">
        <w:trPr>
          <w:trHeight w:val="44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otwarcia licytacji elektronicznej:</w:t>
            </w:r>
          </w:p>
          <w:p w:rsidR="003A75D3" w:rsidRPr="004860A1" w:rsidRDefault="003A75D3" w:rsidP="003A75D3">
            <w:pPr>
              <w:pStyle w:val="pkt"/>
              <w:spacing w:before="0" w:after="120"/>
              <w:ind w:left="0" w:firstLine="0"/>
              <w:contextualSpacing/>
              <w:jc w:val="left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75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Termin i warunki zamknięcia licytacji elektronicznej: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jc w:val="both"/>
              <w:rPr>
                <w:sz w:val="20"/>
                <w:szCs w:val="20"/>
              </w:rPr>
            </w:pPr>
            <w:r w:rsidRPr="00083750">
              <w:rPr>
                <w:sz w:val="20"/>
                <w:szCs w:val="20"/>
              </w:rPr>
              <w:t xml:space="preserve">  </w:t>
            </w:r>
          </w:p>
        </w:tc>
      </w:tr>
      <w:tr w:rsidR="003A75D3" w:rsidRPr="004860A1" w:rsidTr="00A533E9">
        <w:trPr>
          <w:trHeight w:val="1005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3A75D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Istotne dla stron postanowienia, które zostaną wprowadzone do treści zawieranej umowy w sprawie zamówienia publicznego, albo ogólne warunki umowy, albo wzór umowy:</w:t>
            </w:r>
          </w:p>
          <w:p w:rsidR="003A75D3" w:rsidRPr="004860A1" w:rsidRDefault="003A75D3" w:rsidP="003A75D3">
            <w:pPr>
              <w:pStyle w:val="pkt"/>
              <w:spacing w:after="120"/>
              <w:ind w:left="0" w:firstLine="0"/>
              <w:rPr>
                <w:sz w:val="20"/>
                <w:szCs w:val="20"/>
              </w:rPr>
            </w:pPr>
          </w:p>
        </w:tc>
      </w:tr>
      <w:tr w:rsidR="003A75D3" w:rsidRPr="004860A1" w:rsidTr="00A533E9">
        <w:trPr>
          <w:trHeight w:val="481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75D3" w:rsidRPr="00A533E9" w:rsidRDefault="003A75D3" w:rsidP="00A533E9">
            <w:pPr>
              <w:autoSpaceDE w:val="0"/>
              <w:autoSpaceDN w:val="0"/>
              <w:adjustRightInd w:val="0"/>
              <w:spacing w:before="80" w:after="80"/>
              <w:rPr>
                <w:b/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Wymagania dotyczące zabezpieczenia należytego wykonania umowy:</w:t>
            </w:r>
          </w:p>
          <w:p w:rsidR="003A75D3" w:rsidRPr="004860A1" w:rsidRDefault="003A75D3" w:rsidP="003A75D3">
            <w:pPr>
              <w:autoSpaceDE w:val="0"/>
              <w:autoSpaceDN w:val="0"/>
              <w:adjustRightInd w:val="0"/>
              <w:spacing w:before="80" w:after="120"/>
              <w:jc w:val="both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 </w:t>
            </w:r>
          </w:p>
        </w:tc>
      </w:tr>
      <w:tr w:rsidR="003A75D3" w:rsidRPr="004860A1" w:rsidTr="00A533E9">
        <w:trPr>
          <w:trHeight w:val="440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75D3" w:rsidRPr="004860A1" w:rsidRDefault="003A75D3" w:rsidP="00A533E9">
            <w:pPr>
              <w:autoSpaceDE w:val="0"/>
              <w:autoSpaceDN w:val="0"/>
              <w:adjustRightInd w:val="0"/>
              <w:spacing w:before="80" w:after="120"/>
              <w:rPr>
                <w:sz w:val="20"/>
                <w:szCs w:val="20"/>
              </w:rPr>
            </w:pPr>
            <w:r w:rsidRPr="00A533E9">
              <w:rPr>
                <w:b/>
                <w:sz w:val="20"/>
                <w:szCs w:val="20"/>
              </w:rPr>
              <w:t>Informacje dodatkowe</w:t>
            </w:r>
            <w:r w:rsidRPr="004860A1">
              <w:rPr>
                <w:sz w:val="20"/>
                <w:szCs w:val="20"/>
              </w:rPr>
              <w:t xml:space="preserve">: </w:t>
            </w:r>
            <w:r w:rsidR="00A533E9">
              <w:rPr>
                <w:sz w:val="20"/>
                <w:szCs w:val="20"/>
              </w:rPr>
              <w:t>_____________________</w:t>
            </w:r>
            <w:r w:rsidRPr="004860A1">
              <w:rPr>
                <w:sz w:val="20"/>
                <w:szCs w:val="20"/>
              </w:rPr>
              <w:t>__________________</w:t>
            </w:r>
            <w:r>
              <w:rPr>
                <w:sz w:val="20"/>
                <w:szCs w:val="20"/>
              </w:rPr>
              <w:t>_____________________________________</w:t>
            </w:r>
          </w:p>
        </w:tc>
      </w:tr>
    </w:tbl>
    <w:p w:rsidR="00992A4A" w:rsidRPr="004860A1" w:rsidRDefault="003839F3" w:rsidP="00E10F52">
      <w:pPr>
        <w:spacing w:before="240" w:after="120"/>
        <w:ind w:right="-482"/>
        <w:outlineLvl w:val="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IV. 5</w:t>
      </w:r>
      <w:r w:rsidR="00992A4A" w:rsidRPr="004860A1">
        <w:rPr>
          <w:b/>
          <w:sz w:val="20"/>
          <w:szCs w:val="20"/>
        </w:rPr>
        <w:t xml:space="preserve">) ZMIANA UMOWY </w:t>
      </w: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D60FEC" w:rsidRPr="004860A1" w:rsidTr="000B16D7">
        <w:trPr>
          <w:trHeight w:val="1847"/>
        </w:trPr>
        <w:tc>
          <w:tcPr>
            <w:tcW w:w="9828" w:type="dxa"/>
          </w:tcPr>
          <w:p w:rsidR="00D60FEC" w:rsidRDefault="00D60FEC" w:rsidP="000B16D7">
            <w:pPr>
              <w:spacing w:before="120" w:after="12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Przewiduje się istotne zmiany postanowień zawartej umowy w stosunku do treści oferty, na podstawie k</w:t>
            </w:r>
            <w:r>
              <w:rPr>
                <w:b/>
                <w:sz w:val="20"/>
                <w:szCs w:val="20"/>
              </w:rPr>
              <w:t>tórej dokonano wyboru wykonawcy</w:t>
            </w:r>
          </w:p>
          <w:p w:rsidR="00D60FEC" w:rsidRDefault="00D60FEC" w:rsidP="000B16D7">
            <w:pPr>
              <w:spacing w:before="120" w:after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3" w:name="Wybór1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End w:id="93"/>
            <w:r w:rsidRPr="004860A1">
              <w:rPr>
                <w:sz w:val="20"/>
                <w:szCs w:val="20"/>
              </w:rPr>
              <w:t xml:space="preserve"> </w:t>
            </w:r>
          </w:p>
          <w:p w:rsidR="00D60FEC" w:rsidRPr="00E10F52" w:rsidRDefault="00D60FEC" w:rsidP="000B16D7">
            <w:pPr>
              <w:spacing w:before="60" w:after="240"/>
              <w:rPr>
                <w:b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nie 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4" w:name="Wybór2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end"/>
            </w:r>
            <w:bookmarkEnd w:id="94"/>
          </w:p>
          <w:p w:rsidR="00D60FEC" w:rsidRPr="004860A1" w:rsidRDefault="00D60FEC" w:rsidP="000B16D7">
            <w:pPr>
              <w:spacing w:after="4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Należy wskazać zakres, charakter zmian oraz warunki wprowadzenia zmian:</w:t>
            </w:r>
          </w:p>
          <w:p w:rsidR="00D60FEC" w:rsidRPr="004860A1" w:rsidRDefault="00D60FEC" w:rsidP="000B16D7">
            <w:pPr>
              <w:spacing w:after="80"/>
              <w:rPr>
                <w:b/>
                <w:sz w:val="20"/>
                <w:szCs w:val="20"/>
              </w:rPr>
            </w:pPr>
          </w:p>
        </w:tc>
      </w:tr>
    </w:tbl>
    <w:p w:rsidR="00992A4A" w:rsidRPr="004860A1" w:rsidRDefault="00307275" w:rsidP="00307275">
      <w:pPr>
        <w:spacing w:before="240" w:after="120"/>
        <w:rPr>
          <w:b/>
          <w:sz w:val="20"/>
          <w:szCs w:val="20"/>
        </w:rPr>
      </w:pPr>
      <w:r w:rsidRPr="004860A1">
        <w:rPr>
          <w:b/>
          <w:sz w:val="20"/>
          <w:szCs w:val="20"/>
        </w:rPr>
        <w:t>IV.6</w:t>
      </w:r>
      <w:r w:rsidR="00992A4A" w:rsidRPr="004860A1">
        <w:rPr>
          <w:b/>
          <w:sz w:val="20"/>
          <w:szCs w:val="20"/>
        </w:rPr>
        <w:t xml:space="preserve">) </w:t>
      </w:r>
      <w:r w:rsidR="00992A4A" w:rsidRPr="004860A1">
        <w:rPr>
          <w:b/>
          <w:smallCaps/>
          <w:sz w:val="20"/>
          <w:szCs w:val="20"/>
        </w:rPr>
        <w:t>Informacje administracyjne</w:t>
      </w: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992A4A" w:rsidRPr="004860A1" w:rsidTr="00DA47D5">
        <w:trPr>
          <w:trHeight w:val="795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A47D5" w:rsidRPr="004860A1" w:rsidRDefault="00DA47D5" w:rsidP="00DA47D5">
            <w:pPr>
              <w:autoSpaceDE w:val="0"/>
              <w:autoSpaceDN w:val="0"/>
              <w:adjustRightInd w:val="0"/>
              <w:spacing w:before="80"/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IV.6.1) Sposób udostępniania informacji o charakterze poufnym </w:t>
            </w:r>
            <w:r w:rsidRPr="004860A1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</w:t>
            </w:r>
            <w:r w:rsidR="00996E4E" w:rsidRPr="004860A1">
              <w:rPr>
                <w:rFonts w:eastAsia="Calibri"/>
                <w:sz w:val="20"/>
                <w:szCs w:val="20"/>
                <w:lang w:eastAsia="pl-PL"/>
              </w:rPr>
              <w:t>):</w:t>
            </w:r>
          </w:p>
          <w:p w:rsidR="00996E4E" w:rsidRPr="004860A1" w:rsidRDefault="00996E4E" w:rsidP="00DA47D5">
            <w:pPr>
              <w:autoSpaceDE w:val="0"/>
              <w:autoSpaceDN w:val="0"/>
              <w:adjustRightInd w:val="0"/>
              <w:spacing w:before="80"/>
              <w:rPr>
                <w:rFonts w:eastAsia="Calibri"/>
                <w:sz w:val="20"/>
                <w:szCs w:val="20"/>
                <w:lang w:eastAsia="pl-PL"/>
              </w:rPr>
            </w:pPr>
          </w:p>
          <w:p w:rsidR="00DA47D5" w:rsidRPr="004860A1" w:rsidRDefault="00DA47D5" w:rsidP="00DA47D5">
            <w:pPr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</w:p>
          <w:p w:rsidR="00996E4E" w:rsidRPr="004860A1" w:rsidRDefault="00DA47D5" w:rsidP="00DA47D5">
            <w:pPr>
              <w:rPr>
                <w:rFonts w:eastAsia="Calibri"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Środki służące ochronie informacji o charakterze poufnym </w:t>
            </w:r>
            <w:r w:rsidRPr="004860A1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4860A1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jeżeli dotyczy</w:t>
            </w:r>
            <w:r w:rsidR="00996E4E" w:rsidRPr="004860A1">
              <w:rPr>
                <w:rFonts w:eastAsia="Calibri"/>
                <w:sz w:val="20"/>
                <w:szCs w:val="20"/>
                <w:lang w:eastAsia="pl-PL"/>
              </w:rPr>
              <w:t>):</w:t>
            </w:r>
          </w:p>
          <w:p w:rsidR="00992A4A" w:rsidRPr="004860A1" w:rsidRDefault="00992A4A" w:rsidP="00996E4E">
            <w:pPr>
              <w:spacing w:after="80"/>
              <w:rPr>
                <w:b/>
                <w:sz w:val="20"/>
                <w:szCs w:val="20"/>
              </w:rPr>
            </w:pPr>
          </w:p>
        </w:tc>
      </w:tr>
      <w:tr w:rsidR="00992A4A" w:rsidRPr="004860A1" w:rsidTr="00E76FF9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4860A1" w:rsidRDefault="00915553" w:rsidP="00C80699">
            <w:pPr>
              <w:spacing w:before="80" w:after="60"/>
              <w:rPr>
                <w:i/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IV.6.2</w:t>
            </w:r>
            <w:r w:rsidR="00992A4A" w:rsidRPr="004860A1">
              <w:rPr>
                <w:b/>
                <w:sz w:val="20"/>
                <w:szCs w:val="20"/>
              </w:rPr>
              <w:t xml:space="preserve">) </w:t>
            </w:r>
            <w:r w:rsidRPr="004860A1">
              <w:rPr>
                <w:b/>
                <w:sz w:val="20"/>
                <w:szCs w:val="20"/>
              </w:rPr>
              <w:t>Termin składania ofert lub wniosków o dopuszc</w:t>
            </w:r>
            <w:r w:rsidR="00C80699">
              <w:rPr>
                <w:b/>
                <w:sz w:val="20"/>
                <w:szCs w:val="20"/>
              </w:rPr>
              <w:t>zenie do udziału w postępowaniu</w:t>
            </w:r>
            <w:r w:rsidR="00C80699" w:rsidRPr="00C80699">
              <w:rPr>
                <w:sz w:val="20"/>
                <w:szCs w:val="20"/>
              </w:rPr>
              <w:t>:</w:t>
            </w:r>
          </w:p>
          <w:p w:rsidR="00992A4A" w:rsidRPr="004860A1" w:rsidRDefault="00992A4A" w:rsidP="00E76FF9">
            <w:pPr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lastRenderedPageBreak/>
              <w:t xml:space="preserve">Data:  </w:t>
            </w:r>
            <w:r w:rsidR="00D60FEC" w:rsidRPr="00D60FEC">
              <w:rPr>
                <w:sz w:val="20"/>
                <w:szCs w:val="20"/>
              </w:rPr>
              <w:t>07/06/2021</w:t>
            </w:r>
            <w:r w:rsidRPr="004860A1">
              <w:rPr>
                <w:sz w:val="20"/>
                <w:szCs w:val="20"/>
              </w:rPr>
              <w:t xml:space="preserve"> </w:t>
            </w:r>
            <w:r w:rsidRPr="004860A1">
              <w:rPr>
                <w:i/>
                <w:sz w:val="20"/>
                <w:szCs w:val="20"/>
              </w:rPr>
              <w:t xml:space="preserve">(dd/mm/rrrr)      </w:t>
            </w:r>
            <w:r w:rsidRPr="004860A1">
              <w:rPr>
                <w:sz w:val="20"/>
                <w:szCs w:val="20"/>
              </w:rPr>
              <w:t xml:space="preserve">               </w:t>
            </w:r>
            <w:r w:rsidR="00C80699">
              <w:rPr>
                <w:sz w:val="20"/>
                <w:szCs w:val="20"/>
              </w:rPr>
              <w:t xml:space="preserve">                             </w:t>
            </w:r>
            <w:r w:rsidRPr="004860A1">
              <w:rPr>
                <w:sz w:val="20"/>
                <w:szCs w:val="20"/>
              </w:rPr>
              <w:t xml:space="preserve">Godzina: </w:t>
            </w:r>
            <w:r w:rsidR="00D60FEC" w:rsidRPr="00D60FEC">
              <w:rPr>
                <w:sz w:val="20"/>
                <w:szCs w:val="20"/>
              </w:rPr>
              <w:t>10:00</w:t>
            </w:r>
          </w:p>
          <w:p w:rsidR="00915553" w:rsidRPr="004860A1" w:rsidRDefault="00915553" w:rsidP="00E76FF9">
            <w:pPr>
              <w:rPr>
                <w:sz w:val="20"/>
                <w:szCs w:val="20"/>
                <w:u w:val="single"/>
              </w:rPr>
            </w:pPr>
          </w:p>
          <w:p w:rsidR="00915553" w:rsidRPr="004860A1" w:rsidRDefault="00915553" w:rsidP="00915553">
            <w:pPr>
              <w:rPr>
                <w:i/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 xml:space="preserve">Skrócenie terminu składania wniosków, ze względu na pilną potrzebę udzielenia zamówienia </w:t>
            </w:r>
            <w:r w:rsidRPr="004860A1">
              <w:rPr>
                <w:i/>
                <w:sz w:val="20"/>
                <w:szCs w:val="20"/>
              </w:rPr>
              <w:t>(przetarg nieograniczony,</w:t>
            </w:r>
          </w:p>
          <w:p w:rsidR="00915553" w:rsidRPr="004860A1" w:rsidRDefault="00915553" w:rsidP="00915553">
            <w:pPr>
              <w:rPr>
                <w:i/>
                <w:sz w:val="20"/>
                <w:szCs w:val="20"/>
              </w:rPr>
            </w:pPr>
            <w:r w:rsidRPr="004860A1">
              <w:rPr>
                <w:i/>
                <w:sz w:val="20"/>
                <w:szCs w:val="20"/>
              </w:rPr>
              <w:t>przetarg ograniczony, negocjacje z ogłoszeniem):</w:t>
            </w:r>
          </w:p>
          <w:p w:rsidR="00DA5454" w:rsidRDefault="002D2549" w:rsidP="00DA5454">
            <w:pPr>
              <w:spacing w:before="120" w:after="6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</w:t>
            </w:r>
            <w:r w:rsidR="00915553" w:rsidRPr="004860A1">
              <w:rPr>
                <w:b/>
                <w:sz w:val="20"/>
                <w:szCs w:val="20"/>
              </w:rPr>
              <w:t xml:space="preserve">ak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5" w:name="Wybór84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95"/>
          </w:p>
          <w:p w:rsidR="00915553" w:rsidRPr="004860A1" w:rsidRDefault="002D2549" w:rsidP="00DA5454">
            <w:pPr>
              <w:spacing w:before="60" w:after="12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n</w:t>
            </w:r>
            <w:r w:rsidR="00915553" w:rsidRPr="004860A1">
              <w:rPr>
                <w:b/>
                <w:sz w:val="20"/>
                <w:szCs w:val="20"/>
              </w:rPr>
              <w:t xml:space="preserve">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6" w:name="Wybór85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96"/>
          </w:p>
          <w:p w:rsidR="00915553" w:rsidRPr="004860A1" w:rsidRDefault="00B839B2" w:rsidP="00915553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Wskazać powody: </w:t>
            </w:r>
          </w:p>
          <w:p w:rsidR="00915553" w:rsidRPr="004860A1" w:rsidRDefault="00915553" w:rsidP="00C80699">
            <w:pPr>
              <w:spacing w:after="60"/>
              <w:rPr>
                <w:sz w:val="20"/>
                <w:szCs w:val="20"/>
              </w:rPr>
            </w:pPr>
            <w:r w:rsidRPr="004860A1">
              <w:rPr>
                <w:sz w:val="20"/>
                <w:szCs w:val="20"/>
              </w:rPr>
              <w:t>Język lub języki, w jakich mogą być sporządzane oferty lub wnioski o dopuszczenie do udziału w postępowaniu:</w:t>
            </w:r>
          </w:p>
          <w:p w:rsidR="00992A4A" w:rsidRPr="00D60FEC" w:rsidRDefault="00D60FEC" w:rsidP="00915553">
            <w:pPr>
              <w:spacing w:after="80"/>
              <w:rPr>
                <w:sz w:val="20"/>
                <w:szCs w:val="20"/>
                <w:highlight w:val="darkGray"/>
              </w:rPr>
            </w:pPr>
            <w:r w:rsidRPr="00D60FEC">
              <w:rPr>
                <w:sz w:val="20"/>
                <w:szCs w:val="20"/>
                <w:highlight w:val="darkGray"/>
              </w:rPr>
              <w:t>????</w:t>
            </w:r>
          </w:p>
        </w:tc>
      </w:tr>
      <w:tr w:rsidR="00992A4A" w:rsidRPr="004860A1" w:rsidTr="00E76FF9"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92A4A" w:rsidRPr="00B7135C" w:rsidRDefault="00E10F52" w:rsidP="00C80699">
            <w:pPr>
              <w:spacing w:before="80" w:after="120"/>
              <w:rPr>
                <w:b/>
                <w:sz w:val="20"/>
                <w:szCs w:val="20"/>
              </w:rPr>
            </w:pPr>
            <w:r w:rsidRPr="00B7135C">
              <w:rPr>
                <w:b/>
                <w:sz w:val="20"/>
                <w:szCs w:val="20"/>
              </w:rPr>
              <w:lastRenderedPageBreak/>
              <w:t>IV.6.3</w:t>
            </w:r>
            <w:r w:rsidR="00992A4A" w:rsidRPr="00B7135C">
              <w:rPr>
                <w:b/>
                <w:sz w:val="20"/>
                <w:szCs w:val="20"/>
              </w:rPr>
              <w:t>) Termin związania ofertą</w:t>
            </w:r>
          </w:p>
          <w:p w:rsidR="00992A4A" w:rsidRPr="00B7135C" w:rsidRDefault="00992A4A" w:rsidP="00E76FF9">
            <w:pPr>
              <w:rPr>
                <w:i/>
                <w:sz w:val="20"/>
                <w:szCs w:val="20"/>
              </w:rPr>
            </w:pPr>
            <w:r w:rsidRPr="00B7135C">
              <w:rPr>
                <w:sz w:val="20"/>
                <w:szCs w:val="20"/>
              </w:rPr>
              <w:t xml:space="preserve">Do: </w:t>
            </w:r>
            <w:r w:rsidR="00D60FEC" w:rsidRPr="00D60FEC">
              <w:rPr>
                <w:sz w:val="20"/>
                <w:szCs w:val="20"/>
              </w:rPr>
              <w:t>2021-07-06</w:t>
            </w:r>
            <w:r w:rsidR="00B7135C" w:rsidRPr="00B7135C">
              <w:rPr>
                <w:i/>
                <w:sz w:val="20"/>
                <w:szCs w:val="20"/>
              </w:rPr>
              <w:t xml:space="preserve"> </w:t>
            </w:r>
            <w:r w:rsidRPr="00B7135C">
              <w:rPr>
                <w:i/>
                <w:sz w:val="20"/>
                <w:szCs w:val="20"/>
              </w:rPr>
              <w:t>(dd/mm/rrrr)</w:t>
            </w:r>
          </w:p>
          <w:p w:rsidR="00992A4A" w:rsidRPr="00B7135C" w:rsidRDefault="00992A4A" w:rsidP="00E76FF9">
            <w:pPr>
              <w:rPr>
                <w:i/>
                <w:sz w:val="20"/>
                <w:szCs w:val="20"/>
              </w:rPr>
            </w:pPr>
            <w:r w:rsidRPr="00B7135C">
              <w:rPr>
                <w:i/>
                <w:sz w:val="20"/>
                <w:szCs w:val="20"/>
              </w:rPr>
              <w:t xml:space="preserve">lub </w:t>
            </w:r>
          </w:p>
          <w:p w:rsidR="00992A4A" w:rsidRPr="004860A1" w:rsidRDefault="00992A4A" w:rsidP="002D2549">
            <w:pPr>
              <w:spacing w:after="80"/>
              <w:rPr>
                <w:sz w:val="20"/>
                <w:szCs w:val="20"/>
              </w:rPr>
            </w:pPr>
            <w:r w:rsidRPr="00B7135C">
              <w:rPr>
                <w:sz w:val="20"/>
                <w:szCs w:val="20"/>
              </w:rPr>
              <w:t xml:space="preserve">okres w dniach: </w:t>
            </w:r>
            <w:r w:rsidR="00D60FEC" w:rsidRPr="00D60FEC">
              <w:rPr>
                <w:sz w:val="20"/>
                <w:szCs w:val="20"/>
              </w:rPr>
              <w:t>30</w:t>
            </w:r>
            <w:r w:rsidRPr="00B7135C">
              <w:rPr>
                <w:sz w:val="20"/>
                <w:szCs w:val="20"/>
              </w:rPr>
              <w:t xml:space="preserve"> </w:t>
            </w:r>
            <w:r w:rsidRPr="00B7135C">
              <w:rPr>
                <w:i/>
                <w:sz w:val="20"/>
                <w:szCs w:val="20"/>
              </w:rPr>
              <w:t>(od ostatecznego terminu składania ofert)</w:t>
            </w:r>
          </w:p>
        </w:tc>
      </w:tr>
      <w:tr w:rsidR="00992A4A" w:rsidRPr="004860A1" w:rsidTr="002D2549">
        <w:trPr>
          <w:trHeight w:val="1440"/>
        </w:trPr>
        <w:tc>
          <w:tcPr>
            <w:tcW w:w="9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92A4A" w:rsidRPr="004860A1" w:rsidRDefault="00E10F52" w:rsidP="002D2549">
            <w:pPr>
              <w:spacing w:before="8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IV.6.4</w:t>
            </w:r>
            <w:r w:rsidR="00992A4A" w:rsidRPr="004860A1">
              <w:rPr>
                <w:b/>
                <w:sz w:val="20"/>
                <w:szCs w:val="20"/>
              </w:rPr>
              <w:t xml:space="preserve">) </w:t>
            </w:r>
            <w:r w:rsidR="0013000D">
              <w:rPr>
                <w:b/>
                <w:sz w:val="20"/>
                <w:szCs w:val="20"/>
              </w:rPr>
              <w:t>Przewiduje się unieważnienie postępowania o udzielenie zamówienia, w przypadku nieprzyznania środków, które miały być przeznaczone na sfinansowanie całości lub części zamówienia</w:t>
            </w:r>
          </w:p>
          <w:p w:rsidR="00DA5454" w:rsidRDefault="00992A4A" w:rsidP="00DA5454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>tak</w:t>
            </w:r>
            <w:r w:rsidRPr="004860A1">
              <w:rPr>
                <w:sz w:val="20"/>
                <w:szCs w:val="20"/>
              </w:rPr>
              <w:t xml:space="preserve"> </w:t>
            </w:r>
            <w:r w:rsidR="00D60FEC">
              <w:rPr>
                <w:sz w:val="20"/>
                <w:szCs w:val="20"/>
              </w:rPr>
              <w:fldChar w:fldCharType="begin">
                <w:ffData>
                  <w:name w:val="Wybór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7" w:name="Wybór86"/>
            <w:r w:rsidR="00D60FEC">
              <w:rPr>
                <w:sz w:val="20"/>
                <w:szCs w:val="20"/>
              </w:rPr>
              <w:instrText xml:space="preserve"> FORMCHECKBOX </w:instrText>
            </w:r>
            <w:r w:rsidR="00D60FEC">
              <w:rPr>
                <w:sz w:val="20"/>
                <w:szCs w:val="20"/>
              </w:rPr>
            </w:r>
            <w:r w:rsidR="00D60FEC">
              <w:rPr>
                <w:sz w:val="20"/>
                <w:szCs w:val="20"/>
              </w:rPr>
              <w:fldChar w:fldCharType="end"/>
            </w:r>
            <w:bookmarkEnd w:id="97"/>
            <w:r w:rsidRPr="004860A1">
              <w:rPr>
                <w:sz w:val="20"/>
                <w:szCs w:val="20"/>
              </w:rPr>
              <w:t xml:space="preserve">     </w:t>
            </w:r>
          </w:p>
          <w:p w:rsidR="00915553" w:rsidRPr="004860A1" w:rsidRDefault="00992A4A" w:rsidP="00DA5454">
            <w:pPr>
              <w:spacing w:before="80" w:after="80"/>
              <w:rPr>
                <w:sz w:val="20"/>
                <w:szCs w:val="20"/>
              </w:rPr>
            </w:pPr>
            <w:r w:rsidRPr="004860A1">
              <w:rPr>
                <w:b/>
                <w:sz w:val="20"/>
                <w:szCs w:val="20"/>
              </w:rPr>
              <w:t xml:space="preserve">nie </w:t>
            </w:r>
            <w:r w:rsidR="00D60FEC">
              <w:rPr>
                <w:b/>
                <w:sz w:val="20"/>
                <w:szCs w:val="20"/>
              </w:rPr>
              <w:fldChar w:fldCharType="begin">
                <w:ffData>
                  <w:name w:val="Wybór8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8" w:name="Wybór87"/>
            <w:r w:rsidR="00D60FEC">
              <w:rPr>
                <w:b/>
                <w:sz w:val="20"/>
                <w:szCs w:val="20"/>
              </w:rPr>
              <w:instrText xml:space="preserve"> FORMCHECKBOX </w:instrText>
            </w:r>
            <w:r w:rsidR="00D60FEC">
              <w:rPr>
                <w:b/>
                <w:sz w:val="20"/>
                <w:szCs w:val="20"/>
              </w:rPr>
            </w:r>
            <w:r w:rsidR="00D60FEC">
              <w:rPr>
                <w:b/>
                <w:sz w:val="20"/>
                <w:szCs w:val="20"/>
              </w:rPr>
              <w:fldChar w:fldCharType="end"/>
            </w:r>
            <w:bookmarkEnd w:id="98"/>
          </w:p>
        </w:tc>
      </w:tr>
      <w:tr w:rsidR="00915553" w:rsidRPr="004860A1" w:rsidTr="002D2549">
        <w:trPr>
          <w:trHeight w:val="139"/>
        </w:trPr>
        <w:tc>
          <w:tcPr>
            <w:tcW w:w="9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5553" w:rsidRPr="004860A1" w:rsidRDefault="00915553" w:rsidP="002D2549">
            <w:pPr>
              <w:spacing w:before="8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IV.6.</w:t>
            </w:r>
            <w:r w:rsidR="00D82D75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5</w:t>
            </w:r>
            <w:r w:rsidRPr="004860A1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) Informacje dodatkowe:</w:t>
            </w:r>
          </w:p>
          <w:p w:rsidR="002D2549" w:rsidRPr="00D214F0" w:rsidRDefault="002D2549" w:rsidP="00D214F0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</w:tbl>
    <w:p w:rsidR="00992A4A" w:rsidRPr="004860A1" w:rsidRDefault="00992A4A" w:rsidP="00992A4A">
      <w:pPr>
        <w:rPr>
          <w:sz w:val="20"/>
          <w:szCs w:val="20"/>
        </w:rPr>
      </w:pPr>
    </w:p>
    <w:p w:rsidR="00992A4A" w:rsidRPr="004860A1" w:rsidRDefault="00992A4A" w:rsidP="00992A4A">
      <w:pPr>
        <w:spacing w:after="120"/>
        <w:ind w:left="2880" w:right="-482" w:firstLine="720"/>
        <w:outlineLvl w:val="0"/>
        <w:rPr>
          <w:b/>
          <w:sz w:val="20"/>
          <w:szCs w:val="20"/>
        </w:rPr>
      </w:pPr>
    </w:p>
    <w:p w:rsidR="00992A4A" w:rsidRPr="004860A1" w:rsidRDefault="00992A4A" w:rsidP="00992A4A">
      <w:pPr>
        <w:spacing w:after="120"/>
        <w:ind w:right="-482"/>
        <w:outlineLvl w:val="0"/>
        <w:rPr>
          <w:b/>
          <w:sz w:val="20"/>
          <w:szCs w:val="20"/>
        </w:rPr>
      </w:pPr>
    </w:p>
    <w:p w:rsidR="00992A4A" w:rsidRPr="004860A1" w:rsidRDefault="00992A4A" w:rsidP="00992A4A">
      <w:pPr>
        <w:spacing w:after="120"/>
        <w:ind w:right="-482"/>
        <w:outlineLvl w:val="0"/>
        <w:rPr>
          <w:b/>
          <w:sz w:val="20"/>
          <w:szCs w:val="20"/>
        </w:rPr>
      </w:pPr>
    </w:p>
    <w:p w:rsidR="00D60FEC" w:rsidRPr="00F42314" w:rsidRDefault="00992A4A" w:rsidP="00D60FEC">
      <w:pPr>
        <w:spacing w:after="120"/>
        <w:ind w:right="64"/>
        <w:jc w:val="center"/>
        <w:outlineLvl w:val="0"/>
        <w:rPr>
          <w:b/>
        </w:rPr>
      </w:pPr>
      <w:r w:rsidRPr="004860A1">
        <w:rPr>
          <w:b/>
          <w:sz w:val="20"/>
          <w:szCs w:val="20"/>
        </w:rPr>
        <w:br w:type="page"/>
      </w:r>
      <w:r w:rsidR="00D60FEC">
        <w:rPr>
          <w:b/>
        </w:rPr>
        <w:lastRenderedPageBreak/>
        <w:t>ZAŁĄCZNIK</w:t>
      </w:r>
    </w:p>
    <w:p w:rsidR="00D60FEC" w:rsidRDefault="00D60FEC" w:rsidP="00D60FEC">
      <w:pPr>
        <w:ind w:right="-482"/>
        <w:jc w:val="center"/>
        <w:outlineLvl w:val="0"/>
        <w:rPr>
          <w:b/>
          <w:sz w:val="20"/>
          <w:szCs w:val="20"/>
        </w:rPr>
      </w:pPr>
      <w:r w:rsidRPr="00FE48AA">
        <w:rPr>
          <w:b/>
          <w:sz w:val="20"/>
          <w:szCs w:val="20"/>
        </w:rPr>
        <w:t>INFORMACJE DOTYCZĄCE OFERT CZĘŚCIOWYCH</w:t>
      </w:r>
    </w:p>
    <w:p w:rsidR="00D60FEC" w:rsidRDefault="00D60FEC" w:rsidP="00D60FEC">
      <w:pPr>
        <w:ind w:right="-482"/>
        <w:jc w:val="center"/>
        <w:outlineLvl w:val="0"/>
        <w:rPr>
          <w:b/>
          <w:sz w:val="20"/>
          <w:szCs w:val="20"/>
        </w:rPr>
      </w:pPr>
    </w:p>
    <w:tbl>
      <w:tblPr>
        <w:tblW w:w="95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91"/>
      </w:tblGrid>
      <w:tr w:rsidR="00D60FEC" w:rsidRPr="00B77522" w:rsidTr="00D60FEC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Default="00D60FEC" w:rsidP="000B16D7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D60FEC">
              <w:rPr>
                <w:sz w:val="20"/>
              </w:rPr>
              <w:t>1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D60FEC">
              <w:rPr>
                <w:sz w:val="20"/>
              </w:rPr>
              <w:t>Monitory</w:t>
            </w:r>
            <w:r>
              <w:rPr>
                <w:sz w:val="20"/>
              </w:rPr>
              <w:t xml:space="preserve"> </w:t>
            </w:r>
          </w:p>
          <w:p w:rsidR="00D60FEC" w:rsidRPr="00965BEA" w:rsidRDefault="00D60FEC" w:rsidP="000B16D7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D60FEC" w:rsidRPr="00A12374" w:rsidRDefault="00D60FEC" w:rsidP="000B16D7">
            <w:pPr>
              <w:pStyle w:val="FS2"/>
              <w:spacing w:after="120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Szczegółowy opis przedmiotu zamówienia zawiera załącznik do SWZ</w:t>
            </w:r>
          </w:p>
          <w:p w:rsidR="00D60FEC" w:rsidRDefault="00D60FEC" w:rsidP="000B16D7">
            <w:pPr>
              <w:pStyle w:val="FS2"/>
              <w:ind w:left="214"/>
            </w:pPr>
            <w:r w:rsidRPr="00D60FEC">
              <w:t>Przedmiot oraz wielkość lub zakres zamówienia - zad. 1</w:t>
            </w:r>
          </w:p>
          <w:p w:rsidR="00D60FEC" w:rsidRDefault="00D60FEC" w:rsidP="000B16D7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D60FEC" w:rsidRPr="00083750" w:rsidTr="000B16D7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D60FEC" w:rsidRPr="00B77522" w:rsidTr="000B16D7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D60FEC">
                    <w:t>48000000-8</w:t>
                  </w:r>
                </w:p>
              </w:tc>
            </w:tr>
            <w:tr w:rsidR="00D60FEC" w:rsidRPr="00B77522" w:rsidTr="000B16D7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60FEC" w:rsidRPr="005E2A2D" w:rsidRDefault="00D60FEC" w:rsidP="000B16D7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D60FEC" w:rsidRDefault="00D60FEC" w:rsidP="000B16D7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D60FEC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39000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D60FEC" w:rsidRPr="00965BEA" w:rsidRDefault="00D60FEC" w:rsidP="000B16D7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D60FEC" w:rsidRDefault="00D60FEC" w:rsidP="000B16D7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</w:t>
            </w:r>
            <w:r w:rsidRPr="00D60FEC">
              <w:t>30</w:t>
            </w:r>
            <w:r>
              <w:t xml:space="preserve">          </w:t>
            </w:r>
          </w:p>
          <w:p w:rsidR="00D60FEC" w:rsidRDefault="00D60FEC" w:rsidP="000B16D7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D60FEC" w:rsidRPr="009E78FA" w:rsidRDefault="00D60FEC" w:rsidP="000B16D7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D60FEC" w:rsidRPr="004860A1" w:rsidRDefault="00D60FEC" w:rsidP="000B16D7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D60FEC" w:rsidRDefault="00D60FEC" w:rsidP="000B16D7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D60FEC" w:rsidRP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1 - Cena - 60</w:t>
            </w:r>
          </w:p>
          <w:p w:rsid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2 - Okres gwarancji - 40</w:t>
            </w:r>
          </w:p>
          <w:p w:rsidR="00D60FEC" w:rsidRPr="005E2A2D" w:rsidRDefault="00D60FEC" w:rsidP="000B16D7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D60FEC" w:rsidRPr="009E78FA" w:rsidRDefault="00D60FEC" w:rsidP="000B16D7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D60FEC">
              <w:rPr>
                <w:szCs w:val="20"/>
              </w:rPr>
              <w:t>Informacje dodatkowe - zad. 1</w:t>
            </w:r>
          </w:p>
        </w:tc>
      </w:tr>
      <w:tr w:rsidR="00D60FEC" w:rsidRPr="00B77522" w:rsidTr="00D60FEC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Default="00D60FEC" w:rsidP="000B16D7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lastRenderedPageBreak/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D60FEC">
              <w:rPr>
                <w:sz w:val="20"/>
              </w:rPr>
              <w:t>2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D60FEC">
              <w:rPr>
                <w:sz w:val="20"/>
              </w:rPr>
              <w:t>Komputery stacjonarne</w:t>
            </w:r>
            <w:r>
              <w:rPr>
                <w:sz w:val="20"/>
              </w:rPr>
              <w:t xml:space="preserve"> </w:t>
            </w:r>
          </w:p>
          <w:p w:rsidR="00D60FEC" w:rsidRPr="00965BEA" w:rsidRDefault="00D60FEC" w:rsidP="000B16D7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D60FEC" w:rsidRPr="00A12374" w:rsidRDefault="00D60FEC" w:rsidP="000B16D7">
            <w:pPr>
              <w:pStyle w:val="FS2"/>
              <w:spacing w:after="120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Szczegółowy opis przedmiotu zamówienia zawiera załącznik do SWZ</w:t>
            </w:r>
          </w:p>
          <w:p w:rsidR="00D60FEC" w:rsidRDefault="00D60FEC" w:rsidP="000B16D7">
            <w:pPr>
              <w:pStyle w:val="FS2"/>
              <w:ind w:left="214"/>
            </w:pPr>
            <w:r w:rsidRPr="00D60FEC">
              <w:t>Przedmiot oraz wielkość lub zakres zamówienia - zad. 2</w:t>
            </w:r>
          </w:p>
          <w:p w:rsidR="00D60FEC" w:rsidRDefault="00D60FEC" w:rsidP="000B16D7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D60FEC" w:rsidRPr="00083750" w:rsidTr="000B16D7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D60FEC" w:rsidRPr="00B77522" w:rsidTr="000B16D7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D60FEC">
                    <w:t>48823000-3</w:t>
                  </w:r>
                </w:p>
              </w:tc>
            </w:tr>
            <w:tr w:rsidR="00D60FEC" w:rsidRPr="00B77522" w:rsidTr="000B16D7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60FEC" w:rsidRPr="005E2A2D" w:rsidRDefault="00D60FEC" w:rsidP="000B16D7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D60FEC" w:rsidRDefault="00D60FEC" w:rsidP="000B16D7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D60FEC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90000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D60FEC" w:rsidRPr="00965BEA" w:rsidRDefault="00D60FEC" w:rsidP="000B16D7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D60FEC" w:rsidRDefault="00D60FEC" w:rsidP="000B16D7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</w:t>
            </w:r>
            <w:r w:rsidRPr="00D60FEC">
              <w:t>30</w:t>
            </w:r>
            <w:r>
              <w:t xml:space="preserve">          </w:t>
            </w:r>
          </w:p>
          <w:p w:rsidR="00D60FEC" w:rsidRDefault="00D60FEC" w:rsidP="000B16D7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D60FEC" w:rsidRPr="009E78FA" w:rsidRDefault="00D60FEC" w:rsidP="000B16D7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D60FEC" w:rsidRPr="004860A1" w:rsidRDefault="00D60FEC" w:rsidP="000B16D7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D60FEC" w:rsidRDefault="00D60FEC" w:rsidP="000B16D7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D60FEC" w:rsidRP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1 - Cena - 60</w:t>
            </w:r>
          </w:p>
          <w:p w:rsid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2 - Okres gwarancji - 40</w:t>
            </w:r>
          </w:p>
          <w:p w:rsidR="00D60FEC" w:rsidRPr="005E2A2D" w:rsidRDefault="00D60FEC" w:rsidP="000B16D7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D60FEC" w:rsidRPr="009E78FA" w:rsidRDefault="00D60FEC" w:rsidP="000B16D7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D60FEC">
              <w:rPr>
                <w:szCs w:val="20"/>
              </w:rPr>
              <w:t>Informacje dodatkowe - zad. 2</w:t>
            </w:r>
          </w:p>
        </w:tc>
      </w:tr>
      <w:tr w:rsidR="00D60FEC" w:rsidRPr="00B77522" w:rsidTr="00D60FEC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Default="00D60FEC" w:rsidP="000B16D7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D60FEC">
              <w:rPr>
                <w:sz w:val="20"/>
              </w:rPr>
              <w:t>3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D60FEC">
              <w:rPr>
                <w:sz w:val="20"/>
              </w:rPr>
              <w:t>Laptopy</w:t>
            </w:r>
            <w:r>
              <w:rPr>
                <w:sz w:val="20"/>
              </w:rPr>
              <w:t xml:space="preserve"> </w:t>
            </w:r>
          </w:p>
          <w:p w:rsidR="00D60FEC" w:rsidRPr="00965BEA" w:rsidRDefault="00D60FEC" w:rsidP="000B16D7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D60FEC" w:rsidRPr="00A12374" w:rsidRDefault="00D60FEC" w:rsidP="000B16D7">
            <w:pPr>
              <w:pStyle w:val="FS2"/>
              <w:spacing w:after="120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Szczegółowy opis przedmiotu zamówienia zawiera załącznik do SWZ</w:t>
            </w:r>
          </w:p>
          <w:p w:rsidR="00D60FEC" w:rsidRDefault="00D60FEC" w:rsidP="000B16D7">
            <w:pPr>
              <w:pStyle w:val="FS2"/>
              <w:ind w:left="214"/>
            </w:pPr>
            <w:r w:rsidRPr="00D60FEC">
              <w:t>Przedmiot oraz wielkość lub zakres zamówienia - zad. 3</w:t>
            </w:r>
          </w:p>
          <w:p w:rsidR="00D60FEC" w:rsidRDefault="00D60FEC" w:rsidP="000B16D7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D60FEC" w:rsidRPr="00083750" w:rsidTr="000B16D7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D60FEC" w:rsidRPr="00B77522" w:rsidTr="000B16D7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D60FEC">
                    <w:t>30213100-6</w:t>
                  </w:r>
                </w:p>
              </w:tc>
            </w:tr>
            <w:tr w:rsidR="00D60FEC" w:rsidRPr="00B77522" w:rsidTr="000B16D7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60FEC" w:rsidRPr="005E2A2D" w:rsidRDefault="00D60FEC" w:rsidP="000B16D7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D60FEC" w:rsidRDefault="00D60FEC" w:rsidP="000B16D7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D60FEC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87500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D60FEC" w:rsidRPr="00965BEA" w:rsidRDefault="00D60FEC" w:rsidP="000B16D7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D60FEC" w:rsidRDefault="00D60FEC" w:rsidP="000B16D7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</w:t>
            </w:r>
            <w:r w:rsidRPr="00D60FEC">
              <w:t>30</w:t>
            </w:r>
            <w:r>
              <w:t xml:space="preserve">          </w:t>
            </w:r>
          </w:p>
          <w:p w:rsidR="00D60FEC" w:rsidRDefault="00D60FEC" w:rsidP="000B16D7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D60FEC" w:rsidRPr="009E78FA" w:rsidRDefault="00D60FEC" w:rsidP="000B16D7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D60FEC" w:rsidRPr="004860A1" w:rsidRDefault="00D60FEC" w:rsidP="000B16D7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D60FEC" w:rsidRDefault="00D60FEC" w:rsidP="000B16D7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D60FEC" w:rsidRP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1 - Cena - 60</w:t>
            </w:r>
          </w:p>
          <w:p w:rsid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2 - Okres gwarancji - 40</w:t>
            </w:r>
          </w:p>
          <w:p w:rsidR="00D60FEC" w:rsidRPr="005E2A2D" w:rsidRDefault="00D60FEC" w:rsidP="000B16D7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lastRenderedPageBreak/>
              <w:t>6) INFORMACJE DODATKOWE</w:t>
            </w:r>
          </w:p>
          <w:p w:rsidR="00D60FEC" w:rsidRPr="009E78FA" w:rsidRDefault="00D60FEC" w:rsidP="000B16D7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D60FEC">
              <w:rPr>
                <w:szCs w:val="20"/>
              </w:rPr>
              <w:t>Informacje dodatkowe - zad. 3</w:t>
            </w:r>
          </w:p>
        </w:tc>
      </w:tr>
      <w:tr w:rsidR="00D60FEC" w:rsidRPr="00B77522" w:rsidTr="00D60FEC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Default="00D60FEC" w:rsidP="000B16D7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lastRenderedPageBreak/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D60FEC">
              <w:rPr>
                <w:sz w:val="20"/>
              </w:rPr>
              <w:t>4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D60FEC">
              <w:rPr>
                <w:sz w:val="20"/>
              </w:rPr>
              <w:t>Tablety</w:t>
            </w:r>
            <w:r>
              <w:rPr>
                <w:sz w:val="20"/>
              </w:rPr>
              <w:t xml:space="preserve"> </w:t>
            </w:r>
          </w:p>
          <w:p w:rsidR="00D60FEC" w:rsidRPr="00965BEA" w:rsidRDefault="00D60FEC" w:rsidP="000B16D7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D60FEC" w:rsidRPr="00A12374" w:rsidRDefault="00D60FEC" w:rsidP="000B16D7">
            <w:pPr>
              <w:pStyle w:val="FS2"/>
              <w:spacing w:after="120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Szczegółowy opis przedmiotu zamówienia zawiera załącznik do SWZ</w:t>
            </w:r>
          </w:p>
          <w:p w:rsidR="00D60FEC" w:rsidRDefault="00D60FEC" w:rsidP="000B16D7">
            <w:pPr>
              <w:pStyle w:val="FS2"/>
              <w:ind w:left="214"/>
            </w:pPr>
            <w:r w:rsidRPr="00D60FEC">
              <w:t>Przedmiot oraz wielkość lub zakres zamówienia - zad. 4</w:t>
            </w:r>
          </w:p>
          <w:p w:rsidR="00D60FEC" w:rsidRDefault="00D60FEC" w:rsidP="000B16D7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D60FEC" w:rsidRPr="00083750" w:rsidTr="000B16D7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D60FEC" w:rsidRPr="00B77522" w:rsidTr="000B16D7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D60FEC">
                    <w:t>30232110-8</w:t>
                  </w:r>
                </w:p>
              </w:tc>
            </w:tr>
            <w:tr w:rsidR="00D60FEC" w:rsidRPr="00B77522" w:rsidTr="000B16D7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60FEC" w:rsidRPr="005E2A2D" w:rsidRDefault="00D60FEC" w:rsidP="000B16D7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D60FEC" w:rsidRDefault="00D60FEC" w:rsidP="000B16D7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D60FEC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22500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D60FEC" w:rsidRPr="00965BEA" w:rsidRDefault="00D60FEC" w:rsidP="000B16D7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D60FEC" w:rsidRDefault="00D60FEC" w:rsidP="000B16D7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</w:t>
            </w:r>
            <w:r w:rsidRPr="00D60FEC">
              <w:t>30</w:t>
            </w:r>
            <w:r>
              <w:t xml:space="preserve">          </w:t>
            </w:r>
          </w:p>
          <w:p w:rsidR="00D60FEC" w:rsidRDefault="00D60FEC" w:rsidP="000B16D7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D60FEC" w:rsidRPr="009E78FA" w:rsidRDefault="00D60FEC" w:rsidP="000B16D7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D60FEC" w:rsidRPr="004860A1" w:rsidRDefault="00D60FEC" w:rsidP="000B16D7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D60FEC" w:rsidRDefault="00D60FEC" w:rsidP="000B16D7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D60FEC" w:rsidRP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1 - Cena - 60</w:t>
            </w:r>
          </w:p>
          <w:p w:rsid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2 - Okres gwarancji - 40</w:t>
            </w:r>
          </w:p>
          <w:p w:rsidR="00D60FEC" w:rsidRPr="005E2A2D" w:rsidRDefault="00D60FEC" w:rsidP="000B16D7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D60FEC" w:rsidRPr="009E78FA" w:rsidRDefault="00D60FEC" w:rsidP="000B16D7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D60FEC">
              <w:rPr>
                <w:szCs w:val="20"/>
              </w:rPr>
              <w:t>Informacje dodatkowe - zad. 4</w:t>
            </w:r>
          </w:p>
        </w:tc>
      </w:tr>
      <w:tr w:rsidR="00D60FEC" w:rsidRPr="00B77522" w:rsidTr="00D60FEC">
        <w:trPr>
          <w:trHeight w:val="6591"/>
        </w:trPr>
        <w:tc>
          <w:tcPr>
            <w:tcW w:w="95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0FEC" w:rsidRDefault="00D60FEC" w:rsidP="000B16D7">
            <w:pPr>
              <w:pStyle w:val="Legenda"/>
              <w:spacing w:before="120" w:after="240"/>
              <w:ind w:left="0"/>
              <w:rPr>
                <w:sz w:val="20"/>
              </w:rPr>
            </w:pPr>
            <w:r w:rsidRPr="00077132">
              <w:rPr>
                <w:b w:val="0"/>
                <w:smallCaps/>
                <w:sz w:val="20"/>
              </w:rPr>
              <w:lastRenderedPageBreak/>
              <w:t>Część</w:t>
            </w:r>
            <w:r w:rsidRPr="00077132">
              <w:rPr>
                <w:b w:val="0"/>
                <w:sz w:val="20"/>
              </w:rPr>
              <w:t xml:space="preserve"> nr</w:t>
            </w:r>
            <w:r w:rsidRPr="00077132">
              <w:rPr>
                <w:sz w:val="20"/>
              </w:rPr>
              <w:t xml:space="preserve"> </w:t>
            </w:r>
            <w:r w:rsidRPr="00D60FEC">
              <w:rPr>
                <w:sz w:val="20"/>
              </w:rPr>
              <w:t>5</w:t>
            </w:r>
            <w:r>
              <w:rPr>
                <w:sz w:val="20"/>
              </w:rPr>
              <w:t xml:space="preserve">     </w:t>
            </w:r>
            <w:r w:rsidRPr="009E78FA">
              <w:rPr>
                <w:b w:val="0"/>
                <w:sz w:val="20"/>
              </w:rPr>
              <w:t>N</w:t>
            </w:r>
            <w:r w:rsidRPr="009E78FA">
              <w:rPr>
                <w:b w:val="0"/>
                <w:smallCaps/>
                <w:sz w:val="20"/>
              </w:rPr>
              <w:t>azwa</w:t>
            </w:r>
            <w:r w:rsidRPr="009E78FA">
              <w:rPr>
                <w:sz w:val="20"/>
              </w:rPr>
              <w:t xml:space="preserve">  </w:t>
            </w:r>
            <w:r w:rsidRPr="00D60FEC">
              <w:rPr>
                <w:sz w:val="20"/>
              </w:rPr>
              <w:t>Drukarki</w:t>
            </w:r>
            <w:r>
              <w:rPr>
                <w:sz w:val="20"/>
              </w:rPr>
              <w:t xml:space="preserve"> </w:t>
            </w:r>
          </w:p>
          <w:p w:rsidR="00D60FEC" w:rsidRPr="00965BEA" w:rsidRDefault="00D60FEC" w:rsidP="000B16D7">
            <w:pPr>
              <w:autoSpaceDE w:val="0"/>
              <w:autoSpaceDN w:val="0"/>
              <w:adjustRightInd w:val="0"/>
              <w:spacing w:before="80" w:after="40"/>
              <w:ind w:left="214" w:hanging="214"/>
              <w:jc w:val="both"/>
              <w:rPr>
                <w:rFonts w:eastAsia="Calibri"/>
                <w:i/>
                <w:iCs/>
                <w:sz w:val="20"/>
                <w:szCs w:val="20"/>
                <w:lang w:eastAsia="pl-PL"/>
              </w:rPr>
            </w:pP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1) Krótki opis przedmiotu zamówienia 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>(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wielkość, zakres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,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rodzaj i ilość dostaw, usług lub robót budowlanych lub</w:t>
            </w:r>
            <w:r>
              <w:rPr>
                <w:rFonts w:eastAsia="Calibri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Pr="00A12374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określenie zapotrzebowania i wymagań</w:t>
            </w:r>
            <w:r w:rsidRPr="00A12374">
              <w:rPr>
                <w:rFonts w:eastAsia="Calibri"/>
                <w:sz w:val="20"/>
                <w:szCs w:val="20"/>
                <w:lang w:eastAsia="pl-PL"/>
              </w:rPr>
              <w:t xml:space="preserve">),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a w przypadku partner</w:t>
            </w:r>
            <w:r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stwa innowacyjnego – określenie </w:t>
            </w:r>
            <w:r w:rsidRPr="00A12374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zapotrzebowania na innowacyjny produkt, usługę lub roboty budowlane</w:t>
            </w:r>
          </w:p>
          <w:p w:rsidR="00D60FEC" w:rsidRPr="00A12374" w:rsidRDefault="00D60FEC" w:rsidP="000B16D7">
            <w:pPr>
              <w:pStyle w:val="FS2"/>
              <w:spacing w:after="120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Szczegółowy opis przedmiotu zamówienia zawiera załącznik do SWZ</w:t>
            </w:r>
          </w:p>
          <w:p w:rsidR="00D60FEC" w:rsidRDefault="00D60FEC" w:rsidP="000B16D7">
            <w:pPr>
              <w:pStyle w:val="FS2"/>
              <w:ind w:left="214"/>
            </w:pPr>
            <w:r w:rsidRPr="00D60FEC">
              <w:t>Przedmiot oraz wielkość lub zakres zamówienia - zad. 5</w:t>
            </w:r>
          </w:p>
          <w:p w:rsidR="00D60FEC" w:rsidRDefault="00D60FEC" w:rsidP="000B16D7">
            <w:pPr>
              <w:pStyle w:val="Legenda"/>
            </w:pPr>
            <w:r w:rsidRPr="009F4FE2">
              <w:rPr>
                <w:smallCaps/>
                <w:sz w:val="20"/>
              </w:rPr>
              <w:t>2) Wspólny Słownik Zamówień (CPV)</w:t>
            </w:r>
          </w:p>
          <w:tbl>
            <w:tblPr>
              <w:tblW w:w="9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2"/>
              <w:gridCol w:w="108"/>
              <w:gridCol w:w="7003"/>
              <w:gridCol w:w="108"/>
            </w:tblGrid>
            <w:tr w:rsidR="00D60FEC" w:rsidRPr="00083750" w:rsidTr="000B16D7">
              <w:trPr>
                <w:gridAfter w:val="1"/>
                <w:wAfter w:w="108" w:type="dxa"/>
              </w:trPr>
              <w:tc>
                <w:tcPr>
                  <w:tcW w:w="22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083750">
                    <w:rPr>
                      <w:b/>
                    </w:rPr>
                    <w:t>Słownik główny</w:t>
                  </w:r>
                </w:p>
              </w:tc>
            </w:tr>
            <w:tr w:rsidR="00D60FEC" w:rsidRPr="00B77522" w:rsidTr="000B16D7">
              <w:trPr>
                <w:trHeight w:val="326"/>
              </w:trPr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ind w:left="106"/>
                  </w:pPr>
                  <w:r w:rsidRPr="00083750">
                    <w:rPr>
                      <w:b/>
                    </w:rPr>
                    <w:t>Główny przedmiot</w:t>
                  </w: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Default="00D60FEC" w:rsidP="000B16D7">
                  <w:pPr>
                    <w:pStyle w:val="FS2"/>
                    <w:jc w:val="center"/>
                  </w:pPr>
                  <w:r w:rsidRPr="00D60FEC">
                    <w:t>48000000-8</w:t>
                  </w:r>
                </w:p>
              </w:tc>
            </w:tr>
            <w:tr w:rsidR="00D60FEC" w:rsidRPr="00B77522" w:rsidTr="000B16D7">
              <w:tc>
                <w:tcPr>
                  <w:tcW w:w="23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ind w:left="106"/>
                    <w:rPr>
                      <w:b/>
                      <w:sz w:val="20"/>
                    </w:rPr>
                  </w:pPr>
                  <w:r w:rsidRPr="00083750">
                    <w:rPr>
                      <w:b/>
                      <w:sz w:val="20"/>
                    </w:rPr>
                    <w:t>Dodatkowe przedmioty</w:t>
                  </w:r>
                </w:p>
                <w:p w:rsidR="00D60FEC" w:rsidRDefault="00D60FEC" w:rsidP="000B16D7">
                  <w:pPr>
                    <w:pStyle w:val="FS2"/>
                  </w:pPr>
                </w:p>
              </w:tc>
              <w:tc>
                <w:tcPr>
                  <w:tcW w:w="711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60FEC" w:rsidRPr="00083750" w:rsidRDefault="00D60FEC" w:rsidP="000B16D7">
                  <w:pPr>
                    <w:pStyle w:val="FS2"/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D60FEC" w:rsidRPr="005E2A2D" w:rsidRDefault="00D60FEC" w:rsidP="000B16D7">
            <w:pPr>
              <w:autoSpaceDE w:val="0"/>
              <w:autoSpaceDN w:val="0"/>
              <w:adjustRightInd w:val="0"/>
              <w:spacing w:before="40"/>
              <w:rPr>
                <w:rFonts w:eastAsia="Calibri"/>
                <w:b/>
                <w:bCs/>
                <w:sz w:val="20"/>
                <w:szCs w:val="20"/>
                <w:lang w:eastAsia="pl-PL"/>
              </w:rPr>
            </w:pPr>
            <w:r w:rsidRPr="005945BF">
              <w:rPr>
                <w:b/>
                <w:smallCaps/>
                <w:sz w:val="20"/>
                <w:szCs w:val="20"/>
              </w:rPr>
              <w:t xml:space="preserve">3)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części zamówienia </w:t>
            </w:r>
            <w:r w:rsidRPr="005E2A2D">
              <w:rPr>
                <w:rFonts w:eastAsia="Calibri"/>
                <w:i/>
                <w:iCs/>
                <w:sz w:val="20"/>
                <w:szCs w:val="20"/>
                <w:lang w:eastAsia="pl-PL"/>
              </w:rPr>
              <w:t>(jeżeli zamawiający podaje informacje o wartości zamówienia)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:</w:t>
            </w:r>
          </w:p>
          <w:p w:rsidR="00D60FEC" w:rsidRDefault="00D60FEC" w:rsidP="000B16D7">
            <w:pPr>
              <w:tabs>
                <w:tab w:val="center" w:pos="4153"/>
                <w:tab w:val="right" w:pos="8306"/>
              </w:tabs>
              <w:spacing w:before="120" w:after="240"/>
              <w:ind w:left="214"/>
              <w:rPr>
                <w:b/>
                <w:smallCaps/>
                <w:sz w:val="20"/>
                <w:szCs w:val="20"/>
              </w:rPr>
            </w:pP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 xml:space="preserve">Wartość bez VAT: [ </w:t>
            </w:r>
            <w:r w:rsidRPr="00D60FEC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67500</w:t>
            </w:r>
            <w:r w:rsidRPr="005E2A2D">
              <w:rPr>
                <w:bCs/>
                <w:sz w:val="20"/>
                <w:szCs w:val="20"/>
              </w:rPr>
              <w:t xml:space="preserve"> </w:t>
            </w:r>
            <w:r w:rsidRPr="005E2A2D">
              <w:rPr>
                <w:rFonts w:eastAsia="Calibri"/>
                <w:b/>
                <w:bCs/>
                <w:sz w:val="20"/>
                <w:szCs w:val="20"/>
                <w:lang w:eastAsia="pl-PL"/>
              </w:rPr>
              <w:t>] Waluta: [ PLN ]</w:t>
            </w:r>
          </w:p>
          <w:p w:rsidR="00D60FEC" w:rsidRPr="00965BEA" w:rsidRDefault="00D60FEC" w:rsidP="000B16D7">
            <w:pPr>
              <w:tabs>
                <w:tab w:val="center" w:pos="4153"/>
                <w:tab w:val="right" w:pos="8306"/>
              </w:tabs>
              <w:spacing w:after="40"/>
              <w:rPr>
                <w:b/>
                <w:sz w:val="20"/>
                <w:vertAlign w:val="superscript"/>
              </w:rPr>
            </w:pPr>
            <w:r>
              <w:rPr>
                <w:b/>
                <w:smallCaps/>
                <w:sz w:val="20"/>
                <w:szCs w:val="20"/>
              </w:rPr>
              <w:t xml:space="preserve">4) </w:t>
            </w:r>
            <w:r w:rsidRPr="005945BF">
              <w:rPr>
                <w:b/>
                <w:smallCaps/>
                <w:sz w:val="20"/>
                <w:szCs w:val="20"/>
              </w:rPr>
              <w:t>Czas trwania lub termin wykonania</w:t>
            </w:r>
          </w:p>
          <w:p w:rsidR="00D60FEC" w:rsidRDefault="00D60FEC" w:rsidP="000B16D7">
            <w:pPr>
              <w:pStyle w:val="FS2"/>
              <w:ind w:left="214"/>
            </w:pPr>
            <w:r>
              <w:rPr>
                <w:b/>
              </w:rPr>
              <w:t>Okres w miesiącach:</w:t>
            </w:r>
            <w:r>
              <w:t xml:space="preserve">     </w:t>
            </w:r>
            <w:r>
              <w:rPr>
                <w:i/>
                <w:iCs w:val="0"/>
              </w:rPr>
              <w:t>lub</w:t>
            </w:r>
            <w:r>
              <w:t xml:space="preserve">  </w:t>
            </w:r>
            <w:r>
              <w:rPr>
                <w:b/>
              </w:rPr>
              <w:t>dniach:</w:t>
            </w:r>
            <w:r>
              <w:t xml:space="preserve"> </w:t>
            </w:r>
            <w:r w:rsidRPr="00D60FEC">
              <w:t>30</w:t>
            </w:r>
            <w:r>
              <w:t xml:space="preserve">          </w:t>
            </w:r>
          </w:p>
          <w:p w:rsidR="00D60FEC" w:rsidRDefault="00D60FEC" w:rsidP="000B16D7">
            <w:pPr>
              <w:pStyle w:val="FS2"/>
              <w:ind w:left="214"/>
              <w:rPr>
                <w:i/>
                <w:iCs w:val="0"/>
              </w:rPr>
            </w:pPr>
            <w:r>
              <w:rPr>
                <w:i/>
                <w:iCs w:val="0"/>
              </w:rPr>
              <w:t>lub</w:t>
            </w:r>
          </w:p>
          <w:p w:rsidR="00D60FEC" w:rsidRPr="009E78FA" w:rsidRDefault="00D60FEC" w:rsidP="000B16D7">
            <w:pPr>
              <w:pStyle w:val="FS2"/>
              <w:spacing w:after="240"/>
              <w:ind w:left="215"/>
              <w:rPr>
                <w:i/>
                <w:iCs w:val="0"/>
              </w:rPr>
            </w:pPr>
            <w:r>
              <w:rPr>
                <w:b/>
              </w:rPr>
              <w:t>data rozpoczęcia:</w:t>
            </w:r>
            <w:r>
              <w:t xml:space="preserve">  </w:t>
            </w:r>
            <w:r>
              <w:rPr>
                <w:i/>
                <w:iCs w:val="0"/>
              </w:rPr>
              <w:t>(dd/mm/rrrr) lub</w:t>
            </w:r>
            <w:r>
              <w:t xml:space="preserve"> </w:t>
            </w:r>
            <w:r>
              <w:rPr>
                <w:b/>
              </w:rPr>
              <w:t>zakończenia:</w:t>
            </w:r>
            <w:r>
              <w:t xml:space="preserve"> </w:t>
            </w:r>
            <w:r>
              <w:rPr>
                <w:sz w:val="36"/>
              </w:rPr>
              <w:t xml:space="preserve"> </w:t>
            </w:r>
            <w:r>
              <w:rPr>
                <w:i/>
                <w:iCs w:val="0"/>
              </w:rPr>
              <w:t>(dd/mm/rrrr)</w:t>
            </w:r>
          </w:p>
          <w:p w:rsidR="00D60FEC" w:rsidRPr="004860A1" w:rsidRDefault="00D60FEC" w:rsidP="000B16D7">
            <w:pPr>
              <w:pStyle w:val="Tematkomentarza"/>
              <w:spacing w:after="20"/>
            </w:pPr>
            <w:r w:rsidRPr="004860A1">
              <w:t>5) KRYTERIA</w:t>
            </w:r>
            <w:r>
              <w:t xml:space="preserve"> OCENY OFERT</w:t>
            </w:r>
          </w:p>
          <w:p w:rsidR="00D60FEC" w:rsidRDefault="00D60FEC" w:rsidP="000B16D7">
            <w:pPr>
              <w:pStyle w:val="Tekstkomentarza"/>
              <w:ind w:left="214"/>
              <w:rPr>
                <w:b/>
                <w:szCs w:val="20"/>
              </w:rPr>
            </w:pPr>
            <w:r w:rsidRPr="00A12374">
              <w:rPr>
                <w:b/>
                <w:szCs w:val="20"/>
              </w:rPr>
              <w:t xml:space="preserve">Kryteria </w:t>
            </w:r>
            <w:r>
              <w:rPr>
                <w:b/>
                <w:szCs w:val="20"/>
              </w:rPr>
              <w:t>–</w:t>
            </w:r>
            <w:r w:rsidRPr="00A12374">
              <w:rPr>
                <w:b/>
                <w:szCs w:val="20"/>
              </w:rPr>
              <w:t xml:space="preserve"> Znaczenie</w:t>
            </w:r>
          </w:p>
          <w:p w:rsidR="00D60FEC" w:rsidRP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1 - Cena - 60</w:t>
            </w:r>
          </w:p>
          <w:p w:rsidR="00D60FEC" w:rsidRDefault="00D60FEC" w:rsidP="000B16D7">
            <w:pPr>
              <w:pStyle w:val="FS2"/>
              <w:ind w:left="214"/>
              <w:rPr>
                <w:szCs w:val="20"/>
              </w:rPr>
            </w:pPr>
            <w:r w:rsidRPr="00D60FEC">
              <w:rPr>
                <w:szCs w:val="20"/>
              </w:rPr>
              <w:t>2 - Okres gwarancji - 40</w:t>
            </w:r>
          </w:p>
          <w:p w:rsidR="00D60FEC" w:rsidRPr="005E2A2D" w:rsidRDefault="00D60FEC" w:rsidP="000B16D7">
            <w:pPr>
              <w:tabs>
                <w:tab w:val="center" w:leader="dot" w:pos="4536"/>
                <w:tab w:val="right" w:leader="dot" w:pos="9072"/>
              </w:tabs>
              <w:spacing w:before="240" w:after="40"/>
              <w:ind w:right="-1021"/>
              <w:rPr>
                <w:b/>
                <w:sz w:val="20"/>
                <w:szCs w:val="20"/>
              </w:rPr>
            </w:pPr>
            <w:r w:rsidRPr="005E2A2D">
              <w:rPr>
                <w:b/>
                <w:sz w:val="20"/>
                <w:szCs w:val="20"/>
              </w:rPr>
              <w:t>6) INFORMACJE DODATKOWE</w:t>
            </w:r>
          </w:p>
          <w:p w:rsidR="00D60FEC" w:rsidRPr="009E78FA" w:rsidRDefault="00D60FEC" w:rsidP="000B16D7">
            <w:pPr>
              <w:pStyle w:val="Tekstkomentarza"/>
              <w:spacing w:after="80"/>
              <w:ind w:left="215"/>
              <w:rPr>
                <w:szCs w:val="20"/>
              </w:rPr>
            </w:pPr>
            <w:r w:rsidRPr="00D60FEC">
              <w:rPr>
                <w:szCs w:val="20"/>
              </w:rPr>
              <w:t>Informacje dodatkowe - zad. 5</w:t>
            </w:r>
          </w:p>
        </w:tc>
      </w:tr>
    </w:tbl>
    <w:p w:rsidR="00D60FEC" w:rsidRPr="004860A1" w:rsidRDefault="00D60FEC" w:rsidP="00D60FEC">
      <w:pPr>
        <w:spacing w:after="120"/>
        <w:ind w:right="64"/>
        <w:jc w:val="center"/>
        <w:outlineLvl w:val="0"/>
        <w:rPr>
          <w:sz w:val="20"/>
          <w:szCs w:val="20"/>
        </w:rPr>
      </w:pPr>
      <w:r>
        <w:rPr>
          <w:i/>
          <w:sz w:val="20"/>
        </w:rPr>
        <w:t xml:space="preserve">        </w:t>
      </w:r>
      <w:r w:rsidRPr="00FE48AA">
        <w:rPr>
          <w:i/>
          <w:sz w:val="20"/>
        </w:rPr>
        <w:t>----------- (Wykorzystać powyższy załącznik w liczbie odpowiadającej liczbie części)-----------</w:t>
      </w:r>
    </w:p>
    <w:p w:rsidR="00F16329" w:rsidRPr="004860A1" w:rsidRDefault="00F16329" w:rsidP="00965BEA">
      <w:pPr>
        <w:spacing w:before="80"/>
        <w:rPr>
          <w:sz w:val="20"/>
          <w:szCs w:val="20"/>
        </w:rPr>
      </w:pPr>
    </w:p>
    <w:sectPr w:rsidR="00F16329" w:rsidRPr="004860A1" w:rsidSect="00E76F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3FBE" w:rsidRDefault="00AA3FBE">
      <w:r>
        <w:separator/>
      </w:r>
    </w:p>
  </w:endnote>
  <w:endnote w:type="continuationSeparator" w:id="0">
    <w:p w:rsidR="00AA3FBE" w:rsidRDefault="00AA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3FBE" w:rsidRDefault="00AA3FBE">
      <w:r>
        <w:separator/>
      </w:r>
    </w:p>
  </w:footnote>
  <w:footnote w:type="continuationSeparator" w:id="0">
    <w:p w:rsidR="00AA3FBE" w:rsidRDefault="00AA3FBE">
      <w:r>
        <w:continuationSeparator/>
      </w:r>
    </w:p>
  </w:footnote>
  <w:footnote w:id="1">
    <w:p w:rsidR="00BD780C" w:rsidRPr="00BD780C" w:rsidRDefault="00BD780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D780C">
        <w:rPr>
          <w:sz w:val="20"/>
          <w:szCs w:val="20"/>
        </w:rPr>
        <w:t>W przypadku polskich zamawiających numer REGON.</w:t>
      </w:r>
    </w:p>
  </w:footnote>
  <w:footnote w:id="2">
    <w:p w:rsidR="00E649BB" w:rsidRDefault="00E649B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E67BFF" w:rsidRPr="00E67BFF">
        <w:rPr>
          <w:sz w:val="20"/>
          <w:szCs w:val="20"/>
        </w:rPr>
        <w:t>Adres pocztowy</w:t>
      </w:r>
    </w:p>
  </w:footnote>
  <w:footnote w:id="3">
    <w:p w:rsidR="000A3D45" w:rsidRPr="000A3D45" w:rsidRDefault="000A3D45">
      <w:pPr>
        <w:pStyle w:val="Tekstprzypisudolnego"/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0A3D45">
        <w:rPr>
          <w:rFonts w:eastAsia="Calibri"/>
          <w:sz w:val="20"/>
          <w:szCs w:val="20"/>
          <w:lang w:eastAsia="pl-PL"/>
        </w:rPr>
        <w:t>W przypadku zamówienia podzielonego na części należy wypełnić załącznik oddzielnie dla każdej części.</w:t>
      </w:r>
    </w:p>
  </w:footnote>
  <w:footnote w:id="4">
    <w:p w:rsidR="00C405F2" w:rsidRDefault="00C405F2" w:rsidP="000108F6">
      <w:pPr>
        <w:pStyle w:val="Tekstprzypisudolnego"/>
        <w:spacing w:after="40"/>
        <w:rPr>
          <w:sz w:val="20"/>
          <w:szCs w:val="20"/>
        </w:rPr>
      </w:pPr>
      <w:r w:rsidRPr="009659D9">
        <w:rPr>
          <w:rStyle w:val="Odwoanieprzypisudolnego"/>
          <w:sz w:val="20"/>
          <w:szCs w:val="20"/>
        </w:rPr>
        <w:footnoteRef/>
      </w:r>
      <w:r w:rsidRPr="009659D9">
        <w:rPr>
          <w:sz w:val="20"/>
          <w:szCs w:val="20"/>
        </w:rPr>
        <w:t xml:space="preserve"> Zastosować tyle razy, ile jest to potrzebne.</w:t>
      </w:r>
    </w:p>
    <w:p w:rsidR="00C753B7" w:rsidRDefault="00C753B7" w:rsidP="00C753B7">
      <w:pPr>
        <w:autoSpaceDE w:val="0"/>
        <w:autoSpaceDN w:val="0"/>
        <w:adjustRightInd w:val="0"/>
        <w:ind w:left="142" w:hanging="142"/>
        <w:jc w:val="both"/>
        <w:rPr>
          <w:rFonts w:eastAsia="Calibri"/>
          <w:sz w:val="20"/>
          <w:szCs w:val="20"/>
          <w:lang w:eastAsia="pl-PL"/>
        </w:rPr>
      </w:pPr>
      <w:r w:rsidRPr="00C753B7">
        <w:rPr>
          <w:sz w:val="20"/>
          <w:szCs w:val="20"/>
          <w:vertAlign w:val="superscript"/>
        </w:rPr>
        <w:t>5</w:t>
      </w:r>
      <w:r w:rsidRPr="00C753B7">
        <w:rPr>
          <w:sz w:val="20"/>
          <w:szCs w:val="20"/>
        </w:rPr>
        <w:t xml:space="preserve"> </w:t>
      </w:r>
      <w:r w:rsidRPr="00C753B7">
        <w:rPr>
          <w:rFonts w:eastAsia="Calibri"/>
          <w:sz w:val="20"/>
          <w:szCs w:val="20"/>
          <w:lang w:eastAsia="pl-PL"/>
        </w:rPr>
        <w:t>W przypadku części zamówienia, szacunkową wartość zamówienia dla poszczególnych części podać w załączniku (oddzielnie dla każdej części).</w:t>
      </w:r>
    </w:p>
    <w:p w:rsidR="00FA7A57" w:rsidRPr="00C753B7" w:rsidRDefault="00FA7A57" w:rsidP="00C753B7">
      <w:pPr>
        <w:autoSpaceDE w:val="0"/>
        <w:autoSpaceDN w:val="0"/>
        <w:adjustRightInd w:val="0"/>
        <w:ind w:left="142" w:hanging="142"/>
        <w:jc w:val="both"/>
        <w:rPr>
          <w:rFonts w:eastAsia="Calibri"/>
          <w:sz w:val="20"/>
          <w:szCs w:val="20"/>
          <w:lang w:eastAsia="pl-PL"/>
        </w:rPr>
      </w:pPr>
      <w:r>
        <w:rPr>
          <w:sz w:val="20"/>
          <w:szCs w:val="20"/>
          <w:vertAlign w:val="superscript"/>
        </w:rPr>
        <w:t xml:space="preserve">6 </w:t>
      </w:r>
    </w:p>
  </w:footnote>
  <w:footnote w:id="5">
    <w:p w:rsidR="00BF5CFC" w:rsidRPr="00BF5CFC" w:rsidRDefault="00BF5CFC" w:rsidP="000108F6">
      <w:pPr>
        <w:pStyle w:val="Tekstprzypisudolnego"/>
        <w:tabs>
          <w:tab w:val="clear" w:pos="567"/>
          <w:tab w:val="left" w:pos="142"/>
        </w:tabs>
        <w:ind w:left="142" w:right="-77" w:hanging="142"/>
        <w:jc w:val="both"/>
        <w:rPr>
          <w:sz w:val="18"/>
          <w:szCs w:val="18"/>
        </w:rPr>
      </w:pPr>
      <w:r w:rsidRPr="009659D9">
        <w:rPr>
          <w:rStyle w:val="Odwoanieprzypisudolnego"/>
          <w:sz w:val="20"/>
          <w:szCs w:val="20"/>
        </w:rPr>
        <w:footnoteRef/>
      </w:r>
      <w:r w:rsidRPr="009659D9">
        <w:rPr>
          <w:sz w:val="20"/>
          <w:szCs w:val="20"/>
        </w:rPr>
        <w:t xml:space="preserve"> 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</w:footnote>
  <w:footnote w:id="6">
    <w:p w:rsidR="00721615" w:rsidRPr="00721615" w:rsidRDefault="00721615" w:rsidP="00F53CDD">
      <w:pPr>
        <w:pStyle w:val="Tekstprzypisudolnego"/>
        <w:tabs>
          <w:tab w:val="clear" w:pos="567"/>
          <w:tab w:val="left" w:pos="0"/>
        </w:tabs>
        <w:ind w:left="284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721615">
        <w:rPr>
          <w:sz w:val="18"/>
          <w:szCs w:val="18"/>
        </w:rPr>
        <w:t>Należy uwzględnić informacje na temat formatu, wykorzystywanego sprzętu elektronicznego oraz technicznych warunków i</w:t>
      </w:r>
      <w:r>
        <w:rPr>
          <w:sz w:val="18"/>
          <w:szCs w:val="18"/>
        </w:rPr>
        <w:t xml:space="preserve"> </w:t>
      </w:r>
      <w:r w:rsidRPr="00721615">
        <w:rPr>
          <w:sz w:val="18"/>
          <w:szCs w:val="18"/>
        </w:rPr>
        <w:t>specyfikacji połączenia dotyczących katalogu elektronicznego, jeżeli zamawiający dopuszcza lub wymaga złożenia ofert w postaci</w:t>
      </w:r>
      <w:r>
        <w:rPr>
          <w:sz w:val="18"/>
          <w:szCs w:val="18"/>
        </w:rPr>
        <w:t xml:space="preserve"> </w:t>
      </w:r>
      <w:r w:rsidRPr="00721615">
        <w:rPr>
          <w:sz w:val="18"/>
          <w:szCs w:val="18"/>
        </w:rPr>
        <w:t>katalogów elektronicznych lub dołączenia do ofert katalogów elektronicznych; możliwości pob</w:t>
      </w:r>
      <w:r>
        <w:rPr>
          <w:sz w:val="18"/>
          <w:szCs w:val="18"/>
        </w:rPr>
        <w:t xml:space="preserve">rania informacji potrzebnych do </w:t>
      </w:r>
      <w:r w:rsidRPr="00721615">
        <w:rPr>
          <w:sz w:val="18"/>
          <w:szCs w:val="18"/>
        </w:rPr>
        <w:t>sporządzenia ofert, ze złożonych katalogów elektronicznych.</w:t>
      </w:r>
    </w:p>
  </w:footnote>
  <w:footnote w:id="7">
    <w:p w:rsidR="00F53CDD" w:rsidRPr="00F53CDD" w:rsidRDefault="00F53CDD" w:rsidP="00C16A72">
      <w:pPr>
        <w:pStyle w:val="Tekstprzypisudolnego"/>
        <w:tabs>
          <w:tab w:val="clear" w:pos="567"/>
          <w:tab w:val="left" w:pos="0"/>
        </w:tabs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F53CDD">
        <w:rPr>
          <w:sz w:val="18"/>
          <w:szCs w:val="18"/>
        </w:rPr>
        <w:t>Należy uwzględnić informacje o możliwości zawarcia umowy ramowej po przeprowadzeniu procedury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konkurencyjnej pomiędzy wykonawcami, z którymi została zawarta umowa ramowa oraz jakie będą warunki, które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mogą być przedmiotem ponownego poddania zamówienia procedurze konkurencyjnej i jakie będą kryteria wyboru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wykonawcy; informacje na temat możliwości dokonania przez zamawiającego wyboru odnośnie zawierania umowy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ramowej bądź po przeprowadzeniu procedury konkurencyjnej pomiędzy wykonawcami, z którymi została zawarta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umowa ramowa bądź opcjonalnie - bezpośrednio z wybranym wykonawcą, z którym została zawarta umowa ramowa,</w:t>
      </w:r>
      <w:r>
        <w:rPr>
          <w:sz w:val="18"/>
          <w:szCs w:val="18"/>
        </w:rPr>
        <w:t xml:space="preserve"> </w:t>
      </w:r>
      <w:r w:rsidRPr="00F53CDD">
        <w:rPr>
          <w:sz w:val="18"/>
          <w:szCs w:val="18"/>
        </w:rPr>
        <w:t>warunki, na których będzie możliwe skorzystanie z jednej lub z drugiej opcji.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FEC" w:rsidRDefault="00D60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FEC" w:rsidRDefault="00D60F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FBE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A3FBE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0FEC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770DE53-2946-48A6-B2C2-AB82A2A3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16</Pages>
  <Words>4261</Words>
  <Characters>25566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dcterms:created xsi:type="dcterms:W3CDTF">2022-02-23T07:58:00Z</dcterms:created>
  <dcterms:modified xsi:type="dcterms:W3CDTF">2022-02-23T07:58:00Z</dcterms:modified>
</cp:coreProperties>
</file>