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009" w:rsidRDefault="009A6009" w:rsidP="009A600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9A6009" w:rsidRDefault="009A6009" w:rsidP="009A6009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9A6009" w:rsidRDefault="009A6009" w:rsidP="009A600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9A6009" w:rsidRDefault="009A6009" w:rsidP="009A6009">
      <w:pPr>
        <w:jc w:val="right"/>
        <w:rPr>
          <w:b/>
          <w:bCs/>
          <w:sz w:val="24"/>
        </w:rPr>
      </w:pPr>
      <w:r>
        <w:rPr>
          <w:sz w:val="24"/>
        </w:rPr>
        <w:t>Katowice dnia: 202</w:t>
      </w:r>
      <w:r w:rsidR="003E5F5D">
        <w:rPr>
          <w:sz w:val="24"/>
        </w:rPr>
        <w:t>2</w:t>
      </w:r>
      <w:r>
        <w:rPr>
          <w:sz w:val="24"/>
        </w:rPr>
        <w:t>-</w:t>
      </w:r>
      <w:r w:rsidR="003E5F5D">
        <w:rPr>
          <w:sz w:val="24"/>
        </w:rPr>
        <w:t>02</w:t>
      </w:r>
      <w:r>
        <w:rPr>
          <w:sz w:val="24"/>
        </w:rPr>
        <w:t>-2</w:t>
      </w:r>
      <w:r w:rsidR="003E5F5D">
        <w:rPr>
          <w:sz w:val="24"/>
        </w:rPr>
        <w:t>3</w:t>
      </w:r>
    </w:p>
    <w:p w:rsidR="009A6009" w:rsidRDefault="009A6009" w:rsidP="009A6009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AZP/0</w:t>
      </w:r>
      <w:r w:rsidR="003E5F5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/Z/202</w:t>
      </w:r>
      <w:r w:rsidR="003E5F5D">
        <w:rPr>
          <w:b/>
          <w:sz w:val="24"/>
          <w:szCs w:val="24"/>
        </w:rPr>
        <w:t>2</w:t>
      </w:r>
      <w:r>
        <w:rPr>
          <w:sz w:val="24"/>
        </w:rPr>
        <w:tab/>
        <w:t xml:space="preserve"> </w:t>
      </w:r>
    </w:p>
    <w:p w:rsidR="009A6009" w:rsidRDefault="009A6009" w:rsidP="009A6009">
      <w:pPr>
        <w:jc w:val="right"/>
        <w:rPr>
          <w:sz w:val="22"/>
          <w:szCs w:val="22"/>
        </w:rPr>
      </w:pPr>
    </w:p>
    <w:p w:rsidR="009A6009" w:rsidRDefault="009A6009" w:rsidP="009A6009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9A6009" w:rsidRDefault="009A6009" w:rsidP="009A6009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9A6009" w:rsidRDefault="009A6009" w:rsidP="009A6009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9A6009" w:rsidRDefault="009A6009" w:rsidP="009A6009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9A6009" w:rsidRDefault="009A6009" w:rsidP="009A6009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9A6009" w:rsidRDefault="009A6009" w:rsidP="009A6009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3E5F5D" w:rsidRDefault="003E5F5D" w:rsidP="003E5F5D">
      <w:pPr>
        <w:pStyle w:val="Tekstpodstawowywcity"/>
        <w:ind w:firstLine="0"/>
        <w:jc w:val="center"/>
        <w:rPr>
          <w:b/>
          <w:szCs w:val="24"/>
        </w:rPr>
      </w:pPr>
    </w:p>
    <w:p w:rsidR="003E5F5D" w:rsidRDefault="003E5F5D" w:rsidP="003E5F5D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3E5F5D">
        <w:rPr>
          <w:b/>
          <w:szCs w:val="24"/>
        </w:rPr>
        <w:t xml:space="preserve">Przeprowadzenie szkolenia z zarządzania stresem i kontrolowania emocji </w:t>
      </w:r>
    </w:p>
    <w:p w:rsidR="003E5F5D" w:rsidRPr="003E5F5D" w:rsidRDefault="003E5F5D" w:rsidP="003E5F5D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3E5F5D">
        <w:rPr>
          <w:b/>
          <w:szCs w:val="24"/>
        </w:rPr>
        <w:t>w ramach Projektu pn. Wysoka ergonomia pracy podstawą zdrowia pracownika! - II</w:t>
      </w:r>
    </w:p>
    <w:p w:rsidR="009A6009" w:rsidRDefault="009A6009" w:rsidP="009A6009">
      <w:pPr>
        <w:jc w:val="both"/>
        <w:rPr>
          <w:sz w:val="16"/>
          <w:szCs w:val="16"/>
        </w:rPr>
      </w:pPr>
    </w:p>
    <w:p w:rsidR="009A6009" w:rsidRDefault="009A6009" w:rsidP="009A6009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działając na podstawie art. 222 ust. 5 </w:t>
      </w:r>
      <w:r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2021r. poz. 1129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udostępnia informację z otwarcia ofert.</w:t>
      </w:r>
    </w:p>
    <w:p w:rsidR="009A6009" w:rsidRDefault="009A6009" w:rsidP="009A6009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</w:t>
      </w:r>
      <w:r>
        <w:rPr>
          <w:b/>
          <w:sz w:val="24"/>
          <w:szCs w:val="24"/>
        </w:rPr>
        <w:t xml:space="preserve">w dniu </w:t>
      </w:r>
      <w:r w:rsidR="003E5F5D">
        <w:rPr>
          <w:b/>
          <w:sz w:val="24"/>
          <w:szCs w:val="24"/>
        </w:rPr>
        <w:t>23</w:t>
      </w:r>
      <w:r>
        <w:rPr>
          <w:b/>
          <w:sz w:val="24"/>
          <w:szCs w:val="24"/>
        </w:rPr>
        <w:t>/</w:t>
      </w:r>
      <w:r w:rsidR="003E5F5D">
        <w:rPr>
          <w:b/>
          <w:sz w:val="24"/>
          <w:szCs w:val="24"/>
        </w:rPr>
        <w:t>02</w:t>
      </w:r>
      <w:r>
        <w:rPr>
          <w:b/>
          <w:sz w:val="24"/>
          <w:szCs w:val="24"/>
        </w:rPr>
        <w:t>/202</w:t>
      </w:r>
      <w:r w:rsidR="003E5F5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o godz. 10:15</w:t>
      </w:r>
      <w:r>
        <w:rPr>
          <w:sz w:val="24"/>
          <w:szCs w:val="24"/>
        </w:rPr>
        <w:t>, otwarte zostały oferty następujących Wykonawców: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811"/>
        <w:gridCol w:w="2268"/>
      </w:tblGrid>
      <w:tr w:rsidR="00D665F5" w:rsidRPr="00355C9D" w:rsidTr="00410F52">
        <w:tc>
          <w:tcPr>
            <w:tcW w:w="993" w:type="dxa"/>
            <w:shd w:val="clear" w:color="auto" w:fill="auto"/>
            <w:vAlign w:val="center"/>
          </w:tcPr>
          <w:p w:rsidR="00D665F5" w:rsidRPr="00410F5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410F52" w:rsidRDefault="00D665F5" w:rsidP="00410F5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Nazwa</w:t>
            </w:r>
            <w:r w:rsidR="003F57CD" w:rsidRPr="00410F52">
              <w:rPr>
                <w:sz w:val="22"/>
                <w:szCs w:val="22"/>
              </w:rPr>
              <w:t xml:space="preserve"> </w:t>
            </w:r>
            <w:r w:rsidRPr="00410F52">
              <w:rPr>
                <w:sz w:val="22"/>
                <w:szCs w:val="22"/>
              </w:rPr>
              <w:t xml:space="preserve">i adres </w:t>
            </w:r>
            <w:r w:rsidR="00410F52">
              <w:rPr>
                <w:sz w:val="22"/>
                <w:szCs w:val="22"/>
              </w:rPr>
              <w:t>W</w:t>
            </w:r>
            <w:r w:rsidRPr="00410F52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410F5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Cena oferty</w:t>
            </w:r>
            <w:r w:rsidR="00410F52">
              <w:rPr>
                <w:sz w:val="22"/>
                <w:szCs w:val="22"/>
              </w:rPr>
              <w:t xml:space="preserve"> brutto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FRONTOZA SZKOLENIA Izabela </w:t>
            </w:r>
            <w:proofErr w:type="spellStart"/>
            <w:r w:rsidRPr="00410F52">
              <w:rPr>
                <w:sz w:val="22"/>
                <w:szCs w:val="22"/>
              </w:rPr>
              <w:t>Mejza</w:t>
            </w:r>
            <w:proofErr w:type="spellEnd"/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proofErr w:type="spellStart"/>
            <w:r w:rsidRPr="00410F52">
              <w:rPr>
                <w:sz w:val="22"/>
                <w:szCs w:val="22"/>
              </w:rPr>
              <w:t>Floksowa</w:t>
            </w:r>
            <w:proofErr w:type="spellEnd"/>
            <w:r w:rsidRPr="00410F52">
              <w:rPr>
                <w:sz w:val="22"/>
                <w:szCs w:val="22"/>
              </w:rPr>
              <w:t xml:space="preserve"> 46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60-175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11 084.00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Joanna </w:t>
            </w:r>
            <w:proofErr w:type="spellStart"/>
            <w:r w:rsidRPr="00410F52">
              <w:rPr>
                <w:sz w:val="22"/>
                <w:szCs w:val="22"/>
              </w:rPr>
              <w:t>Dejko</w:t>
            </w:r>
            <w:proofErr w:type="spellEnd"/>
            <w:r w:rsidRPr="00410F52">
              <w:rPr>
                <w:sz w:val="22"/>
                <w:szCs w:val="22"/>
              </w:rPr>
              <w:t xml:space="preserve"> Studium Doskonalenia Zdolności Poznawczych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Stoczek 9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21-077 Spiczyn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17 600.00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PPHU GEPOL Sp. z o.o.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Dąbrowskiego 75/44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60-523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35 400.00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Zakład Doskonalenia Zawodowego w Katowicach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Krasińskiego 2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40-952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21 000.00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LAUREN PESO Polska S.A.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Dąbrowskiego 48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27 500.00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6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Centrum Profilaktyki i Reedukacji ATELIER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Krasickiego 27/1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30-513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12 000.00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7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NOWE OPCJE S.C. Barbara Krupa, Mirella Kamińska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Bagrowa 40/14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30-733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17 600.00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Balans Szkolenia Rozwój Relaks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Głogowska 31/33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60-702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12 500.00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9</w:t>
            </w:r>
          </w:p>
        </w:tc>
        <w:tc>
          <w:tcPr>
            <w:tcW w:w="5811" w:type="dxa"/>
            <w:shd w:val="clear" w:color="auto" w:fill="auto"/>
          </w:tcPr>
          <w:p w:rsidR="000D030F" w:rsidRDefault="00757F4D" w:rsidP="000D030F">
            <w:pPr>
              <w:spacing w:line="276" w:lineRule="auto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Katarzyna Kuna-Szyszka - Kancelaria Adwokacka </w:t>
            </w:r>
          </w:p>
          <w:p w:rsidR="00757F4D" w:rsidRPr="00410F52" w:rsidRDefault="00757F4D" w:rsidP="000D030F">
            <w:pPr>
              <w:spacing w:line="276" w:lineRule="auto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Andrzej Mazur Sp. K.</w:t>
            </w:r>
          </w:p>
          <w:p w:rsidR="00757F4D" w:rsidRPr="00410F52" w:rsidRDefault="00757F4D" w:rsidP="000D030F">
            <w:pPr>
              <w:spacing w:line="276" w:lineRule="auto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Pańska 96/83</w:t>
            </w:r>
            <w:r w:rsidR="000D030F">
              <w:rPr>
                <w:sz w:val="22"/>
                <w:szCs w:val="22"/>
              </w:rPr>
              <w:t>,</w:t>
            </w:r>
            <w:r w:rsidRPr="00410F52">
              <w:rPr>
                <w:sz w:val="22"/>
                <w:szCs w:val="22"/>
              </w:rPr>
              <w:t>00-837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19 000.00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10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IMAGO Tomasz Kulig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Żywiecka 47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33-300 Nowy Sącz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21 500.00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11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CENTRUM PEDAGOGIKI I KSZTAŁCENIA PRAKTYCZNEGO Ilona Zając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Sienkiewicza 15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16 500.00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12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ZESPÓŁ EKSPERTÓW MANAGER Pelczar Sp. J.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Czyżówka 14/9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30-526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38 600.00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13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B</w:t>
            </w:r>
            <w:r w:rsidR="000D030F">
              <w:rPr>
                <w:sz w:val="22"/>
                <w:szCs w:val="22"/>
              </w:rPr>
              <w:t>RAINSTORM</w:t>
            </w:r>
            <w:r w:rsidRPr="00410F52">
              <w:rPr>
                <w:sz w:val="22"/>
                <w:szCs w:val="22"/>
              </w:rPr>
              <w:t xml:space="preserve"> G</w:t>
            </w:r>
            <w:r w:rsidR="000D030F">
              <w:rPr>
                <w:sz w:val="22"/>
                <w:szCs w:val="22"/>
              </w:rPr>
              <w:t>ROUP</w:t>
            </w:r>
            <w:r w:rsidRPr="00410F52">
              <w:rPr>
                <w:sz w:val="22"/>
                <w:szCs w:val="22"/>
              </w:rPr>
              <w:t xml:space="preserve"> Sp. z o.o.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Feliksa </w:t>
            </w:r>
            <w:proofErr w:type="spellStart"/>
            <w:r w:rsidRPr="00410F52">
              <w:rPr>
                <w:sz w:val="22"/>
                <w:szCs w:val="22"/>
              </w:rPr>
              <w:t>Perla</w:t>
            </w:r>
            <w:proofErr w:type="spellEnd"/>
            <w:r w:rsidRPr="00410F52">
              <w:rPr>
                <w:sz w:val="22"/>
                <w:szCs w:val="22"/>
              </w:rPr>
              <w:t xml:space="preserve"> 10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41-300 Dąbrowa Górnicza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24 900.00 zł</w:t>
            </w:r>
          </w:p>
        </w:tc>
      </w:tr>
      <w:tr w:rsidR="00757F4D" w:rsidRPr="00355C9D" w:rsidTr="00410F52">
        <w:tc>
          <w:tcPr>
            <w:tcW w:w="993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14</w:t>
            </w:r>
          </w:p>
        </w:tc>
        <w:tc>
          <w:tcPr>
            <w:tcW w:w="5811" w:type="dxa"/>
            <w:shd w:val="clear" w:color="auto" w:fill="auto"/>
          </w:tcPr>
          <w:p w:rsidR="00757F4D" w:rsidRPr="00410F52" w:rsidRDefault="00757F4D" w:rsidP="00715438">
            <w:pPr>
              <w:spacing w:before="80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BOSS SPED Sp. z o.o.</w:t>
            </w:r>
          </w:p>
          <w:p w:rsidR="00757F4D" w:rsidRPr="00410F52" w:rsidRDefault="00757F4D" w:rsidP="00715438">
            <w:pPr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Katy 146 </w:t>
            </w:r>
          </w:p>
          <w:p w:rsidR="00757F4D" w:rsidRPr="00410F52" w:rsidRDefault="00757F4D" w:rsidP="00715438">
            <w:pPr>
              <w:spacing w:after="80"/>
              <w:jc w:val="both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32-862 Porąbka Iwkowska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57F4D" w:rsidRPr="00410F52" w:rsidRDefault="00757F4D" w:rsidP="007154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15 000.00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ED3649" w:rsidRDefault="00ED3649" w:rsidP="00ED364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ED3649" w:rsidRDefault="00ED3649" w:rsidP="00ED3649">
      <w:pPr>
        <w:pStyle w:val="Tekstpodstawowy"/>
        <w:ind w:left="3119" w:firstLine="425"/>
        <w:jc w:val="right"/>
        <w:rPr>
          <w:i/>
          <w:szCs w:val="24"/>
        </w:rPr>
      </w:pPr>
    </w:p>
    <w:p w:rsidR="00ED3649" w:rsidRPr="00BB41D0" w:rsidRDefault="00ED3649" w:rsidP="00ED3649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ED3649" w:rsidRPr="00BB41D0" w:rsidRDefault="00ED3649" w:rsidP="00ED3649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>p.o. Dyrektor</w:t>
      </w:r>
    </w:p>
    <w:p w:rsidR="00ED3649" w:rsidRPr="00BB547B" w:rsidRDefault="00ED3649" w:rsidP="00ED3649">
      <w:pPr>
        <w:widowControl w:val="0"/>
        <w:spacing w:line="360" w:lineRule="auto"/>
        <w:ind w:left="4956"/>
        <w:jc w:val="right"/>
        <w:rPr>
          <w:rFonts w:ascii="Arial" w:hAnsi="Arial" w:cs="Arial"/>
          <w:sz w:val="22"/>
          <w:szCs w:val="22"/>
        </w:rPr>
      </w:pPr>
      <w:r w:rsidRPr="00BB41D0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Bohdan Kozak </w:t>
      </w:r>
      <w:r w:rsidRPr="00BB41D0">
        <w:rPr>
          <w:i/>
          <w:sz w:val="24"/>
          <w:szCs w:val="24"/>
        </w:rPr>
        <w:t xml:space="preserve"> </w:t>
      </w: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813FB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C24" w:rsidRDefault="005F1C24">
      <w:r>
        <w:separator/>
      </w:r>
    </w:p>
  </w:endnote>
  <w:endnote w:type="continuationSeparator" w:id="0">
    <w:p w:rsidR="005F1C24" w:rsidRDefault="005F1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665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665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665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6655C">
      <w:rPr>
        <w:rStyle w:val="Numerstrony"/>
        <w:rFonts w:ascii="Arial" w:hAnsi="Arial"/>
        <w:sz w:val="18"/>
        <w:szCs w:val="18"/>
      </w:rPr>
      <w:fldChar w:fldCharType="separate"/>
    </w:r>
    <w:r w:rsidR="00E96BB6">
      <w:rPr>
        <w:rStyle w:val="Numerstrony"/>
        <w:rFonts w:ascii="Arial" w:hAnsi="Arial"/>
        <w:noProof/>
        <w:sz w:val="18"/>
        <w:szCs w:val="18"/>
      </w:rPr>
      <w:t>1</w:t>
    </w:r>
    <w:r w:rsidR="00C6655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665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6655C">
      <w:rPr>
        <w:rStyle w:val="Numerstrony"/>
        <w:rFonts w:ascii="Arial" w:hAnsi="Arial"/>
        <w:sz w:val="18"/>
        <w:szCs w:val="18"/>
      </w:rPr>
      <w:fldChar w:fldCharType="separate"/>
    </w:r>
    <w:r w:rsidR="00E96BB6">
      <w:rPr>
        <w:rStyle w:val="Numerstrony"/>
        <w:rFonts w:ascii="Arial" w:hAnsi="Arial"/>
        <w:noProof/>
        <w:sz w:val="18"/>
        <w:szCs w:val="18"/>
      </w:rPr>
      <w:t>2</w:t>
    </w:r>
    <w:r w:rsidR="00C6655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6655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6655C">
      <w:rPr>
        <w:rStyle w:val="Numerstrony"/>
      </w:rPr>
      <w:fldChar w:fldCharType="separate"/>
    </w:r>
    <w:r>
      <w:rPr>
        <w:rStyle w:val="Numerstrony"/>
        <w:noProof/>
      </w:rPr>
      <w:t>1</w:t>
    </w:r>
    <w:r w:rsidR="00C6655C">
      <w:rPr>
        <w:rStyle w:val="Numerstrony"/>
      </w:rPr>
      <w:fldChar w:fldCharType="end"/>
    </w:r>
    <w:r>
      <w:rPr>
        <w:rStyle w:val="Numerstrony"/>
      </w:rPr>
      <w:t>/</w:t>
    </w:r>
    <w:r w:rsidR="00C6655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6655C">
      <w:rPr>
        <w:rStyle w:val="Numerstrony"/>
      </w:rPr>
      <w:fldChar w:fldCharType="separate"/>
    </w:r>
    <w:r w:rsidR="00E96BB6">
      <w:rPr>
        <w:rStyle w:val="Numerstrony"/>
        <w:noProof/>
      </w:rPr>
      <w:t>2</w:t>
    </w:r>
    <w:r w:rsidR="00C6655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C24" w:rsidRDefault="005F1C24">
      <w:r>
        <w:separator/>
      </w:r>
    </w:p>
  </w:footnote>
  <w:footnote w:type="continuationSeparator" w:id="0">
    <w:p w:rsidR="005F1C24" w:rsidRDefault="005F1C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FB9" w:rsidRDefault="00C6655C" w:rsidP="00813FB9">
    <w:pPr>
      <w:pStyle w:val="Nagwek"/>
      <w:jc w:val="center"/>
      <w:rPr>
        <w:i/>
        <w:iCs/>
      </w:rPr>
    </w:pPr>
    <w:r w:rsidRPr="00C6655C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5pt;height:51.75pt;visibility:visible">
          <v:imagedata r:id="rId1" o:title=""/>
        </v:shape>
      </w:pict>
    </w:r>
  </w:p>
  <w:p w:rsidR="00757F4D" w:rsidRDefault="00757F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F4D"/>
    <w:rsid w:val="00007727"/>
    <w:rsid w:val="00017720"/>
    <w:rsid w:val="00035488"/>
    <w:rsid w:val="000D030F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5F5D"/>
    <w:rsid w:val="003F57CD"/>
    <w:rsid w:val="00410F52"/>
    <w:rsid w:val="00423179"/>
    <w:rsid w:val="00490DC0"/>
    <w:rsid w:val="00493F8C"/>
    <w:rsid w:val="004C7E9B"/>
    <w:rsid w:val="00577BC6"/>
    <w:rsid w:val="005F1C24"/>
    <w:rsid w:val="00601802"/>
    <w:rsid w:val="0069085C"/>
    <w:rsid w:val="00757F4D"/>
    <w:rsid w:val="00813FB9"/>
    <w:rsid w:val="00843263"/>
    <w:rsid w:val="00861E75"/>
    <w:rsid w:val="008658F2"/>
    <w:rsid w:val="008A26A5"/>
    <w:rsid w:val="009A6009"/>
    <w:rsid w:val="009D19BD"/>
    <w:rsid w:val="009F189D"/>
    <w:rsid w:val="00A23A5A"/>
    <w:rsid w:val="00A80738"/>
    <w:rsid w:val="00C236D3"/>
    <w:rsid w:val="00C659E2"/>
    <w:rsid w:val="00C6655C"/>
    <w:rsid w:val="00CB0802"/>
    <w:rsid w:val="00D06660"/>
    <w:rsid w:val="00D407C8"/>
    <w:rsid w:val="00D501D4"/>
    <w:rsid w:val="00D665F5"/>
    <w:rsid w:val="00D7128F"/>
    <w:rsid w:val="00E96BB6"/>
    <w:rsid w:val="00EA3476"/>
    <w:rsid w:val="00ED3649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9A6009"/>
  </w:style>
  <w:style w:type="character" w:customStyle="1" w:styleId="TekstpodstawowywcityZnak">
    <w:name w:val="Tekst podstawowy wcięty Znak"/>
    <w:basedOn w:val="Domylnaczcionkaakapitu"/>
    <w:link w:val="Tekstpodstawowywcity"/>
    <w:rsid w:val="009A6009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D364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2022-02-23T10:47:00Z</cp:lastPrinted>
  <dcterms:created xsi:type="dcterms:W3CDTF">2022-02-23T10:47:00Z</dcterms:created>
  <dcterms:modified xsi:type="dcterms:W3CDTF">2022-02-23T10:47:00Z</dcterms:modified>
</cp:coreProperties>
</file>