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 xml:space="preserve">Załącznik nr </w:t>
      </w:r>
      <w:r w:rsidR="00384E25">
        <w:rPr>
          <w:b/>
          <w:sz w:val="24"/>
          <w:szCs w:val="24"/>
        </w:rPr>
        <w:t xml:space="preserve">4 </w:t>
      </w:r>
      <w:bookmarkStart w:id="0" w:name="_GoBack"/>
      <w:bookmarkEnd w:id="0"/>
      <w:r w:rsidRPr="00D64CCC">
        <w:rPr>
          <w:b/>
          <w:sz w:val="24"/>
          <w:szCs w:val="24"/>
        </w:rPr>
        <w:t>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7317A7" w:rsidRPr="007317A7">
        <w:rPr>
          <w:b/>
          <w:sz w:val="24"/>
          <w:szCs w:val="24"/>
        </w:rPr>
        <w:t>ZP-271-9/22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7317A7" w:rsidRPr="007317A7">
        <w:rPr>
          <w:b/>
          <w:szCs w:val="24"/>
        </w:rPr>
        <w:t>Dostawa leków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F80" w:rsidRDefault="009B6F80">
      <w:r>
        <w:separator/>
      </w:r>
    </w:p>
  </w:endnote>
  <w:endnote w:type="continuationSeparator" w:id="0">
    <w:p w:rsidR="009B6F80" w:rsidRDefault="009B6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7A7" w:rsidRDefault="007317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F80" w:rsidRDefault="009B6F80">
      <w:r>
        <w:separator/>
      </w:r>
    </w:p>
  </w:footnote>
  <w:footnote w:type="continuationSeparator" w:id="0">
    <w:p w:rsidR="009B6F80" w:rsidRDefault="009B6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7A7" w:rsidRDefault="007317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7A7" w:rsidRDefault="007317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7A7" w:rsidRDefault="00731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F80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4E25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17A7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9B6F80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303F0D"/>
  <w15:chartTrackingRefBased/>
  <w15:docId w15:val="{5554A22E-6041-4926-95E5-3C08BA20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  <w:style w:type="paragraph" w:styleId="Tekstdymka">
    <w:name w:val="Balloon Text"/>
    <w:basedOn w:val="Normalny"/>
    <w:link w:val="TekstdymkaZnak"/>
    <w:rsid w:val="00384E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4E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9D19F-DC37-4FCB-A087-3814F5710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Brygida Podsadecka</cp:lastModifiedBy>
  <cp:revision>2</cp:revision>
  <cp:lastPrinted>2022-02-17T12:35:00Z</cp:lastPrinted>
  <dcterms:created xsi:type="dcterms:W3CDTF">2022-02-17T12:36:00Z</dcterms:created>
  <dcterms:modified xsi:type="dcterms:W3CDTF">2022-02-17T12:36:00Z</dcterms:modified>
</cp:coreProperties>
</file>