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right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 xml:space="preserve">Załącznik nr </w:t>
      </w:r>
      <w:r w:rsidR="001232E8">
        <w:rPr>
          <w:b/>
          <w:sz w:val="24"/>
          <w:szCs w:val="24"/>
        </w:rPr>
        <w:t>3</w:t>
      </w:r>
      <w:bookmarkStart w:id="0" w:name="_GoBack"/>
      <w:bookmarkEnd w:id="0"/>
      <w:r w:rsidRPr="00D64CCC">
        <w:rPr>
          <w:b/>
          <w:sz w:val="24"/>
          <w:szCs w:val="24"/>
        </w:rPr>
        <w:t xml:space="preserve"> do SWZ</w:t>
      </w:r>
    </w:p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CE6517" w:rsidRPr="00CE6517">
        <w:rPr>
          <w:b/>
          <w:sz w:val="24"/>
          <w:szCs w:val="24"/>
        </w:rPr>
        <w:t>ZP-271-16/22</w:t>
      </w:r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na: </w:t>
      </w:r>
      <w:r w:rsidR="00CE6517" w:rsidRPr="00CE6517">
        <w:rPr>
          <w:b/>
          <w:szCs w:val="24"/>
        </w:rPr>
        <w:t>Świadczenie usług hotelarskich dla pacjentów poddawanych radioterapii i chemioterapii oraz dla osób oddelegowanych przez Narodowy Instytut Onkologii Państwowy Instytut Badawczy Oddział w Krakowie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8A2" w:rsidRDefault="009B68A2">
      <w:r>
        <w:separator/>
      </w:r>
    </w:p>
  </w:endnote>
  <w:endnote w:type="continuationSeparator" w:id="0">
    <w:p w:rsidR="009B68A2" w:rsidRDefault="009B6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517" w:rsidRDefault="00CE65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8A2" w:rsidRDefault="009B68A2">
      <w:r>
        <w:separator/>
      </w:r>
    </w:p>
  </w:footnote>
  <w:footnote w:type="continuationSeparator" w:id="0">
    <w:p w:rsidR="009B68A2" w:rsidRDefault="009B6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517" w:rsidRDefault="00CE65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517" w:rsidRDefault="00CE65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517" w:rsidRDefault="00CE65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8A2"/>
    <w:rsid w:val="0000184A"/>
    <w:rsid w:val="00012997"/>
    <w:rsid w:val="000621A2"/>
    <w:rsid w:val="00075CEC"/>
    <w:rsid w:val="00106AC7"/>
    <w:rsid w:val="00111985"/>
    <w:rsid w:val="001232E8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9B68A2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4AD2"/>
    <w:rsid w:val="00CB6204"/>
    <w:rsid w:val="00CC527A"/>
    <w:rsid w:val="00CE6517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FB4E0F"/>
  <w15:chartTrackingRefBased/>
  <w15:docId w15:val="{B2BF74D2-412A-4E10-BA02-AD36D22DF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OSL~1.B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32B96-0CFA-4111-9032-82CF1356B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cp:lastModifiedBy>Radosław Bożek</cp:lastModifiedBy>
  <cp:revision>2</cp:revision>
  <cp:lastPrinted>2022-03-10T09:38:00Z</cp:lastPrinted>
  <dcterms:created xsi:type="dcterms:W3CDTF">2022-03-10T09:38:00Z</dcterms:created>
  <dcterms:modified xsi:type="dcterms:W3CDTF">2022-03-10T09:38:00Z</dcterms:modified>
</cp:coreProperties>
</file>