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2FE7E" w14:textId="51492C61" w:rsidR="00D665F5" w:rsidRPr="00BB547B" w:rsidRDefault="00CD2A66" w:rsidP="00A31988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D2A66">
        <w:rPr>
          <w:rFonts w:ascii="Arial" w:hAnsi="Arial" w:cs="Arial"/>
          <w:sz w:val="24"/>
          <w:szCs w:val="24"/>
        </w:rPr>
        <w:t>Kolbuszowa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CD2A66">
        <w:rPr>
          <w:rFonts w:ascii="Arial" w:hAnsi="Arial" w:cs="Arial"/>
          <w:sz w:val="24"/>
          <w:szCs w:val="24"/>
        </w:rPr>
        <w:t>2022-04-07</w:t>
      </w:r>
    </w:p>
    <w:p w14:paraId="1E89E571" w14:textId="77777777" w:rsidR="00D665F5" w:rsidRPr="00A31988" w:rsidRDefault="00CD2A66" w:rsidP="00577BC6">
      <w:pPr>
        <w:spacing w:after="40"/>
        <w:rPr>
          <w:b/>
          <w:bCs/>
          <w:sz w:val="22"/>
          <w:szCs w:val="22"/>
        </w:rPr>
      </w:pPr>
      <w:r w:rsidRPr="00A31988">
        <w:rPr>
          <w:b/>
          <w:bCs/>
          <w:sz w:val="22"/>
          <w:szCs w:val="22"/>
        </w:rPr>
        <w:t>Samodzielny Publiczny Zespół Opieki Zdrowotnej w Kolbuszowej</w:t>
      </w:r>
    </w:p>
    <w:p w14:paraId="2B33E656" w14:textId="77777777" w:rsidR="00D665F5" w:rsidRPr="00A31988" w:rsidRDefault="00CD2A66" w:rsidP="00D665F5">
      <w:pPr>
        <w:rPr>
          <w:sz w:val="22"/>
          <w:szCs w:val="22"/>
        </w:rPr>
      </w:pPr>
      <w:r w:rsidRPr="00A31988">
        <w:rPr>
          <w:sz w:val="22"/>
          <w:szCs w:val="22"/>
        </w:rPr>
        <w:t>Grunwaldzka</w:t>
      </w:r>
      <w:r w:rsidR="00D665F5" w:rsidRPr="00A31988">
        <w:rPr>
          <w:sz w:val="22"/>
          <w:szCs w:val="22"/>
        </w:rPr>
        <w:t xml:space="preserve"> </w:t>
      </w:r>
      <w:r w:rsidRPr="00A31988">
        <w:rPr>
          <w:sz w:val="22"/>
          <w:szCs w:val="22"/>
        </w:rPr>
        <w:t>4</w:t>
      </w:r>
    </w:p>
    <w:p w14:paraId="01183342" w14:textId="77777777" w:rsidR="00D665F5" w:rsidRPr="00A31988" w:rsidRDefault="00CD2A66" w:rsidP="00D665F5">
      <w:pPr>
        <w:rPr>
          <w:sz w:val="22"/>
          <w:szCs w:val="22"/>
        </w:rPr>
      </w:pPr>
      <w:r w:rsidRPr="00A31988">
        <w:rPr>
          <w:sz w:val="22"/>
          <w:szCs w:val="22"/>
        </w:rPr>
        <w:t>36-100</w:t>
      </w:r>
      <w:r w:rsidR="00D665F5" w:rsidRPr="00A31988">
        <w:rPr>
          <w:sz w:val="22"/>
          <w:szCs w:val="22"/>
        </w:rPr>
        <w:t xml:space="preserve"> </w:t>
      </w:r>
      <w:r w:rsidRPr="00A31988">
        <w:rPr>
          <w:sz w:val="22"/>
          <w:szCs w:val="22"/>
        </w:rPr>
        <w:t>Kolbuszowa</w:t>
      </w:r>
    </w:p>
    <w:p w14:paraId="18731F6E" w14:textId="77777777" w:rsidR="00D665F5" w:rsidRPr="00A31988" w:rsidRDefault="00D665F5" w:rsidP="00D665F5">
      <w:pPr>
        <w:jc w:val="both"/>
        <w:rPr>
          <w:bCs/>
          <w:sz w:val="22"/>
          <w:szCs w:val="22"/>
        </w:rPr>
      </w:pPr>
      <w:r w:rsidRPr="00A31988">
        <w:rPr>
          <w:bCs/>
          <w:sz w:val="22"/>
          <w:szCs w:val="22"/>
        </w:rPr>
        <w:t>……………………………………</w:t>
      </w:r>
    </w:p>
    <w:p w14:paraId="766CC2A6" w14:textId="256DE474" w:rsidR="00D665F5" w:rsidRPr="00A31988" w:rsidRDefault="00D665F5" w:rsidP="00A31988">
      <w:pPr>
        <w:jc w:val="both"/>
        <w:rPr>
          <w:bCs/>
          <w:sz w:val="22"/>
          <w:szCs w:val="22"/>
        </w:rPr>
      </w:pPr>
      <w:r w:rsidRPr="00A31988">
        <w:rPr>
          <w:bCs/>
          <w:sz w:val="22"/>
          <w:szCs w:val="22"/>
        </w:rPr>
        <w:t>[nazwa zamawiającego, adres]</w:t>
      </w:r>
    </w:p>
    <w:p w14:paraId="00C57907" w14:textId="77777777" w:rsidR="00A31988" w:rsidRDefault="00D665F5" w:rsidP="00A31988">
      <w:pPr>
        <w:pStyle w:val="Nagwek"/>
        <w:tabs>
          <w:tab w:val="clear" w:pos="4536"/>
        </w:tabs>
        <w:rPr>
          <w:b/>
          <w:sz w:val="22"/>
          <w:szCs w:val="22"/>
        </w:rPr>
      </w:pPr>
      <w:r w:rsidRPr="00A31988">
        <w:rPr>
          <w:sz w:val="22"/>
          <w:szCs w:val="22"/>
        </w:rPr>
        <w:t>Znak sprawy:</w:t>
      </w:r>
      <w:r w:rsidRPr="00A31988">
        <w:rPr>
          <w:b/>
          <w:sz w:val="22"/>
          <w:szCs w:val="22"/>
        </w:rPr>
        <w:t xml:space="preserve"> </w:t>
      </w:r>
      <w:r w:rsidR="00CD2A66" w:rsidRPr="00A31988">
        <w:rPr>
          <w:b/>
          <w:sz w:val="22"/>
          <w:szCs w:val="22"/>
        </w:rPr>
        <w:t>Eap-2412/7/22/M</w:t>
      </w:r>
    </w:p>
    <w:p w14:paraId="20079402" w14:textId="79A31765" w:rsidR="00A80738" w:rsidRPr="00A31988" w:rsidRDefault="00A80738" w:rsidP="00A31988">
      <w:pPr>
        <w:pStyle w:val="Nagwek"/>
        <w:tabs>
          <w:tab w:val="clear" w:pos="4536"/>
        </w:tabs>
        <w:rPr>
          <w:sz w:val="22"/>
          <w:szCs w:val="22"/>
        </w:rPr>
      </w:pPr>
      <w:r w:rsidRPr="00A31988">
        <w:rPr>
          <w:sz w:val="22"/>
          <w:szCs w:val="22"/>
        </w:rPr>
        <w:tab/>
        <w:t xml:space="preserve"> </w:t>
      </w:r>
    </w:p>
    <w:p w14:paraId="09C510E2" w14:textId="7712C073" w:rsidR="00A80738" w:rsidRPr="00A31988" w:rsidRDefault="00A80738" w:rsidP="00A3198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31988">
        <w:rPr>
          <w:b/>
          <w:spacing w:val="20"/>
          <w:sz w:val="22"/>
          <w:szCs w:val="22"/>
        </w:rPr>
        <w:t>INFORMACJA Z OTWARCIA OFERT</w:t>
      </w:r>
    </w:p>
    <w:p w14:paraId="682554EA" w14:textId="77777777" w:rsidR="00C659E2" w:rsidRPr="00A3198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31988">
        <w:rPr>
          <w:bCs/>
          <w:sz w:val="22"/>
          <w:szCs w:val="22"/>
        </w:rPr>
        <w:t xml:space="preserve">Dotyczy </w:t>
      </w:r>
      <w:r w:rsidRPr="00A31988">
        <w:rPr>
          <w:sz w:val="22"/>
          <w:szCs w:val="22"/>
        </w:rPr>
        <w:t xml:space="preserve">postępowania o udzielenie zamówienia publicznego prowadzonego w trybie </w:t>
      </w:r>
      <w:r w:rsidR="00CD2A66" w:rsidRPr="00A31988">
        <w:rPr>
          <w:sz w:val="22"/>
          <w:szCs w:val="22"/>
        </w:rPr>
        <w:t xml:space="preserve">Tryb podstawowy bez negocjacji - art. 275 pkt. 1 ustawy </w:t>
      </w:r>
      <w:proofErr w:type="spellStart"/>
      <w:r w:rsidR="00CD2A66" w:rsidRPr="00A31988">
        <w:rPr>
          <w:sz w:val="22"/>
          <w:szCs w:val="22"/>
        </w:rPr>
        <w:t>Pzp</w:t>
      </w:r>
      <w:proofErr w:type="spellEnd"/>
      <w:r w:rsidRPr="00A31988">
        <w:rPr>
          <w:sz w:val="22"/>
          <w:szCs w:val="22"/>
        </w:rPr>
        <w:t xml:space="preserve"> na:</w:t>
      </w:r>
    </w:p>
    <w:p w14:paraId="7B37724A" w14:textId="77777777" w:rsidR="00A80738" w:rsidRPr="00A31988" w:rsidRDefault="00CD2A6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31988">
        <w:rPr>
          <w:b/>
          <w:sz w:val="22"/>
          <w:szCs w:val="22"/>
        </w:rPr>
        <w:t xml:space="preserve">Dostawa materiałów </w:t>
      </w:r>
      <w:proofErr w:type="spellStart"/>
      <w:r w:rsidRPr="00A31988">
        <w:rPr>
          <w:b/>
          <w:sz w:val="22"/>
          <w:szCs w:val="22"/>
        </w:rPr>
        <w:t>szewnych</w:t>
      </w:r>
      <w:proofErr w:type="spellEnd"/>
      <w:r w:rsidRPr="00A31988">
        <w:rPr>
          <w:b/>
          <w:sz w:val="22"/>
          <w:szCs w:val="22"/>
        </w:rPr>
        <w:t xml:space="preserve">, taśm </w:t>
      </w:r>
      <w:proofErr w:type="spellStart"/>
      <w:r w:rsidRPr="00A31988">
        <w:rPr>
          <w:b/>
          <w:sz w:val="22"/>
          <w:szCs w:val="22"/>
        </w:rPr>
        <w:t>poliestrowychi</w:t>
      </w:r>
      <w:proofErr w:type="spellEnd"/>
      <w:r w:rsidRPr="00A31988">
        <w:rPr>
          <w:b/>
          <w:sz w:val="22"/>
          <w:szCs w:val="22"/>
        </w:rPr>
        <w:t xml:space="preserve"> i klipsów do zabiegów operacyjnych - 5 pakietów</w:t>
      </w:r>
    </w:p>
    <w:p w14:paraId="1928868F" w14:textId="77777777" w:rsidR="00D665F5" w:rsidRPr="00A3198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A31988">
        <w:rPr>
          <w:sz w:val="22"/>
          <w:szCs w:val="22"/>
        </w:rPr>
        <w:t>Zamawiający, działając na podstawie art. 22</w:t>
      </w:r>
      <w:r w:rsidR="00FC7F5E" w:rsidRPr="00A31988">
        <w:rPr>
          <w:sz w:val="22"/>
          <w:szCs w:val="22"/>
        </w:rPr>
        <w:t>2</w:t>
      </w:r>
      <w:r w:rsidRPr="00A31988">
        <w:rPr>
          <w:sz w:val="22"/>
          <w:szCs w:val="22"/>
        </w:rPr>
        <w:t xml:space="preserve"> ust. 5 </w:t>
      </w:r>
      <w:r w:rsidRPr="00A31988">
        <w:rPr>
          <w:bCs/>
          <w:sz w:val="22"/>
          <w:szCs w:val="22"/>
        </w:rPr>
        <w:t>ustawy z dnia 11 września 2019 r. Prawo zamówień publicznych</w:t>
      </w:r>
      <w:r w:rsidRPr="00A31988">
        <w:rPr>
          <w:sz w:val="22"/>
          <w:szCs w:val="22"/>
        </w:rPr>
        <w:t xml:space="preserve"> </w:t>
      </w:r>
      <w:r w:rsidR="00CD2A66" w:rsidRPr="00A31988">
        <w:rPr>
          <w:sz w:val="22"/>
          <w:szCs w:val="22"/>
        </w:rPr>
        <w:t>(</w:t>
      </w:r>
      <w:proofErr w:type="spellStart"/>
      <w:r w:rsidR="00CD2A66" w:rsidRPr="00A31988">
        <w:rPr>
          <w:sz w:val="22"/>
          <w:szCs w:val="22"/>
        </w:rPr>
        <w:t>t.j</w:t>
      </w:r>
      <w:proofErr w:type="spellEnd"/>
      <w:r w:rsidR="00CD2A66" w:rsidRPr="00A31988">
        <w:rPr>
          <w:sz w:val="22"/>
          <w:szCs w:val="22"/>
        </w:rPr>
        <w:t>. Dz.U. z 2021r. poz. 1129)</w:t>
      </w:r>
      <w:r w:rsidR="00490DC0" w:rsidRPr="00A31988">
        <w:rPr>
          <w:sz w:val="22"/>
          <w:szCs w:val="22"/>
        </w:rPr>
        <w:t xml:space="preserve"> </w:t>
      </w:r>
      <w:r w:rsidRPr="00A31988">
        <w:rPr>
          <w:sz w:val="22"/>
          <w:szCs w:val="22"/>
        </w:rPr>
        <w:t>udostępnia</w:t>
      </w:r>
      <w:r w:rsidR="00F95C33" w:rsidRPr="00A31988">
        <w:rPr>
          <w:sz w:val="22"/>
          <w:szCs w:val="22"/>
        </w:rPr>
        <w:t xml:space="preserve"> </w:t>
      </w:r>
      <w:r w:rsidR="004C7E9B" w:rsidRPr="00A31988">
        <w:rPr>
          <w:sz w:val="22"/>
          <w:szCs w:val="22"/>
        </w:rPr>
        <w:t>informacj</w:t>
      </w:r>
      <w:r w:rsidR="00577BC6" w:rsidRPr="00A31988">
        <w:rPr>
          <w:sz w:val="22"/>
          <w:szCs w:val="22"/>
        </w:rPr>
        <w:t>ę</w:t>
      </w:r>
      <w:r w:rsidR="00035488" w:rsidRPr="00A31988">
        <w:rPr>
          <w:sz w:val="22"/>
          <w:szCs w:val="22"/>
        </w:rPr>
        <w:t xml:space="preserve"> z otwarcia ofert</w:t>
      </w:r>
      <w:r w:rsidR="00577BC6" w:rsidRPr="00A31988">
        <w:rPr>
          <w:sz w:val="22"/>
          <w:szCs w:val="22"/>
        </w:rPr>
        <w:t>.</w:t>
      </w:r>
    </w:p>
    <w:p w14:paraId="42BED139" w14:textId="77777777" w:rsidR="00A80738" w:rsidRPr="00A3198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A31988">
        <w:rPr>
          <w:sz w:val="22"/>
          <w:szCs w:val="22"/>
        </w:rPr>
        <w:t>Podczas otwarcia ofert, mającego miejsce</w:t>
      </w:r>
      <w:r w:rsidR="00FF4AB1" w:rsidRPr="00A31988">
        <w:rPr>
          <w:sz w:val="22"/>
          <w:szCs w:val="22"/>
        </w:rPr>
        <w:t xml:space="preserve"> w dniu </w:t>
      </w:r>
      <w:r w:rsidR="00CD2A66" w:rsidRPr="00A31988">
        <w:rPr>
          <w:sz w:val="22"/>
          <w:szCs w:val="22"/>
        </w:rPr>
        <w:t>07/04/2022</w:t>
      </w:r>
      <w:r w:rsidR="00FF4AB1" w:rsidRPr="00A31988">
        <w:rPr>
          <w:sz w:val="22"/>
          <w:szCs w:val="22"/>
        </w:rPr>
        <w:t xml:space="preserve"> o godz. </w:t>
      </w:r>
      <w:r w:rsidR="00CD2A66" w:rsidRPr="00A31988">
        <w:rPr>
          <w:sz w:val="22"/>
          <w:szCs w:val="22"/>
        </w:rPr>
        <w:t>09:30</w:t>
      </w:r>
      <w:r w:rsidRPr="00A31988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3B024EAC" w14:textId="77777777" w:rsidTr="00C82837">
        <w:tc>
          <w:tcPr>
            <w:tcW w:w="993" w:type="dxa"/>
            <w:shd w:val="clear" w:color="auto" w:fill="auto"/>
            <w:vAlign w:val="center"/>
          </w:tcPr>
          <w:p w14:paraId="2D6D572B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B5CFD5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7F2F599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C4B28A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CD2A66" w:rsidRPr="00BB547B" w14:paraId="650AA729" w14:textId="77777777" w:rsidTr="00823C84">
        <w:tc>
          <w:tcPr>
            <w:tcW w:w="993" w:type="dxa"/>
            <w:shd w:val="clear" w:color="auto" w:fill="auto"/>
            <w:vAlign w:val="center"/>
          </w:tcPr>
          <w:p w14:paraId="6290DD98" w14:textId="77777777" w:rsidR="00CD2A66" w:rsidRPr="00BB547B" w:rsidRDefault="00CD2A66" w:rsidP="00823C8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920A80" w14:textId="77777777" w:rsidR="00CD2A66" w:rsidRPr="00BB547B" w:rsidRDefault="00CD2A66" w:rsidP="00823C8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7FA9BB1F" w14:textId="77777777" w:rsidR="00CD2A66" w:rsidRPr="00BB547B" w:rsidRDefault="00CD2A66" w:rsidP="00823C84">
            <w:pPr>
              <w:spacing w:before="80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 xml:space="preserve">Beryl </w:t>
            </w:r>
            <w:proofErr w:type="spellStart"/>
            <w:r w:rsidRPr="00CD2A66">
              <w:rPr>
                <w:rFonts w:ascii="Arial" w:hAnsi="Arial" w:cs="Arial"/>
              </w:rPr>
              <w:t>Med</w:t>
            </w:r>
            <w:proofErr w:type="spellEnd"/>
            <w:r w:rsidRPr="00CD2A66">
              <w:rPr>
                <w:rFonts w:ascii="Arial" w:hAnsi="Arial" w:cs="Arial"/>
              </w:rPr>
              <w:t xml:space="preserve"> Poland Sp. z o.o.</w:t>
            </w:r>
          </w:p>
          <w:p w14:paraId="2D7C804F" w14:textId="77777777" w:rsidR="00CD2A66" w:rsidRPr="00BB547B" w:rsidRDefault="00CD2A66" w:rsidP="00823C84">
            <w:pPr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Złotej Jesieni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D2A66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C532DD8" w14:textId="77777777" w:rsidR="00CD2A66" w:rsidRPr="00BB547B" w:rsidRDefault="00CD2A66" w:rsidP="00823C84">
            <w:pPr>
              <w:spacing w:after="80"/>
              <w:jc w:val="both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05-410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D2A66">
              <w:rPr>
                <w:rFonts w:ascii="Arial" w:hAnsi="Arial" w:cs="Arial"/>
              </w:rPr>
              <w:t>Józefów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127476" w14:textId="77777777" w:rsidR="00CD2A66" w:rsidRPr="00BB547B" w:rsidRDefault="00CD2A66" w:rsidP="00823C8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24 192.00 zł</w:t>
            </w:r>
          </w:p>
        </w:tc>
      </w:tr>
      <w:tr w:rsidR="00CD2A66" w:rsidRPr="00BB547B" w14:paraId="141436F2" w14:textId="77777777" w:rsidTr="00823C84">
        <w:tc>
          <w:tcPr>
            <w:tcW w:w="993" w:type="dxa"/>
            <w:shd w:val="clear" w:color="auto" w:fill="auto"/>
            <w:vAlign w:val="center"/>
          </w:tcPr>
          <w:p w14:paraId="64BBB6FE" w14:textId="77777777" w:rsidR="00CD2A66" w:rsidRPr="00BB547B" w:rsidRDefault="00CD2A66" w:rsidP="00823C8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682C15" w14:textId="77777777" w:rsidR="00CD2A66" w:rsidRPr="00BB547B" w:rsidRDefault="00CD2A66" w:rsidP="00823C8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76FD422" w14:textId="77777777" w:rsidR="00CD2A66" w:rsidRPr="00BB547B" w:rsidRDefault="00CD2A66" w:rsidP="00823C8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CD2A66">
              <w:rPr>
                <w:rFonts w:ascii="Arial" w:hAnsi="Arial" w:cs="Arial"/>
              </w:rPr>
              <w:t>Medtronic</w:t>
            </w:r>
            <w:proofErr w:type="spellEnd"/>
            <w:r w:rsidRPr="00CD2A66">
              <w:rPr>
                <w:rFonts w:ascii="Arial" w:hAnsi="Arial" w:cs="Arial"/>
              </w:rPr>
              <w:t xml:space="preserve"> Poland sp. z o.o.</w:t>
            </w:r>
          </w:p>
          <w:p w14:paraId="6829E029" w14:textId="77777777" w:rsidR="00CD2A66" w:rsidRPr="00BB547B" w:rsidRDefault="00CD2A66" w:rsidP="00823C84">
            <w:pPr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D2A66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9896D7F" w14:textId="77777777" w:rsidR="00CD2A66" w:rsidRPr="00BB547B" w:rsidRDefault="00CD2A66" w:rsidP="00823C84">
            <w:pPr>
              <w:spacing w:after="80"/>
              <w:jc w:val="both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D2A6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3A6A7F" w14:textId="77777777" w:rsidR="00CD2A66" w:rsidRPr="00BB547B" w:rsidRDefault="00CD2A66" w:rsidP="00823C8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213 583.39 zł</w:t>
            </w:r>
          </w:p>
        </w:tc>
      </w:tr>
      <w:tr w:rsidR="00CD2A66" w:rsidRPr="00BB547B" w14:paraId="19A99022" w14:textId="77777777" w:rsidTr="00823C84">
        <w:tc>
          <w:tcPr>
            <w:tcW w:w="993" w:type="dxa"/>
            <w:shd w:val="clear" w:color="auto" w:fill="auto"/>
            <w:vAlign w:val="center"/>
          </w:tcPr>
          <w:p w14:paraId="668CAD37" w14:textId="77777777" w:rsidR="00CD2A66" w:rsidRPr="00BB547B" w:rsidRDefault="00CD2A66" w:rsidP="00823C8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DE05E0" w14:textId="77777777" w:rsidR="00CD2A66" w:rsidRPr="00BB547B" w:rsidRDefault="00CD2A66" w:rsidP="00823C8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99435A0" w14:textId="77777777" w:rsidR="00CD2A66" w:rsidRPr="00BB547B" w:rsidRDefault="00CD2A66" w:rsidP="00823C8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CD2A66">
              <w:rPr>
                <w:rFonts w:ascii="Arial" w:hAnsi="Arial" w:cs="Arial"/>
              </w:rPr>
              <w:t>Medtronic</w:t>
            </w:r>
            <w:proofErr w:type="spellEnd"/>
            <w:r w:rsidRPr="00CD2A66">
              <w:rPr>
                <w:rFonts w:ascii="Arial" w:hAnsi="Arial" w:cs="Arial"/>
              </w:rPr>
              <w:t xml:space="preserve"> Poland sp. z o.o.</w:t>
            </w:r>
          </w:p>
          <w:p w14:paraId="15D9E709" w14:textId="77777777" w:rsidR="00CD2A66" w:rsidRPr="00BB547B" w:rsidRDefault="00CD2A66" w:rsidP="00823C84">
            <w:pPr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D2A66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38108AD" w14:textId="77777777" w:rsidR="00CD2A66" w:rsidRPr="00BB547B" w:rsidRDefault="00CD2A66" w:rsidP="00823C84">
            <w:pPr>
              <w:spacing w:after="80"/>
              <w:jc w:val="both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D2A6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36CED4" w14:textId="77777777" w:rsidR="00CD2A66" w:rsidRPr="00BB547B" w:rsidRDefault="00CD2A66" w:rsidP="00823C8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48 978.00 zł</w:t>
            </w:r>
          </w:p>
        </w:tc>
      </w:tr>
      <w:tr w:rsidR="00CD2A66" w:rsidRPr="00BB547B" w14:paraId="68F6A245" w14:textId="77777777" w:rsidTr="00823C84">
        <w:tc>
          <w:tcPr>
            <w:tcW w:w="993" w:type="dxa"/>
            <w:shd w:val="clear" w:color="auto" w:fill="auto"/>
            <w:vAlign w:val="center"/>
          </w:tcPr>
          <w:p w14:paraId="190B1829" w14:textId="77777777" w:rsidR="00CD2A66" w:rsidRPr="00BB547B" w:rsidRDefault="00CD2A66" w:rsidP="00823C8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AA8C06" w14:textId="77777777" w:rsidR="00CD2A66" w:rsidRPr="00BB547B" w:rsidRDefault="00CD2A66" w:rsidP="00823C8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ECAA5AE" w14:textId="77777777" w:rsidR="00CD2A66" w:rsidRPr="00BB547B" w:rsidRDefault="00CD2A66" w:rsidP="00823C8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CD2A66">
              <w:rPr>
                <w:rFonts w:ascii="Arial" w:hAnsi="Arial" w:cs="Arial"/>
              </w:rPr>
              <w:t>Medtronic</w:t>
            </w:r>
            <w:proofErr w:type="spellEnd"/>
            <w:r w:rsidRPr="00CD2A66">
              <w:rPr>
                <w:rFonts w:ascii="Arial" w:hAnsi="Arial" w:cs="Arial"/>
              </w:rPr>
              <w:t xml:space="preserve"> Poland sp. z o.o.</w:t>
            </w:r>
          </w:p>
          <w:p w14:paraId="3F430CCE" w14:textId="77777777" w:rsidR="00CD2A66" w:rsidRPr="00BB547B" w:rsidRDefault="00CD2A66" w:rsidP="00823C84">
            <w:pPr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D2A66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4F19C6" w14:textId="77777777" w:rsidR="00CD2A66" w:rsidRPr="00BB547B" w:rsidRDefault="00CD2A66" w:rsidP="00823C84">
            <w:pPr>
              <w:spacing w:after="80"/>
              <w:jc w:val="both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D2A6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9C79BA" w14:textId="77777777" w:rsidR="00CD2A66" w:rsidRPr="00BB547B" w:rsidRDefault="00CD2A66" w:rsidP="00823C8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63 487.80 zł</w:t>
            </w:r>
          </w:p>
        </w:tc>
      </w:tr>
      <w:tr w:rsidR="00CD2A66" w:rsidRPr="00BB547B" w14:paraId="1B93757B" w14:textId="77777777" w:rsidTr="00823C84">
        <w:tc>
          <w:tcPr>
            <w:tcW w:w="993" w:type="dxa"/>
            <w:shd w:val="clear" w:color="auto" w:fill="auto"/>
            <w:vAlign w:val="center"/>
          </w:tcPr>
          <w:p w14:paraId="58BC18C4" w14:textId="77777777" w:rsidR="00CD2A66" w:rsidRPr="00BB547B" w:rsidRDefault="00CD2A66" w:rsidP="00823C8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0F0007" w14:textId="77777777" w:rsidR="00CD2A66" w:rsidRPr="00BB547B" w:rsidRDefault="00CD2A66" w:rsidP="00823C8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180EACE" w14:textId="77777777" w:rsidR="00CD2A66" w:rsidRPr="00BB547B" w:rsidRDefault="00CD2A66" w:rsidP="00823C84">
            <w:pPr>
              <w:spacing w:before="80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Johnson &amp; Johnson Poland Sp. z o.o.</w:t>
            </w:r>
          </w:p>
          <w:p w14:paraId="39BCA7A5" w14:textId="77777777" w:rsidR="00CD2A66" w:rsidRPr="00BB547B" w:rsidRDefault="00CD2A66" w:rsidP="00823C84">
            <w:pPr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Iłżecka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D2A66">
              <w:rPr>
                <w:rFonts w:ascii="Arial" w:hAnsi="Arial" w:cs="Arial"/>
              </w:rPr>
              <w:t>24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78315F" w14:textId="77777777" w:rsidR="00CD2A66" w:rsidRPr="00BB547B" w:rsidRDefault="00CD2A66" w:rsidP="00823C84">
            <w:pPr>
              <w:spacing w:after="80"/>
              <w:jc w:val="both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02135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D2A6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0AC77A" w14:textId="77777777" w:rsidR="00CD2A66" w:rsidRPr="00BB547B" w:rsidRDefault="00CD2A66" w:rsidP="00823C8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66 724.44 zł</w:t>
            </w:r>
          </w:p>
        </w:tc>
      </w:tr>
      <w:tr w:rsidR="00CD2A66" w:rsidRPr="00BB547B" w14:paraId="4187F17C" w14:textId="77777777" w:rsidTr="00823C84">
        <w:tc>
          <w:tcPr>
            <w:tcW w:w="993" w:type="dxa"/>
            <w:shd w:val="clear" w:color="auto" w:fill="auto"/>
            <w:vAlign w:val="center"/>
          </w:tcPr>
          <w:p w14:paraId="030EA137" w14:textId="77777777" w:rsidR="00CD2A66" w:rsidRPr="00BB547B" w:rsidRDefault="00CD2A66" w:rsidP="00823C8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4B70ED" w14:textId="77777777" w:rsidR="00CD2A66" w:rsidRPr="00BB547B" w:rsidRDefault="00CD2A66" w:rsidP="00823C8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0382BE9" w14:textId="77777777" w:rsidR="00CD2A66" w:rsidRPr="00BB547B" w:rsidRDefault="00CD2A66" w:rsidP="00823C84">
            <w:pPr>
              <w:spacing w:before="80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Johnson &amp; Johnson Poland Sp. z o.o.</w:t>
            </w:r>
          </w:p>
          <w:p w14:paraId="65F96521" w14:textId="77777777" w:rsidR="00CD2A66" w:rsidRPr="00BB547B" w:rsidRDefault="00CD2A66" w:rsidP="00823C84">
            <w:pPr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Iłżecka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D2A66">
              <w:rPr>
                <w:rFonts w:ascii="Arial" w:hAnsi="Arial" w:cs="Arial"/>
              </w:rPr>
              <w:t>24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BA99AE0" w14:textId="77777777" w:rsidR="00CD2A66" w:rsidRPr="00BB547B" w:rsidRDefault="00CD2A66" w:rsidP="00823C84">
            <w:pPr>
              <w:spacing w:after="80"/>
              <w:jc w:val="both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02135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D2A6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A74ED4" w14:textId="77777777" w:rsidR="00CD2A66" w:rsidRPr="00BB547B" w:rsidRDefault="00CD2A66" w:rsidP="00823C8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D2A66">
              <w:rPr>
                <w:rFonts w:ascii="Arial" w:hAnsi="Arial" w:cs="Arial"/>
              </w:rPr>
              <w:t>4 732.47 zł</w:t>
            </w:r>
          </w:p>
        </w:tc>
      </w:tr>
    </w:tbl>
    <w:p w14:paraId="4441CC98" w14:textId="77777777" w:rsidR="00A31988" w:rsidRDefault="00A31988" w:rsidP="00A31988">
      <w:pPr>
        <w:jc w:val="right"/>
      </w:pPr>
    </w:p>
    <w:p w14:paraId="25D65387" w14:textId="77777777" w:rsidR="00A31988" w:rsidRDefault="00A31988" w:rsidP="00A31988">
      <w:pPr>
        <w:jc w:val="right"/>
        <w:rPr>
          <w:sz w:val="22"/>
          <w:szCs w:val="22"/>
        </w:rPr>
      </w:pPr>
    </w:p>
    <w:p w14:paraId="1747ED0E" w14:textId="32C0B46C" w:rsidR="00A80738" w:rsidRPr="00A31988" w:rsidRDefault="00A80738" w:rsidP="00A31988">
      <w:pPr>
        <w:jc w:val="right"/>
        <w:rPr>
          <w:sz w:val="22"/>
          <w:szCs w:val="22"/>
        </w:rPr>
      </w:pPr>
      <w:r w:rsidRPr="00A31988">
        <w:rPr>
          <w:sz w:val="22"/>
          <w:szCs w:val="22"/>
        </w:rPr>
        <w:t>Zamawiający</w:t>
      </w:r>
      <w:r w:rsidR="00A31988" w:rsidRPr="00A31988">
        <w:rPr>
          <w:sz w:val="22"/>
          <w:szCs w:val="22"/>
        </w:rPr>
        <w:t xml:space="preserve"> </w:t>
      </w:r>
    </w:p>
    <w:p w14:paraId="26A3C19A" w14:textId="69390D3A" w:rsidR="00A31988" w:rsidRPr="00A31988" w:rsidRDefault="00A31988" w:rsidP="00A31988">
      <w:pPr>
        <w:jc w:val="right"/>
        <w:rPr>
          <w:sz w:val="22"/>
          <w:szCs w:val="22"/>
        </w:rPr>
      </w:pPr>
      <w:r w:rsidRPr="00A31988">
        <w:rPr>
          <w:sz w:val="22"/>
          <w:szCs w:val="22"/>
        </w:rPr>
        <w:t>Dyrektor SP ZOZ Kolbuszowa</w:t>
      </w:r>
    </w:p>
    <w:p w14:paraId="3D5DDEBE" w14:textId="42642604" w:rsidR="00C236D3" w:rsidRPr="00A31988" w:rsidRDefault="00A31988" w:rsidP="00A31988">
      <w:pPr>
        <w:jc w:val="right"/>
        <w:rPr>
          <w:sz w:val="22"/>
          <w:szCs w:val="22"/>
        </w:rPr>
      </w:pPr>
      <w:r w:rsidRPr="00A31988">
        <w:rPr>
          <w:sz w:val="22"/>
          <w:szCs w:val="22"/>
        </w:rPr>
        <w:t>Zbigniew Strzelczyk</w:t>
      </w:r>
      <w:r w:rsidR="00CD2A66" w:rsidRPr="00A31988">
        <w:rPr>
          <w:sz w:val="22"/>
          <w:szCs w:val="22"/>
        </w:rPr>
        <w:t xml:space="preserve">  </w:t>
      </w:r>
      <w:bookmarkEnd w:id="0"/>
    </w:p>
    <w:sectPr w:rsidR="00C236D3" w:rsidRPr="00A319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B489F" w14:textId="77777777" w:rsidR="00857C05" w:rsidRDefault="00857C05">
      <w:r>
        <w:separator/>
      </w:r>
    </w:p>
  </w:endnote>
  <w:endnote w:type="continuationSeparator" w:id="0">
    <w:p w14:paraId="69D9202B" w14:textId="77777777" w:rsidR="00857C05" w:rsidRDefault="00857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FDE8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3905A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6F13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33AE6A">
        <v:line id="_x0000_s1025" style="position:absolute;left:0;text-align:left;z-index:251657728" from="-3.85pt,8.7pt" to="455.15pt,8.7pt"/>
      </w:pict>
    </w:r>
  </w:p>
  <w:p w14:paraId="7F101C5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5CB1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6D26FF" w14:textId="77777777" w:rsidR="009F189D" w:rsidRDefault="009F189D">
    <w:pPr>
      <w:pStyle w:val="Stopka"/>
      <w:tabs>
        <w:tab w:val="clear" w:pos="4536"/>
      </w:tabs>
      <w:jc w:val="center"/>
    </w:pPr>
  </w:p>
  <w:p w14:paraId="177DBED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9D2F1" w14:textId="77777777" w:rsidR="00857C05" w:rsidRDefault="00857C05">
      <w:r>
        <w:separator/>
      </w:r>
    </w:p>
  </w:footnote>
  <w:footnote w:type="continuationSeparator" w:id="0">
    <w:p w14:paraId="14429157" w14:textId="77777777" w:rsidR="00857C05" w:rsidRDefault="00857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BC5AD" w14:textId="77777777" w:rsidR="00CD2A66" w:rsidRDefault="00CD2A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5AD76" w14:textId="77777777" w:rsidR="00CD2A66" w:rsidRDefault="00CD2A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3C4F0" w14:textId="77777777" w:rsidR="00CD2A66" w:rsidRDefault="00CD2A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7C0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57C05"/>
    <w:rsid w:val="00861E75"/>
    <w:rsid w:val="009D19BD"/>
    <w:rsid w:val="009F189D"/>
    <w:rsid w:val="00A31988"/>
    <w:rsid w:val="00A80738"/>
    <w:rsid w:val="00BB547B"/>
    <w:rsid w:val="00C236D3"/>
    <w:rsid w:val="00C659E2"/>
    <w:rsid w:val="00C82837"/>
    <w:rsid w:val="00CA3D66"/>
    <w:rsid w:val="00CB0802"/>
    <w:rsid w:val="00CD2A66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9E396E"/>
  <w15:chartTrackingRefBased/>
  <w15:docId w15:val="{8F2CD917-289C-4664-8293-DEC9DBE91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2022-04-07T09:46:00Z</cp:lastPrinted>
  <dcterms:created xsi:type="dcterms:W3CDTF">2022-04-07T09:50:00Z</dcterms:created>
  <dcterms:modified xsi:type="dcterms:W3CDTF">2022-04-07T09:50:00Z</dcterms:modified>
</cp:coreProperties>
</file>