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18136" w14:textId="77777777" w:rsidR="00890B92" w:rsidRDefault="00457696" w:rsidP="00890B92">
      <w:pPr>
        <w:spacing w:after="240"/>
        <w:jc w:val="right"/>
        <w:rPr>
          <w:sz w:val="22"/>
          <w:szCs w:val="22"/>
        </w:rPr>
      </w:pPr>
      <w:bookmarkStart w:id="0" w:name="_Hlk100825823"/>
      <w:r w:rsidRPr="00457696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457696">
        <w:rPr>
          <w:sz w:val="22"/>
          <w:szCs w:val="22"/>
        </w:rPr>
        <w:t>2022-04-14</w:t>
      </w:r>
    </w:p>
    <w:p w14:paraId="5116A4F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CC2B7D2" w14:textId="77777777" w:rsidR="00890B92" w:rsidRPr="00D91931" w:rsidRDefault="00457696" w:rsidP="00890B92">
      <w:pPr>
        <w:rPr>
          <w:b/>
          <w:bCs/>
          <w:sz w:val="22"/>
          <w:szCs w:val="22"/>
        </w:rPr>
      </w:pPr>
      <w:r w:rsidRPr="00457696">
        <w:rPr>
          <w:b/>
          <w:bCs/>
          <w:sz w:val="22"/>
          <w:szCs w:val="22"/>
        </w:rPr>
        <w:t>Samodzielny Publiczny Zespół Opieki Zdrowotnej w Kolbuszowej</w:t>
      </w:r>
    </w:p>
    <w:p w14:paraId="0512E050" w14:textId="77777777" w:rsidR="00890B92" w:rsidRPr="00BD5546" w:rsidRDefault="00457696" w:rsidP="00890B92">
      <w:pPr>
        <w:rPr>
          <w:sz w:val="22"/>
          <w:szCs w:val="22"/>
        </w:rPr>
      </w:pPr>
      <w:r w:rsidRPr="00457696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457696">
        <w:rPr>
          <w:sz w:val="22"/>
          <w:szCs w:val="22"/>
        </w:rPr>
        <w:t>4</w:t>
      </w:r>
    </w:p>
    <w:p w14:paraId="40341BA1" w14:textId="77777777" w:rsidR="00890B92" w:rsidRPr="00BD5546" w:rsidRDefault="00457696" w:rsidP="00890B92">
      <w:pPr>
        <w:rPr>
          <w:sz w:val="22"/>
          <w:szCs w:val="22"/>
        </w:rPr>
      </w:pPr>
      <w:r w:rsidRPr="00457696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457696">
        <w:rPr>
          <w:sz w:val="22"/>
          <w:szCs w:val="22"/>
        </w:rPr>
        <w:t>Kolbuszowa</w:t>
      </w:r>
    </w:p>
    <w:p w14:paraId="2A14BCA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896A30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5F9BC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B9D7F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C9F4AE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7696" w:rsidRPr="00457696">
        <w:rPr>
          <w:b/>
          <w:sz w:val="22"/>
          <w:szCs w:val="22"/>
        </w:rPr>
        <w:t>Eap-2412/6/22/M</w:t>
      </w:r>
      <w:r w:rsidR="00A80738" w:rsidRPr="00890B92">
        <w:rPr>
          <w:sz w:val="22"/>
          <w:szCs w:val="22"/>
        </w:rPr>
        <w:tab/>
        <w:t xml:space="preserve"> </w:t>
      </w:r>
    </w:p>
    <w:p w14:paraId="7609DC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6017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6C75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DC8E8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F53663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D85422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57696" w:rsidRPr="00457696">
        <w:rPr>
          <w:sz w:val="22"/>
          <w:szCs w:val="22"/>
        </w:rPr>
        <w:t xml:space="preserve">Tryb podstawowy bez negocjacji - art. 275 pkt. 1 ustawy </w:t>
      </w:r>
      <w:proofErr w:type="spellStart"/>
      <w:r w:rsidR="00457696" w:rsidRPr="0045769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C474A13" w14:textId="77777777" w:rsidR="00A80738" w:rsidRPr="00890B92" w:rsidRDefault="0045769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57696">
        <w:rPr>
          <w:b/>
          <w:sz w:val="22"/>
          <w:szCs w:val="22"/>
        </w:rPr>
        <w:t>Dostawa produktów medycznych sterylizacyjnych w 5 pakietach</w:t>
      </w:r>
    </w:p>
    <w:p w14:paraId="55F1A36D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57696" w:rsidRPr="00457696">
        <w:rPr>
          <w:sz w:val="22"/>
          <w:szCs w:val="22"/>
        </w:rPr>
        <w:t>(</w:t>
      </w:r>
      <w:proofErr w:type="spellStart"/>
      <w:r w:rsidR="00457696" w:rsidRPr="00457696">
        <w:rPr>
          <w:sz w:val="22"/>
          <w:szCs w:val="22"/>
        </w:rPr>
        <w:t>t.j</w:t>
      </w:r>
      <w:proofErr w:type="spellEnd"/>
      <w:r w:rsidR="00457696" w:rsidRPr="0045769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57696" w:rsidRPr="00A3048A" w14:paraId="49008E7E" w14:textId="77777777" w:rsidTr="00736997">
        <w:trPr>
          <w:trHeight w:val="70"/>
        </w:trPr>
        <w:tc>
          <w:tcPr>
            <w:tcW w:w="9214" w:type="dxa"/>
          </w:tcPr>
          <w:p w14:paraId="3217756C" w14:textId="77777777" w:rsidR="00457696" w:rsidRPr="00A3048A" w:rsidRDefault="00457696" w:rsidP="0073699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7696">
              <w:rPr>
                <w:sz w:val="24"/>
                <w:szCs w:val="24"/>
              </w:rPr>
              <w:t>części 1 zamówienia w wysokości 9 000.00 zł brutto;</w:t>
            </w:r>
          </w:p>
        </w:tc>
      </w:tr>
      <w:tr w:rsidR="00457696" w:rsidRPr="00A3048A" w14:paraId="5A986457" w14:textId="77777777" w:rsidTr="00736997">
        <w:trPr>
          <w:trHeight w:val="70"/>
        </w:trPr>
        <w:tc>
          <w:tcPr>
            <w:tcW w:w="9214" w:type="dxa"/>
          </w:tcPr>
          <w:p w14:paraId="356764F2" w14:textId="77777777" w:rsidR="00457696" w:rsidRPr="00A3048A" w:rsidRDefault="00457696" w:rsidP="0073699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7696">
              <w:rPr>
                <w:sz w:val="24"/>
                <w:szCs w:val="24"/>
              </w:rPr>
              <w:t>części 2 zamówienia w wysokości 60 000.00 zł brutto;</w:t>
            </w:r>
          </w:p>
        </w:tc>
      </w:tr>
      <w:tr w:rsidR="00457696" w:rsidRPr="00A3048A" w14:paraId="0C444FFC" w14:textId="77777777" w:rsidTr="00736997">
        <w:trPr>
          <w:trHeight w:val="70"/>
        </w:trPr>
        <w:tc>
          <w:tcPr>
            <w:tcW w:w="9214" w:type="dxa"/>
          </w:tcPr>
          <w:p w14:paraId="234E41F0" w14:textId="77777777" w:rsidR="00457696" w:rsidRPr="00A3048A" w:rsidRDefault="00457696" w:rsidP="0073699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7696">
              <w:rPr>
                <w:sz w:val="24"/>
                <w:szCs w:val="24"/>
              </w:rPr>
              <w:t>części 3 zamówienia w wysokości 42 000.00 zł brutto;</w:t>
            </w:r>
          </w:p>
        </w:tc>
      </w:tr>
      <w:tr w:rsidR="00457696" w:rsidRPr="00A3048A" w14:paraId="7AB73D36" w14:textId="77777777" w:rsidTr="00736997">
        <w:trPr>
          <w:trHeight w:val="70"/>
        </w:trPr>
        <w:tc>
          <w:tcPr>
            <w:tcW w:w="9214" w:type="dxa"/>
          </w:tcPr>
          <w:p w14:paraId="33BD2813" w14:textId="77777777" w:rsidR="00457696" w:rsidRPr="00A3048A" w:rsidRDefault="00457696" w:rsidP="0073699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7696">
              <w:rPr>
                <w:sz w:val="24"/>
                <w:szCs w:val="24"/>
              </w:rPr>
              <w:t>części 4 zamówienia w wysokości 48 000.00 zł brutto;</w:t>
            </w:r>
          </w:p>
        </w:tc>
      </w:tr>
      <w:tr w:rsidR="00457696" w:rsidRPr="00A3048A" w14:paraId="36E59885" w14:textId="77777777" w:rsidTr="00736997">
        <w:trPr>
          <w:trHeight w:val="70"/>
        </w:trPr>
        <w:tc>
          <w:tcPr>
            <w:tcW w:w="9214" w:type="dxa"/>
          </w:tcPr>
          <w:p w14:paraId="62B4386D" w14:textId="77777777" w:rsidR="00457696" w:rsidRPr="00A3048A" w:rsidRDefault="00457696" w:rsidP="0073699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7696">
              <w:rPr>
                <w:sz w:val="24"/>
                <w:szCs w:val="24"/>
              </w:rPr>
              <w:t>części 5 zamówienia w wysokości 5 000.00 zł brutto;</w:t>
            </w:r>
          </w:p>
        </w:tc>
      </w:tr>
    </w:tbl>
    <w:p w14:paraId="211907E0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84FE2E2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BBFCF06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5875C144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38842E5D" w14:textId="50A01B07" w:rsidR="00A80738" w:rsidRPr="00890B92" w:rsidRDefault="00E549C4" w:rsidP="00A80738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Dyrektor SP ZOZ </w:t>
      </w:r>
    </w:p>
    <w:bookmarkEnd w:id="0"/>
    <w:p w14:paraId="41F36566" w14:textId="67EC9C5D" w:rsidR="00C236D3" w:rsidRPr="00890B92" w:rsidRDefault="00E549C4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Zbigniew Strzelczyk </w:t>
      </w:r>
      <w:r w:rsidR="00457696" w:rsidRPr="00457696">
        <w:rPr>
          <w:sz w:val="22"/>
          <w:szCs w:val="22"/>
        </w:rPr>
        <w:t xml:space="preserve">  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C898C" w14:textId="77777777" w:rsidR="00021796" w:rsidRDefault="00021796">
      <w:r>
        <w:separator/>
      </w:r>
    </w:p>
  </w:endnote>
  <w:endnote w:type="continuationSeparator" w:id="0">
    <w:p w14:paraId="109D53A0" w14:textId="77777777" w:rsidR="00021796" w:rsidRDefault="00021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115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197DD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55B2" w14:textId="77777777" w:rsidR="009F189D" w:rsidRDefault="00E549C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94C1A2">
        <v:line id="_x0000_s1025" style="position:absolute;left:0;text-align:left;z-index:251657728" from="-3.85pt,8.7pt" to="455.15pt,8.7pt"/>
      </w:pict>
    </w:r>
  </w:p>
  <w:p w14:paraId="0AFA7E0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4F01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1B2E45" w14:textId="77777777" w:rsidR="009F189D" w:rsidRDefault="009F189D">
    <w:pPr>
      <w:pStyle w:val="Stopka"/>
      <w:tabs>
        <w:tab w:val="clear" w:pos="4536"/>
      </w:tabs>
      <w:jc w:val="center"/>
    </w:pPr>
  </w:p>
  <w:p w14:paraId="7BCAE25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26D54" w14:textId="77777777" w:rsidR="00021796" w:rsidRDefault="00021796">
      <w:r>
        <w:separator/>
      </w:r>
    </w:p>
  </w:footnote>
  <w:footnote w:type="continuationSeparator" w:id="0">
    <w:p w14:paraId="589A9C97" w14:textId="77777777" w:rsidR="00021796" w:rsidRDefault="00021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8CDA1" w14:textId="77777777" w:rsidR="00457696" w:rsidRDefault="004576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DDC32" w14:textId="77777777" w:rsidR="00457696" w:rsidRDefault="004576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38F40" w14:textId="77777777" w:rsidR="00457696" w:rsidRDefault="004576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1796"/>
    <w:rsid w:val="00007727"/>
    <w:rsid w:val="00017720"/>
    <w:rsid w:val="00021796"/>
    <w:rsid w:val="00035488"/>
    <w:rsid w:val="000909D6"/>
    <w:rsid w:val="000D7F25"/>
    <w:rsid w:val="000E00E5"/>
    <w:rsid w:val="00173B20"/>
    <w:rsid w:val="001C69FF"/>
    <w:rsid w:val="0023318D"/>
    <w:rsid w:val="003D72FD"/>
    <w:rsid w:val="00423179"/>
    <w:rsid w:val="00457696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549C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6478B3"/>
  <w15:chartTrackingRefBased/>
  <w15:docId w15:val="{FBF49B2B-C5D0-43A2-B903-F780B9E3C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YSTI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2</cp:revision>
  <dcterms:created xsi:type="dcterms:W3CDTF">2022-04-14T08:52:00Z</dcterms:created>
  <dcterms:modified xsi:type="dcterms:W3CDTF">2022-04-14T08:52:00Z</dcterms:modified>
</cp:coreProperties>
</file>