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12894" w14:textId="77777777" w:rsidR="00FB7F50" w:rsidRPr="002245BE" w:rsidRDefault="00A933D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933D7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A933D7">
        <w:rPr>
          <w:sz w:val="22"/>
          <w:szCs w:val="22"/>
        </w:rPr>
        <w:t>2022-04-25</w:t>
      </w:r>
    </w:p>
    <w:p w14:paraId="592EA44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D615B49" w14:textId="77777777" w:rsidR="00FB7F50" w:rsidRPr="002245BE" w:rsidRDefault="00A933D7" w:rsidP="00FB7F50">
      <w:pPr>
        <w:spacing w:after="40"/>
        <w:rPr>
          <w:b/>
          <w:bCs/>
          <w:sz w:val="22"/>
          <w:szCs w:val="22"/>
        </w:rPr>
      </w:pPr>
      <w:r w:rsidRPr="00A933D7">
        <w:rPr>
          <w:b/>
          <w:bCs/>
          <w:sz w:val="22"/>
          <w:szCs w:val="22"/>
        </w:rPr>
        <w:t>Samodzielny Publiczny Zespół Opieki Zdrowotnej w Kolbuszowej</w:t>
      </w:r>
    </w:p>
    <w:p w14:paraId="4AF7E665" w14:textId="77777777" w:rsidR="00FB7F50" w:rsidRPr="002245BE" w:rsidRDefault="00A933D7" w:rsidP="00FB7F50">
      <w:pPr>
        <w:rPr>
          <w:sz w:val="22"/>
          <w:szCs w:val="22"/>
        </w:rPr>
      </w:pPr>
      <w:r w:rsidRPr="00A933D7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A933D7">
        <w:rPr>
          <w:sz w:val="22"/>
          <w:szCs w:val="22"/>
        </w:rPr>
        <w:t>4</w:t>
      </w:r>
    </w:p>
    <w:p w14:paraId="234E99AB" w14:textId="77777777" w:rsidR="00FB7F50" w:rsidRPr="002245BE" w:rsidRDefault="00A933D7" w:rsidP="00FB7F50">
      <w:pPr>
        <w:rPr>
          <w:sz w:val="22"/>
          <w:szCs w:val="22"/>
        </w:rPr>
      </w:pPr>
      <w:r w:rsidRPr="00A933D7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A933D7">
        <w:rPr>
          <w:sz w:val="22"/>
          <w:szCs w:val="22"/>
        </w:rPr>
        <w:t>Kolbuszowa</w:t>
      </w:r>
    </w:p>
    <w:p w14:paraId="1969FAF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1CD479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B3F793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D1A104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933D7" w:rsidRPr="00607F9B" w14:paraId="427FF507" w14:textId="77777777" w:rsidTr="0038234A">
        <w:trPr>
          <w:trHeight w:val="638"/>
        </w:trPr>
        <w:tc>
          <w:tcPr>
            <w:tcW w:w="959" w:type="dxa"/>
            <w:shd w:val="clear" w:color="auto" w:fill="auto"/>
          </w:tcPr>
          <w:p w14:paraId="0BEEE004" w14:textId="77777777" w:rsidR="00A933D7" w:rsidRPr="00607F9B" w:rsidRDefault="00A933D7" w:rsidP="003823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614AEBA" w14:textId="77777777" w:rsidR="00A933D7" w:rsidRPr="00607F9B" w:rsidRDefault="00A933D7" w:rsidP="003823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933D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933D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33D7">
              <w:rPr>
                <w:b/>
                <w:bCs/>
                <w:sz w:val="22"/>
                <w:szCs w:val="22"/>
              </w:rPr>
              <w:t xml:space="preserve">Dostawa materiałów </w:t>
            </w:r>
            <w:proofErr w:type="spellStart"/>
            <w:r w:rsidRPr="00A933D7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A933D7">
              <w:rPr>
                <w:b/>
                <w:bCs/>
                <w:sz w:val="22"/>
                <w:szCs w:val="22"/>
              </w:rPr>
              <w:t xml:space="preserve">, taśm </w:t>
            </w:r>
            <w:proofErr w:type="spellStart"/>
            <w:r w:rsidRPr="00A933D7">
              <w:rPr>
                <w:b/>
                <w:bCs/>
                <w:sz w:val="22"/>
                <w:szCs w:val="22"/>
              </w:rPr>
              <w:t>poliestrowychi</w:t>
            </w:r>
            <w:proofErr w:type="spellEnd"/>
            <w:r w:rsidRPr="00A933D7">
              <w:rPr>
                <w:b/>
                <w:bCs/>
                <w:sz w:val="22"/>
                <w:szCs w:val="22"/>
              </w:rPr>
              <w:t xml:space="preserve"> i klipsów do zabiegów operacyjnych - 5 pakietów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33D7">
              <w:rPr>
                <w:b/>
                <w:sz w:val="22"/>
                <w:szCs w:val="22"/>
              </w:rPr>
              <w:t>Eap-2412/7/22/M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E7F71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933D7" w:rsidRPr="00A933D7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933D7" w:rsidRPr="00A933D7">
        <w:rPr>
          <w:sz w:val="22"/>
          <w:szCs w:val="22"/>
        </w:rPr>
        <w:t>(</w:t>
      </w:r>
      <w:proofErr w:type="spellStart"/>
      <w:r w:rsidR="00A933D7" w:rsidRPr="00A933D7">
        <w:rPr>
          <w:sz w:val="22"/>
          <w:szCs w:val="22"/>
        </w:rPr>
        <w:t>t.j</w:t>
      </w:r>
      <w:proofErr w:type="spellEnd"/>
      <w:r w:rsidR="00A933D7" w:rsidRPr="00A933D7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933D7" w14:paraId="3AC89331" w14:textId="77777777" w:rsidTr="003823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B00111D" w14:textId="77777777" w:rsidR="00A933D7" w:rsidRPr="00D26ED6" w:rsidRDefault="00A933D7" w:rsidP="0038234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933D7">
              <w:rPr>
                <w:b/>
                <w:sz w:val="22"/>
                <w:szCs w:val="22"/>
              </w:rPr>
              <w:t>Medtronic</w:t>
            </w:r>
            <w:proofErr w:type="spellEnd"/>
            <w:r w:rsidRPr="00A933D7">
              <w:rPr>
                <w:b/>
                <w:sz w:val="22"/>
                <w:szCs w:val="22"/>
              </w:rPr>
              <w:t xml:space="preserve"> Poland sp. z o.o.</w:t>
            </w:r>
          </w:p>
          <w:p w14:paraId="4C9D6FDC" w14:textId="77777777" w:rsidR="00A933D7" w:rsidRPr="009F0E5C" w:rsidRDefault="00A933D7" w:rsidP="0038234A">
            <w:pPr>
              <w:jc w:val="both"/>
              <w:rPr>
                <w:bCs/>
                <w:sz w:val="22"/>
                <w:szCs w:val="22"/>
              </w:rPr>
            </w:pPr>
            <w:r w:rsidRPr="00A933D7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33D7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D91B2B" w14:textId="77777777" w:rsidR="00A933D7" w:rsidRPr="009F0E5C" w:rsidRDefault="00A933D7" w:rsidP="0038234A">
            <w:pPr>
              <w:jc w:val="both"/>
              <w:rPr>
                <w:bCs/>
                <w:sz w:val="22"/>
                <w:szCs w:val="22"/>
              </w:rPr>
            </w:pPr>
            <w:r w:rsidRPr="00A933D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33D7">
              <w:rPr>
                <w:bCs/>
                <w:sz w:val="22"/>
                <w:szCs w:val="22"/>
              </w:rPr>
              <w:t>Warszawa</w:t>
            </w:r>
          </w:p>
          <w:p w14:paraId="79F42F10" w14:textId="77777777" w:rsidR="00A933D7" w:rsidRDefault="00A933D7" w:rsidP="003823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BE6EFA" w14:textId="77777777" w:rsidR="00A933D7" w:rsidRPr="00211A34" w:rsidRDefault="00A933D7" w:rsidP="003823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933D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933D7">
              <w:rPr>
                <w:sz w:val="22"/>
                <w:szCs w:val="22"/>
              </w:rPr>
              <w:t>Pakiet 1 - Szwy chirurgiczne wchłaniane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933D7">
              <w:rPr>
                <w:b/>
                <w:sz w:val="22"/>
                <w:szCs w:val="22"/>
              </w:rPr>
              <w:t>213 583.39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B43187" w14:textId="77777777" w:rsidR="00A933D7" w:rsidRPr="00D26ED6" w:rsidRDefault="00A933D7" w:rsidP="003823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EDCF789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</w:t>
            </w:r>
            <w:r w:rsidRPr="00A933D7">
              <w:tab/>
              <w:t xml:space="preserve">treść wybranej oferty odpowiada treści SWZ, </w:t>
            </w:r>
          </w:p>
          <w:p w14:paraId="0E112767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</w:t>
            </w:r>
            <w:r w:rsidRPr="00A933D7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3214BB9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Kryterium: Cena oferty - 100 punktów</w:t>
            </w:r>
          </w:p>
          <w:p w14:paraId="6F62BF9C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 oferta wpłynęła do Zamawiającego w wyznaczonym terminie , a Wykonawca  ją składający nie podlega wykluczeniu z postępowania</w:t>
            </w:r>
          </w:p>
          <w:p w14:paraId="3A5DC7D9" w14:textId="77777777" w:rsid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 kwota oferty nie przekraczała kwoty jaką Zamawiający zamierza przeznaczyć na sfinansowanie zamówienia.</w:t>
            </w:r>
          </w:p>
        </w:tc>
      </w:tr>
      <w:tr w:rsidR="00A933D7" w14:paraId="0ACF59BF" w14:textId="77777777" w:rsidTr="003823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BC3A3F4" w14:textId="77777777" w:rsidR="00A933D7" w:rsidRPr="00D26ED6" w:rsidRDefault="00A933D7" w:rsidP="0038234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933D7">
              <w:rPr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A933D7">
              <w:rPr>
                <w:b/>
                <w:sz w:val="22"/>
                <w:szCs w:val="22"/>
              </w:rPr>
              <w:t xml:space="preserve"> Poland sp. z o.o.</w:t>
            </w:r>
          </w:p>
          <w:p w14:paraId="5B75A9B8" w14:textId="77777777" w:rsidR="00A933D7" w:rsidRPr="009F0E5C" w:rsidRDefault="00A933D7" w:rsidP="0038234A">
            <w:pPr>
              <w:jc w:val="both"/>
              <w:rPr>
                <w:bCs/>
                <w:sz w:val="22"/>
                <w:szCs w:val="22"/>
              </w:rPr>
            </w:pPr>
            <w:r w:rsidRPr="00A933D7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33D7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FCEF21" w14:textId="77777777" w:rsidR="00A933D7" w:rsidRPr="009F0E5C" w:rsidRDefault="00A933D7" w:rsidP="0038234A">
            <w:pPr>
              <w:jc w:val="both"/>
              <w:rPr>
                <w:bCs/>
                <w:sz w:val="22"/>
                <w:szCs w:val="22"/>
              </w:rPr>
            </w:pPr>
            <w:r w:rsidRPr="00A933D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33D7">
              <w:rPr>
                <w:bCs/>
                <w:sz w:val="22"/>
                <w:szCs w:val="22"/>
              </w:rPr>
              <w:t>Warszawa</w:t>
            </w:r>
          </w:p>
          <w:p w14:paraId="416EA56C" w14:textId="77777777" w:rsidR="00A933D7" w:rsidRDefault="00A933D7" w:rsidP="003823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CCF14E" w14:textId="77777777" w:rsidR="00A933D7" w:rsidRPr="00211A34" w:rsidRDefault="00A933D7" w:rsidP="003823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933D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933D7">
              <w:rPr>
                <w:sz w:val="22"/>
                <w:szCs w:val="22"/>
              </w:rPr>
              <w:t>Pakiet  2 - Siatki chirurgiczne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933D7">
              <w:rPr>
                <w:b/>
                <w:sz w:val="22"/>
                <w:szCs w:val="22"/>
              </w:rPr>
              <w:t>48 978.00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522BB4" w14:textId="77777777" w:rsidR="00A933D7" w:rsidRPr="00D26ED6" w:rsidRDefault="00A933D7" w:rsidP="003823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638797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</w:t>
            </w:r>
            <w:r w:rsidRPr="00A933D7">
              <w:tab/>
              <w:t xml:space="preserve">treść wybranej oferty odpowiada treści SWZ, </w:t>
            </w:r>
          </w:p>
          <w:p w14:paraId="79554E3F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</w:t>
            </w:r>
            <w:r w:rsidRPr="00A933D7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8A7AF09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Kryterium: Cena oferty - 100 punktów</w:t>
            </w:r>
          </w:p>
          <w:p w14:paraId="33F2D8B1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 oferta wpłynęła do Zamawiającego w wyznaczonym terminie , a Wykonawca  ją składający nie podlega wykluczeniu z postępowania</w:t>
            </w:r>
          </w:p>
          <w:p w14:paraId="066FD1C6" w14:textId="77777777" w:rsid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 kwota oferty nie przekraczała kwoty jaką Zamawiający zamierza przeznaczyć na sfinansowanie zamówienia.</w:t>
            </w:r>
          </w:p>
        </w:tc>
      </w:tr>
      <w:tr w:rsidR="00A933D7" w14:paraId="02BA4DA6" w14:textId="77777777" w:rsidTr="003823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B2AC6F" w14:textId="77777777" w:rsidR="00A933D7" w:rsidRPr="00D26ED6" w:rsidRDefault="00A933D7" w:rsidP="0038234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933D7">
              <w:rPr>
                <w:b/>
                <w:sz w:val="22"/>
                <w:szCs w:val="22"/>
              </w:rPr>
              <w:t>Medtronic</w:t>
            </w:r>
            <w:proofErr w:type="spellEnd"/>
            <w:r w:rsidRPr="00A933D7">
              <w:rPr>
                <w:b/>
                <w:sz w:val="22"/>
                <w:szCs w:val="22"/>
              </w:rPr>
              <w:t xml:space="preserve"> Poland sp. z o.o.</w:t>
            </w:r>
          </w:p>
          <w:p w14:paraId="148DF312" w14:textId="77777777" w:rsidR="00A933D7" w:rsidRPr="009F0E5C" w:rsidRDefault="00A933D7" w:rsidP="0038234A">
            <w:pPr>
              <w:jc w:val="both"/>
              <w:rPr>
                <w:bCs/>
                <w:sz w:val="22"/>
                <w:szCs w:val="22"/>
              </w:rPr>
            </w:pPr>
            <w:r w:rsidRPr="00A933D7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33D7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B2BDBA" w14:textId="77777777" w:rsidR="00A933D7" w:rsidRPr="009F0E5C" w:rsidRDefault="00A933D7" w:rsidP="0038234A">
            <w:pPr>
              <w:jc w:val="both"/>
              <w:rPr>
                <w:bCs/>
                <w:sz w:val="22"/>
                <w:szCs w:val="22"/>
              </w:rPr>
            </w:pPr>
            <w:r w:rsidRPr="00A933D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33D7">
              <w:rPr>
                <w:bCs/>
                <w:sz w:val="22"/>
                <w:szCs w:val="22"/>
              </w:rPr>
              <w:t>Warszawa</w:t>
            </w:r>
          </w:p>
          <w:p w14:paraId="78254748" w14:textId="77777777" w:rsidR="00A933D7" w:rsidRDefault="00A933D7" w:rsidP="003823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2C96A2" w14:textId="77777777" w:rsidR="00A933D7" w:rsidRPr="00211A34" w:rsidRDefault="00A933D7" w:rsidP="003823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933D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933D7">
              <w:rPr>
                <w:sz w:val="22"/>
                <w:szCs w:val="22"/>
              </w:rPr>
              <w:t xml:space="preserve">Pakiet  3 - Szwy chirurgiczne </w:t>
            </w:r>
            <w:proofErr w:type="spellStart"/>
            <w:r w:rsidRPr="00A933D7">
              <w:rPr>
                <w:sz w:val="22"/>
                <w:szCs w:val="22"/>
              </w:rPr>
              <w:t>niewchłanialne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933D7">
              <w:rPr>
                <w:b/>
                <w:sz w:val="22"/>
                <w:szCs w:val="22"/>
              </w:rPr>
              <w:t>63 487.80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9B99E5" w14:textId="77777777" w:rsidR="00A933D7" w:rsidRPr="00D26ED6" w:rsidRDefault="00A933D7" w:rsidP="003823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6BC640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</w:t>
            </w:r>
            <w:r w:rsidRPr="00A933D7">
              <w:tab/>
              <w:t xml:space="preserve">treść wybranej oferty odpowiada treści SWZ, </w:t>
            </w:r>
          </w:p>
          <w:p w14:paraId="3BA159D8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</w:t>
            </w:r>
            <w:r w:rsidRPr="00A933D7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8009015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Kryterium: Cena oferty - 100 punktów</w:t>
            </w:r>
          </w:p>
          <w:p w14:paraId="08A43C97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 oferta wpłynęła do Zamawiającego w wyznaczonym terminie , a Wykonawca  ją składający nie podlega wykluczeniu z postępowania</w:t>
            </w:r>
          </w:p>
          <w:p w14:paraId="1FB520DC" w14:textId="77777777" w:rsid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 kwota oferty nie przekraczała kwoty jaką Zamawiający zamierza przeznaczyć na sfinansowanie zamówienia.</w:t>
            </w:r>
          </w:p>
        </w:tc>
      </w:tr>
      <w:tr w:rsidR="00A933D7" w14:paraId="06002958" w14:textId="77777777" w:rsidTr="003823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04195D9" w14:textId="77777777" w:rsidR="00A933D7" w:rsidRPr="00D26ED6" w:rsidRDefault="00A933D7" w:rsidP="0038234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933D7">
              <w:rPr>
                <w:b/>
                <w:sz w:val="22"/>
                <w:szCs w:val="22"/>
              </w:rPr>
              <w:t>Johnson &amp; Johnson Poland Sp. z o.o.</w:t>
            </w:r>
          </w:p>
          <w:p w14:paraId="2F1E76AF" w14:textId="77777777" w:rsidR="00A933D7" w:rsidRPr="009F0E5C" w:rsidRDefault="00A933D7" w:rsidP="0038234A">
            <w:pPr>
              <w:jc w:val="both"/>
              <w:rPr>
                <w:bCs/>
                <w:sz w:val="22"/>
                <w:szCs w:val="22"/>
              </w:rPr>
            </w:pPr>
            <w:r w:rsidRPr="00A933D7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33D7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EBBE1AE" w14:textId="77777777" w:rsidR="00A933D7" w:rsidRPr="009F0E5C" w:rsidRDefault="00A933D7" w:rsidP="0038234A">
            <w:pPr>
              <w:jc w:val="both"/>
              <w:rPr>
                <w:bCs/>
                <w:sz w:val="22"/>
                <w:szCs w:val="22"/>
              </w:rPr>
            </w:pPr>
            <w:r w:rsidRPr="00A933D7">
              <w:rPr>
                <w:bCs/>
                <w:sz w:val="22"/>
                <w:szCs w:val="22"/>
              </w:rPr>
              <w:t>02135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33D7">
              <w:rPr>
                <w:bCs/>
                <w:sz w:val="22"/>
                <w:szCs w:val="22"/>
              </w:rPr>
              <w:t>Warszawa</w:t>
            </w:r>
          </w:p>
          <w:p w14:paraId="48CD9C56" w14:textId="77777777" w:rsidR="00A933D7" w:rsidRDefault="00A933D7" w:rsidP="003823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F37E10" w14:textId="77777777" w:rsidR="00A933D7" w:rsidRPr="00211A34" w:rsidRDefault="00A933D7" w:rsidP="003823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933D7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933D7">
              <w:rPr>
                <w:sz w:val="22"/>
                <w:szCs w:val="22"/>
              </w:rPr>
              <w:t>Pakiet 4 - Taśma poliestrowa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933D7">
              <w:rPr>
                <w:b/>
                <w:sz w:val="22"/>
                <w:szCs w:val="22"/>
              </w:rPr>
              <w:t>4 732.47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37F817" w14:textId="77777777" w:rsidR="00A933D7" w:rsidRPr="00D26ED6" w:rsidRDefault="00A933D7" w:rsidP="003823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3560BF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</w:t>
            </w:r>
            <w:r w:rsidRPr="00A933D7">
              <w:tab/>
              <w:t xml:space="preserve">treść wybranej oferty odpowiada treści SWZ, </w:t>
            </w:r>
          </w:p>
          <w:p w14:paraId="12CD69CA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</w:t>
            </w:r>
            <w:r w:rsidRPr="00A933D7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D601B29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Kryterium: Cena oferty - 100 punktów</w:t>
            </w:r>
          </w:p>
          <w:p w14:paraId="1AFED741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 oferta wpłynęła do Zamawiającego w wyznaczonym terminie , a Wykonawca  ją składający nie podlega wykluczeniu z postępowania</w:t>
            </w:r>
          </w:p>
          <w:p w14:paraId="3D9486B2" w14:textId="77777777" w:rsid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 kwota oferty nie przekraczała kwoty jaką Zamawiający zamierza przeznaczyć na sfinansowanie zamówienia.</w:t>
            </w:r>
          </w:p>
        </w:tc>
      </w:tr>
      <w:tr w:rsidR="00A933D7" w14:paraId="784486C6" w14:textId="77777777" w:rsidTr="003823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3EBDCE" w14:textId="77777777" w:rsidR="00A933D7" w:rsidRPr="00D26ED6" w:rsidRDefault="00A933D7" w:rsidP="0038234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933D7">
              <w:rPr>
                <w:b/>
                <w:sz w:val="22"/>
                <w:szCs w:val="22"/>
              </w:rPr>
              <w:lastRenderedPageBreak/>
              <w:t xml:space="preserve">Beryl </w:t>
            </w:r>
            <w:proofErr w:type="spellStart"/>
            <w:r w:rsidRPr="00A933D7">
              <w:rPr>
                <w:b/>
                <w:sz w:val="22"/>
                <w:szCs w:val="22"/>
              </w:rPr>
              <w:t>Med</w:t>
            </w:r>
            <w:proofErr w:type="spellEnd"/>
            <w:r w:rsidRPr="00A933D7">
              <w:rPr>
                <w:b/>
                <w:sz w:val="22"/>
                <w:szCs w:val="22"/>
              </w:rPr>
              <w:t xml:space="preserve"> Poland Sp. z o.o.</w:t>
            </w:r>
          </w:p>
          <w:p w14:paraId="35046173" w14:textId="77777777" w:rsidR="00A933D7" w:rsidRPr="009F0E5C" w:rsidRDefault="00A933D7" w:rsidP="0038234A">
            <w:pPr>
              <w:jc w:val="both"/>
              <w:rPr>
                <w:bCs/>
                <w:sz w:val="22"/>
                <w:szCs w:val="22"/>
              </w:rPr>
            </w:pPr>
            <w:r w:rsidRPr="00A933D7">
              <w:rPr>
                <w:bCs/>
                <w:sz w:val="22"/>
                <w:szCs w:val="22"/>
              </w:rPr>
              <w:t>Złotej Jesieni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33D7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1B5BE9" w14:textId="77777777" w:rsidR="00A933D7" w:rsidRPr="009F0E5C" w:rsidRDefault="00A933D7" w:rsidP="0038234A">
            <w:pPr>
              <w:jc w:val="both"/>
              <w:rPr>
                <w:bCs/>
                <w:sz w:val="22"/>
                <w:szCs w:val="22"/>
              </w:rPr>
            </w:pPr>
            <w:r w:rsidRPr="00A933D7">
              <w:rPr>
                <w:bCs/>
                <w:sz w:val="22"/>
                <w:szCs w:val="22"/>
              </w:rPr>
              <w:t>05-410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33D7">
              <w:rPr>
                <w:bCs/>
                <w:sz w:val="22"/>
                <w:szCs w:val="22"/>
              </w:rPr>
              <w:t>Józefów</w:t>
            </w:r>
          </w:p>
          <w:p w14:paraId="28A1B909" w14:textId="77777777" w:rsidR="00A933D7" w:rsidRDefault="00A933D7" w:rsidP="003823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445B5F" w14:textId="77777777" w:rsidR="00A933D7" w:rsidRPr="00211A34" w:rsidRDefault="00A933D7" w:rsidP="0038234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933D7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933D7">
              <w:rPr>
                <w:sz w:val="22"/>
                <w:szCs w:val="22"/>
              </w:rPr>
              <w:t>Pakiet  5 - Klipsy do zabiegów operacyjnych laparoskopowych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933D7">
              <w:rPr>
                <w:b/>
                <w:sz w:val="22"/>
                <w:szCs w:val="22"/>
              </w:rPr>
              <w:t>24 192.00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7221D4" w14:textId="77777777" w:rsidR="00A933D7" w:rsidRPr="00D26ED6" w:rsidRDefault="00A933D7" w:rsidP="0038234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88A573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</w:t>
            </w:r>
            <w:r w:rsidRPr="00A933D7">
              <w:tab/>
              <w:t xml:space="preserve">treść wybranej oferty odpowiada treści SWZ, </w:t>
            </w:r>
          </w:p>
          <w:p w14:paraId="123FE1AE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</w:t>
            </w:r>
            <w:r w:rsidRPr="00A933D7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7C18CD4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Kryterium: Cena oferty - 100 punktów</w:t>
            </w:r>
          </w:p>
          <w:p w14:paraId="174478D6" w14:textId="77777777" w:rsidR="00A933D7" w:rsidRP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 oferta wpłynęła do Zamawiającego w wyznaczonym terminie , a Wykonawca  ją składający nie podlega wykluczeniu z postępowania</w:t>
            </w:r>
          </w:p>
          <w:p w14:paraId="38DC58B9" w14:textId="77777777" w:rsidR="00A933D7" w:rsidRDefault="00A933D7" w:rsidP="0038234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33D7">
              <w:t>- kwota oferty nie przekraczała kwoty jaką Zamawiający zamierza przeznaczyć na sfinansowanie zamówienia.</w:t>
            </w:r>
          </w:p>
        </w:tc>
      </w:tr>
    </w:tbl>
    <w:p w14:paraId="77F3446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B08BB30" w14:textId="77777777" w:rsidTr="00596EA3">
        <w:tc>
          <w:tcPr>
            <w:tcW w:w="2169" w:type="dxa"/>
            <w:shd w:val="clear" w:color="auto" w:fill="F3F3F3"/>
          </w:tcPr>
          <w:p w14:paraId="4A94019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B0E573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034FD3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BE3538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933D7" w:rsidRPr="00834EF4" w14:paraId="0E49F99C" w14:textId="77777777" w:rsidTr="0038234A">
        <w:tc>
          <w:tcPr>
            <w:tcW w:w="2169" w:type="dxa"/>
            <w:shd w:val="clear" w:color="auto" w:fill="auto"/>
          </w:tcPr>
          <w:p w14:paraId="6901E332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933D7">
              <w:rPr>
                <w:sz w:val="20"/>
                <w:szCs w:val="20"/>
              </w:rPr>
              <w:t>Pakiet 1 - Szwy chirurgiczne wchłaniane</w:t>
            </w:r>
          </w:p>
        </w:tc>
        <w:tc>
          <w:tcPr>
            <w:tcW w:w="2793" w:type="dxa"/>
            <w:shd w:val="clear" w:color="auto" w:fill="auto"/>
          </w:tcPr>
          <w:p w14:paraId="0875EF4D" w14:textId="77777777" w:rsidR="00A933D7" w:rsidRPr="00211A34" w:rsidRDefault="00A933D7" w:rsidP="003823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933D7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A933D7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2F6A134C" w14:textId="77777777" w:rsidR="00A933D7" w:rsidRPr="00211A34" w:rsidRDefault="00A933D7" w:rsidP="0038234A">
            <w:pPr>
              <w:rPr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11</w:t>
            </w:r>
          </w:p>
          <w:p w14:paraId="1373188A" w14:textId="77777777" w:rsidR="00A933D7" w:rsidRPr="00211A34" w:rsidRDefault="00A933D7" w:rsidP="0038234A">
            <w:pPr>
              <w:spacing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1811603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364D8E" w14:textId="77777777" w:rsidR="00A933D7" w:rsidRPr="00211A34" w:rsidRDefault="00A933D7" w:rsidP="0038234A">
            <w:pPr>
              <w:jc w:val="center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 xml:space="preserve">  100,00</w:t>
            </w:r>
          </w:p>
        </w:tc>
      </w:tr>
      <w:tr w:rsidR="00A933D7" w:rsidRPr="00834EF4" w14:paraId="2972CDD2" w14:textId="77777777" w:rsidTr="0038234A">
        <w:tc>
          <w:tcPr>
            <w:tcW w:w="2169" w:type="dxa"/>
            <w:shd w:val="clear" w:color="auto" w:fill="auto"/>
          </w:tcPr>
          <w:p w14:paraId="46F991EA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933D7">
              <w:rPr>
                <w:sz w:val="20"/>
                <w:szCs w:val="20"/>
              </w:rPr>
              <w:t>Pakiet  2 - Siatki chirurgiczne</w:t>
            </w:r>
          </w:p>
        </w:tc>
        <w:tc>
          <w:tcPr>
            <w:tcW w:w="2793" w:type="dxa"/>
            <w:shd w:val="clear" w:color="auto" w:fill="auto"/>
          </w:tcPr>
          <w:p w14:paraId="6F5F9958" w14:textId="77777777" w:rsidR="00A933D7" w:rsidRPr="00211A34" w:rsidRDefault="00A933D7" w:rsidP="003823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933D7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A933D7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418AAEEB" w14:textId="77777777" w:rsidR="00A933D7" w:rsidRPr="00211A34" w:rsidRDefault="00A933D7" w:rsidP="0038234A">
            <w:pPr>
              <w:rPr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11</w:t>
            </w:r>
          </w:p>
          <w:p w14:paraId="00654138" w14:textId="77777777" w:rsidR="00A933D7" w:rsidRPr="00211A34" w:rsidRDefault="00A933D7" w:rsidP="0038234A">
            <w:pPr>
              <w:spacing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783BEA3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353D06" w14:textId="77777777" w:rsidR="00A933D7" w:rsidRPr="00211A34" w:rsidRDefault="00A933D7" w:rsidP="0038234A">
            <w:pPr>
              <w:jc w:val="center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 xml:space="preserve">  100,00</w:t>
            </w:r>
          </w:p>
        </w:tc>
      </w:tr>
      <w:tr w:rsidR="00A933D7" w:rsidRPr="00834EF4" w14:paraId="168BA2BB" w14:textId="77777777" w:rsidTr="0038234A">
        <w:tc>
          <w:tcPr>
            <w:tcW w:w="2169" w:type="dxa"/>
            <w:shd w:val="clear" w:color="auto" w:fill="auto"/>
          </w:tcPr>
          <w:p w14:paraId="344EC56F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933D7">
              <w:rPr>
                <w:sz w:val="20"/>
                <w:szCs w:val="20"/>
              </w:rPr>
              <w:t xml:space="preserve">Pakiet  3 - Szwy chirurgiczne </w:t>
            </w:r>
            <w:proofErr w:type="spellStart"/>
            <w:r w:rsidRPr="00A933D7">
              <w:rPr>
                <w:sz w:val="20"/>
                <w:szCs w:val="20"/>
              </w:rPr>
              <w:t>niewchłanialne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CF90C7D" w14:textId="77777777" w:rsidR="00A933D7" w:rsidRPr="00211A34" w:rsidRDefault="00A933D7" w:rsidP="003823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933D7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A933D7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0960F719" w14:textId="77777777" w:rsidR="00A933D7" w:rsidRPr="00211A34" w:rsidRDefault="00A933D7" w:rsidP="0038234A">
            <w:pPr>
              <w:rPr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11</w:t>
            </w:r>
          </w:p>
          <w:p w14:paraId="67F42BD5" w14:textId="77777777" w:rsidR="00A933D7" w:rsidRPr="00211A34" w:rsidRDefault="00A933D7" w:rsidP="0038234A">
            <w:pPr>
              <w:spacing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D427B99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8C61AB" w14:textId="77777777" w:rsidR="00A933D7" w:rsidRPr="00211A34" w:rsidRDefault="00A933D7" w:rsidP="0038234A">
            <w:pPr>
              <w:jc w:val="center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 xml:space="preserve">  100,00</w:t>
            </w:r>
          </w:p>
        </w:tc>
      </w:tr>
      <w:tr w:rsidR="00A933D7" w:rsidRPr="00834EF4" w14:paraId="0753B85A" w14:textId="77777777" w:rsidTr="0038234A">
        <w:tc>
          <w:tcPr>
            <w:tcW w:w="2169" w:type="dxa"/>
            <w:shd w:val="clear" w:color="auto" w:fill="auto"/>
          </w:tcPr>
          <w:p w14:paraId="05EEAFF6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933D7">
              <w:rPr>
                <w:sz w:val="20"/>
                <w:szCs w:val="20"/>
              </w:rPr>
              <w:t xml:space="preserve">Pakiet  3 - Szwy chirurgiczne </w:t>
            </w:r>
            <w:proofErr w:type="spellStart"/>
            <w:r w:rsidRPr="00A933D7">
              <w:rPr>
                <w:sz w:val="20"/>
                <w:szCs w:val="20"/>
              </w:rPr>
              <w:t>niewchłanialne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0E1238B" w14:textId="77777777" w:rsidR="00A933D7" w:rsidRPr="00211A34" w:rsidRDefault="00A933D7" w:rsidP="003823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933D7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481D67A8" w14:textId="77777777" w:rsidR="00A933D7" w:rsidRPr="00211A34" w:rsidRDefault="00A933D7" w:rsidP="0038234A">
            <w:pPr>
              <w:rPr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24</w:t>
            </w:r>
          </w:p>
          <w:p w14:paraId="2B1E81E8" w14:textId="77777777" w:rsidR="00A933D7" w:rsidRPr="00211A34" w:rsidRDefault="00A933D7" w:rsidP="0038234A">
            <w:pPr>
              <w:spacing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C6A6E02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1 - Cena - 95.15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0B1C91" w14:textId="77777777" w:rsidR="00A933D7" w:rsidRPr="00211A34" w:rsidRDefault="00A933D7" w:rsidP="0038234A">
            <w:pPr>
              <w:jc w:val="center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 xml:space="preserve">  95,15</w:t>
            </w:r>
          </w:p>
        </w:tc>
      </w:tr>
      <w:tr w:rsidR="00A933D7" w:rsidRPr="00834EF4" w14:paraId="3C8B139E" w14:textId="77777777" w:rsidTr="0038234A">
        <w:tc>
          <w:tcPr>
            <w:tcW w:w="2169" w:type="dxa"/>
            <w:shd w:val="clear" w:color="auto" w:fill="auto"/>
          </w:tcPr>
          <w:p w14:paraId="31D407B9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933D7">
              <w:rPr>
                <w:sz w:val="20"/>
                <w:szCs w:val="20"/>
              </w:rPr>
              <w:t>Pakiet 4 - Taśma poliestrowa</w:t>
            </w:r>
          </w:p>
        </w:tc>
        <w:tc>
          <w:tcPr>
            <w:tcW w:w="2793" w:type="dxa"/>
            <w:shd w:val="clear" w:color="auto" w:fill="auto"/>
          </w:tcPr>
          <w:p w14:paraId="2E39126F" w14:textId="77777777" w:rsidR="00A933D7" w:rsidRPr="00211A34" w:rsidRDefault="00A933D7" w:rsidP="003823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933D7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5E84F813" w14:textId="77777777" w:rsidR="00A933D7" w:rsidRPr="00211A34" w:rsidRDefault="00A933D7" w:rsidP="0038234A">
            <w:pPr>
              <w:rPr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24</w:t>
            </w:r>
          </w:p>
          <w:p w14:paraId="2E2DE33F" w14:textId="77777777" w:rsidR="00A933D7" w:rsidRPr="00211A34" w:rsidRDefault="00A933D7" w:rsidP="0038234A">
            <w:pPr>
              <w:spacing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173A268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2A444D" w14:textId="77777777" w:rsidR="00A933D7" w:rsidRPr="00211A34" w:rsidRDefault="00A933D7" w:rsidP="0038234A">
            <w:pPr>
              <w:jc w:val="center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 xml:space="preserve">  100,00</w:t>
            </w:r>
          </w:p>
        </w:tc>
      </w:tr>
      <w:tr w:rsidR="00A933D7" w:rsidRPr="00834EF4" w14:paraId="0A4A3D85" w14:textId="77777777" w:rsidTr="0038234A">
        <w:tc>
          <w:tcPr>
            <w:tcW w:w="2169" w:type="dxa"/>
            <w:shd w:val="clear" w:color="auto" w:fill="auto"/>
          </w:tcPr>
          <w:p w14:paraId="3E7C5F7A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933D7">
              <w:rPr>
                <w:sz w:val="20"/>
                <w:szCs w:val="20"/>
              </w:rPr>
              <w:t>Pakiet  5 - Klipsy do zabiegów operacyjnych laparoskopowych</w:t>
            </w:r>
          </w:p>
        </w:tc>
        <w:tc>
          <w:tcPr>
            <w:tcW w:w="2793" w:type="dxa"/>
            <w:shd w:val="clear" w:color="auto" w:fill="auto"/>
          </w:tcPr>
          <w:p w14:paraId="4467A54F" w14:textId="77777777" w:rsidR="00A933D7" w:rsidRPr="00211A34" w:rsidRDefault="00A933D7" w:rsidP="003823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933D7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A933D7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A933D7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573DA74E" w14:textId="77777777" w:rsidR="00A933D7" w:rsidRPr="00211A34" w:rsidRDefault="00A933D7" w:rsidP="0038234A">
            <w:pPr>
              <w:rPr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Złotej Jesieni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58</w:t>
            </w:r>
          </w:p>
          <w:p w14:paraId="734852D8" w14:textId="77777777" w:rsidR="00A933D7" w:rsidRPr="00211A34" w:rsidRDefault="00A933D7" w:rsidP="0038234A">
            <w:pPr>
              <w:spacing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05-410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933D7">
              <w:rPr>
                <w:sz w:val="20"/>
                <w:szCs w:val="20"/>
              </w:rPr>
              <w:t>Józefów</w:t>
            </w:r>
          </w:p>
        </w:tc>
        <w:tc>
          <w:tcPr>
            <w:tcW w:w="2976" w:type="dxa"/>
            <w:shd w:val="clear" w:color="auto" w:fill="auto"/>
          </w:tcPr>
          <w:p w14:paraId="389F1DCF" w14:textId="77777777" w:rsidR="00A933D7" w:rsidRPr="00211A34" w:rsidRDefault="00A933D7" w:rsidP="003823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47530F" w14:textId="77777777" w:rsidR="00A933D7" w:rsidRPr="00211A34" w:rsidRDefault="00A933D7" w:rsidP="0038234A">
            <w:pPr>
              <w:jc w:val="center"/>
              <w:rPr>
                <w:color w:val="000000"/>
                <w:sz w:val="20"/>
                <w:szCs w:val="20"/>
              </w:rPr>
            </w:pPr>
            <w:r w:rsidRPr="00A933D7">
              <w:rPr>
                <w:sz w:val="20"/>
                <w:szCs w:val="20"/>
              </w:rPr>
              <w:t xml:space="preserve">  100,00</w:t>
            </w:r>
          </w:p>
        </w:tc>
      </w:tr>
    </w:tbl>
    <w:p w14:paraId="5D26CD57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4A05B06" w14:textId="6D6E2624" w:rsidR="00B464D3" w:rsidRDefault="00A933D7" w:rsidP="00B464D3">
      <w:pPr>
        <w:jc w:val="right"/>
        <w:rPr>
          <w:rFonts w:ascii="yrektor SP ZOZ Kolbuszowa" w:hAnsi="yrektor SP ZOZ Kolbuszowa"/>
          <w:sz w:val="22"/>
          <w:szCs w:val="22"/>
        </w:rPr>
      </w:pPr>
      <w:r w:rsidRPr="00A933D7">
        <w:rPr>
          <w:sz w:val="22"/>
          <w:szCs w:val="22"/>
        </w:rPr>
        <w:t xml:space="preserve">  </w:t>
      </w:r>
      <w:r w:rsidR="00B87DD5">
        <w:rPr>
          <w:rFonts w:ascii="yrektor SP ZOZ Kolbuszowa" w:hAnsi="yrektor SP ZOZ Kolbuszowa"/>
          <w:sz w:val="22"/>
          <w:szCs w:val="22"/>
        </w:rPr>
        <w:t>Dyrektor SP ZOZ Kolbuszowa</w:t>
      </w:r>
    </w:p>
    <w:p w14:paraId="35BA2A24" w14:textId="595EF4EF" w:rsidR="00B87DD5" w:rsidRPr="00B87DD5" w:rsidRDefault="00B87DD5" w:rsidP="00B464D3">
      <w:pPr>
        <w:jc w:val="right"/>
        <w:rPr>
          <w:rFonts w:ascii="yrektor SP ZOZ Kolbuszowa" w:hAnsi="yrektor SP ZOZ Kolbuszowa"/>
          <w:sz w:val="32"/>
          <w:szCs w:val="32"/>
          <w:vertAlign w:val="superscript"/>
        </w:rPr>
      </w:pPr>
      <w:r>
        <w:rPr>
          <w:rFonts w:ascii="yrektor SP ZOZ Kolbuszowa" w:hAnsi="yrektor SP ZOZ Kolbuszowa"/>
          <w:sz w:val="22"/>
          <w:szCs w:val="22"/>
        </w:rPr>
        <w:t>Zbigniew Strzelczyk</w:t>
      </w:r>
    </w:p>
    <w:bookmarkEnd w:id="0"/>
    <w:p w14:paraId="06D0B58C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1BE0" w14:textId="77777777" w:rsidR="00F609EC" w:rsidRDefault="00F609EC">
      <w:r>
        <w:separator/>
      </w:r>
    </w:p>
  </w:endnote>
  <w:endnote w:type="continuationSeparator" w:id="0">
    <w:p w14:paraId="377F1740" w14:textId="77777777" w:rsidR="00F609EC" w:rsidRDefault="00F60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rektor SP ZOZ Kolbuszowa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31E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1E60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21BA4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9F366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8A66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E7F96" w14:textId="77777777" w:rsidR="00F609EC" w:rsidRDefault="00F609EC">
      <w:r>
        <w:separator/>
      </w:r>
    </w:p>
  </w:footnote>
  <w:footnote w:type="continuationSeparator" w:id="0">
    <w:p w14:paraId="766D0485" w14:textId="77777777" w:rsidR="00F609EC" w:rsidRDefault="00F60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04D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7988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4522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9E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933D7"/>
    <w:rsid w:val="00AA02AC"/>
    <w:rsid w:val="00B32D12"/>
    <w:rsid w:val="00B464D3"/>
    <w:rsid w:val="00B8185B"/>
    <w:rsid w:val="00B87DD5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09E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D1AB00"/>
  <w15:chartTrackingRefBased/>
  <w15:docId w15:val="{E0A78777-FA17-4818-ACCB-6064AA56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789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2022-04-25T05:59:00Z</cp:lastPrinted>
  <dcterms:created xsi:type="dcterms:W3CDTF">2022-04-25T06:02:00Z</dcterms:created>
  <dcterms:modified xsi:type="dcterms:W3CDTF">2022-04-25T06:02:00Z</dcterms:modified>
</cp:coreProperties>
</file>