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F2A21" w14:textId="2AFEEDF7" w:rsidR="00EB1359" w:rsidRPr="003261E7" w:rsidRDefault="005C3CA9" w:rsidP="003F68DB">
      <w:pPr>
        <w:spacing w:after="240"/>
        <w:jc w:val="right"/>
        <w:rPr>
          <w:sz w:val="22"/>
          <w:szCs w:val="22"/>
        </w:rPr>
      </w:pPr>
      <w:r w:rsidRPr="005C3CA9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5C3CA9">
        <w:rPr>
          <w:sz w:val="22"/>
          <w:szCs w:val="22"/>
        </w:rPr>
        <w:t>2022-04-26</w:t>
      </w:r>
    </w:p>
    <w:p w14:paraId="0AD00238" w14:textId="77777777" w:rsidR="00EB1359" w:rsidRPr="003261E7" w:rsidRDefault="005C3CA9" w:rsidP="00EB1359">
      <w:pPr>
        <w:spacing w:after="40"/>
        <w:rPr>
          <w:b/>
          <w:bCs/>
          <w:sz w:val="22"/>
          <w:szCs w:val="22"/>
        </w:rPr>
      </w:pPr>
      <w:r w:rsidRPr="005C3CA9">
        <w:rPr>
          <w:b/>
          <w:bCs/>
          <w:sz w:val="22"/>
          <w:szCs w:val="22"/>
        </w:rPr>
        <w:t>Samodzielny Publiczny Zespół Opieki Zdrowotnej w Kolbuszowej</w:t>
      </w:r>
    </w:p>
    <w:p w14:paraId="68F1C3BB" w14:textId="77777777" w:rsidR="00EB1359" w:rsidRPr="003261E7" w:rsidRDefault="005C3CA9" w:rsidP="00EB1359">
      <w:pPr>
        <w:rPr>
          <w:sz w:val="22"/>
          <w:szCs w:val="22"/>
        </w:rPr>
      </w:pPr>
      <w:r w:rsidRPr="005C3CA9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5C3CA9">
        <w:rPr>
          <w:sz w:val="22"/>
          <w:szCs w:val="22"/>
        </w:rPr>
        <w:t>4</w:t>
      </w:r>
    </w:p>
    <w:p w14:paraId="1DEECF47" w14:textId="77777777" w:rsidR="00EB1359" w:rsidRPr="003261E7" w:rsidRDefault="005C3CA9" w:rsidP="00EB1359">
      <w:pPr>
        <w:rPr>
          <w:sz w:val="22"/>
          <w:szCs w:val="22"/>
        </w:rPr>
      </w:pPr>
      <w:r w:rsidRPr="005C3CA9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5C3CA9">
        <w:rPr>
          <w:sz w:val="22"/>
          <w:szCs w:val="22"/>
        </w:rPr>
        <w:t>Kolbuszowa</w:t>
      </w:r>
    </w:p>
    <w:p w14:paraId="2ADD7E95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E4DEFC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EF44A0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CC808B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103341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C3CA9" w:rsidRPr="003261E7" w14:paraId="5AF75E5A" w14:textId="77777777" w:rsidTr="00625F36">
        <w:trPr>
          <w:trHeight w:val="638"/>
        </w:trPr>
        <w:tc>
          <w:tcPr>
            <w:tcW w:w="959" w:type="dxa"/>
            <w:shd w:val="clear" w:color="auto" w:fill="auto"/>
          </w:tcPr>
          <w:p w14:paraId="72F22780" w14:textId="77777777" w:rsidR="005C3CA9" w:rsidRPr="003261E7" w:rsidRDefault="005C3CA9" w:rsidP="00625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E24ED7" w14:textId="77777777" w:rsidR="005C3CA9" w:rsidRPr="003261E7" w:rsidRDefault="005C3CA9" w:rsidP="00625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3CA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3CA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C3CA9">
              <w:rPr>
                <w:b/>
                <w:bCs/>
                <w:sz w:val="22"/>
                <w:szCs w:val="22"/>
              </w:rPr>
              <w:t>Dostawa produktów medycznych sterylizacyjnych w 5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C3CA9">
              <w:rPr>
                <w:b/>
                <w:sz w:val="22"/>
                <w:szCs w:val="22"/>
              </w:rPr>
              <w:t>Eap-2412/6/22/M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485395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C3CA9" w:rsidRPr="005C3CA9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C3CA9" w:rsidRPr="005C3CA9">
        <w:rPr>
          <w:sz w:val="22"/>
          <w:szCs w:val="22"/>
        </w:rPr>
        <w:t>(</w:t>
      </w:r>
      <w:proofErr w:type="spellStart"/>
      <w:r w:rsidR="005C3CA9" w:rsidRPr="005C3CA9">
        <w:rPr>
          <w:sz w:val="22"/>
          <w:szCs w:val="22"/>
        </w:rPr>
        <w:t>t.j</w:t>
      </w:r>
      <w:proofErr w:type="spellEnd"/>
      <w:r w:rsidR="005C3CA9" w:rsidRPr="005C3CA9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C78EC1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DA0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740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0CABB1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C3CA9" w:rsidRPr="00EB1359" w14:paraId="68A345F4" w14:textId="77777777" w:rsidTr="00625F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6D80" w14:textId="77777777" w:rsidR="005C3CA9" w:rsidRPr="00710915" w:rsidRDefault="005C3CA9" w:rsidP="00625F3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3CA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88FC" w14:textId="77777777" w:rsidR="005C3CA9" w:rsidRPr="003F68DB" w:rsidRDefault="005C3CA9" w:rsidP="00625F36">
            <w:pPr>
              <w:spacing w:before="60" w:after="40" w:line="276" w:lineRule="auto"/>
              <w:jc w:val="both"/>
              <w:rPr>
                <w:b/>
              </w:rPr>
            </w:pPr>
            <w:r w:rsidRPr="003F68DB">
              <w:rPr>
                <w:b/>
              </w:rPr>
              <w:t>Pakiet 4 - Asortyment opakowaniowy i chłonny</w:t>
            </w:r>
          </w:p>
          <w:p w14:paraId="1FCB224F" w14:textId="77777777" w:rsidR="005C3CA9" w:rsidRPr="003F68DB" w:rsidRDefault="005C3CA9" w:rsidP="00625F36">
            <w:pPr>
              <w:spacing w:line="276" w:lineRule="auto"/>
              <w:jc w:val="both"/>
            </w:pPr>
            <w:r w:rsidRPr="003F68DB">
              <w:t>Uzasadnienie prawne:</w:t>
            </w:r>
          </w:p>
          <w:p w14:paraId="4EF006B7" w14:textId="77777777" w:rsidR="005C3CA9" w:rsidRPr="003F68DB" w:rsidRDefault="005C3CA9" w:rsidP="00625F36">
            <w:pPr>
              <w:spacing w:after="40" w:line="276" w:lineRule="auto"/>
              <w:jc w:val="both"/>
            </w:pPr>
            <w:r w:rsidRPr="003F68DB">
              <w:t>nie złożono żadnego wniosku o dopuszczenie do udziału w postępowaniu albo żadnej oferty</w:t>
            </w:r>
          </w:p>
          <w:p w14:paraId="693E8866" w14:textId="77777777" w:rsidR="005C3CA9" w:rsidRPr="003F68DB" w:rsidRDefault="005C3CA9" w:rsidP="00625F36">
            <w:pPr>
              <w:spacing w:line="276" w:lineRule="auto"/>
              <w:jc w:val="both"/>
            </w:pPr>
            <w:r w:rsidRPr="003F68DB">
              <w:t>Uzasadnienie faktyczne:</w:t>
            </w:r>
          </w:p>
          <w:p w14:paraId="1F039CCE" w14:textId="77777777" w:rsidR="005C3CA9" w:rsidRPr="00EB1359" w:rsidRDefault="005C3CA9" w:rsidP="00625F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68DB">
              <w:t>Zamawiający unieważnił postępowanie w w/w Pakiecie, gdyż do terminu składania ofert, tj. do dnia 14.04.2022 r. godz. 09:00 nie złożono żadnej oferty w przedmiotowym pakiecie postępowania.</w:t>
            </w:r>
          </w:p>
        </w:tc>
      </w:tr>
      <w:tr w:rsidR="005C3CA9" w:rsidRPr="00EB1359" w14:paraId="17E32966" w14:textId="77777777" w:rsidTr="00625F3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878B" w14:textId="77777777" w:rsidR="005C3CA9" w:rsidRPr="00710915" w:rsidRDefault="005C3CA9" w:rsidP="00625F3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C3CA9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BA8A" w14:textId="77777777" w:rsidR="005C3CA9" w:rsidRPr="003F68DB" w:rsidRDefault="005C3CA9" w:rsidP="00625F36">
            <w:pPr>
              <w:spacing w:before="60" w:after="40" w:line="276" w:lineRule="auto"/>
              <w:jc w:val="both"/>
              <w:rPr>
                <w:b/>
              </w:rPr>
            </w:pPr>
            <w:r w:rsidRPr="003F68DB">
              <w:rPr>
                <w:b/>
              </w:rPr>
              <w:t>Pakiet 5 - Pojemniki transportowe, wanny dezynfekcyjne</w:t>
            </w:r>
          </w:p>
          <w:p w14:paraId="5663E7D8" w14:textId="77777777" w:rsidR="005C3CA9" w:rsidRPr="003F68DB" w:rsidRDefault="005C3CA9" w:rsidP="00625F36">
            <w:pPr>
              <w:spacing w:line="276" w:lineRule="auto"/>
              <w:jc w:val="both"/>
            </w:pPr>
            <w:r w:rsidRPr="003F68DB">
              <w:t>Uzasadnienie prawne:</w:t>
            </w:r>
          </w:p>
          <w:p w14:paraId="51C22DA6" w14:textId="77777777" w:rsidR="005C3CA9" w:rsidRPr="003F68DB" w:rsidRDefault="005C3CA9" w:rsidP="00625F36">
            <w:pPr>
              <w:spacing w:after="40" w:line="276" w:lineRule="auto"/>
              <w:jc w:val="both"/>
            </w:pPr>
            <w:r w:rsidRPr="003F68DB">
              <w:t>nie złożono żadnego wniosku o dopuszczenie do udziału w postępowaniu albo żadnej oferty</w:t>
            </w:r>
          </w:p>
          <w:p w14:paraId="215E18FE" w14:textId="77777777" w:rsidR="005C3CA9" w:rsidRPr="003F68DB" w:rsidRDefault="005C3CA9" w:rsidP="00625F36">
            <w:pPr>
              <w:spacing w:line="276" w:lineRule="auto"/>
              <w:jc w:val="both"/>
            </w:pPr>
            <w:r w:rsidRPr="003F68DB">
              <w:t>Uzasadnienie faktyczne:</w:t>
            </w:r>
          </w:p>
          <w:p w14:paraId="31F17A07" w14:textId="77777777" w:rsidR="005C3CA9" w:rsidRPr="00EB1359" w:rsidRDefault="005C3CA9" w:rsidP="00625F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68DB">
              <w:t>Zamawiający unieważnił postępowanie w w/w Pakiecie, gdyż do terminu składania ofert, tj. do dnia 14.04.2022 r. godz. 09:00 nie złożono żadnej oferty w przedmiotowym pakiecie postępowania.</w:t>
            </w:r>
          </w:p>
        </w:tc>
      </w:tr>
    </w:tbl>
    <w:p w14:paraId="00B7F325" w14:textId="73291314" w:rsidR="00010B31" w:rsidRDefault="003F68DB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 xml:space="preserve">Zamawiający </w:t>
      </w:r>
    </w:p>
    <w:p w14:paraId="09CDDADC" w14:textId="50F0CB4A" w:rsidR="003F68DB" w:rsidRDefault="003F68DB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Dyrektor SP ZOZ Kolbuszowa</w:t>
      </w:r>
    </w:p>
    <w:p w14:paraId="40B3BA5D" w14:textId="213FE347" w:rsidR="003F68DB" w:rsidRDefault="003F68DB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 xml:space="preserve">Zbigniew Strzelczyk </w:t>
      </w:r>
    </w:p>
    <w:p w14:paraId="4C1C8E68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520B5" w14:textId="77777777" w:rsidR="005C3CA9" w:rsidRDefault="005C3CA9" w:rsidP="005C3CA9">
      <w:r>
        <w:separator/>
      </w:r>
    </w:p>
  </w:endnote>
  <w:endnote w:type="continuationSeparator" w:id="0">
    <w:p w14:paraId="408391A5" w14:textId="77777777" w:rsidR="005C3CA9" w:rsidRDefault="005C3CA9" w:rsidP="005C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8A246" w14:textId="77777777" w:rsidR="005C3CA9" w:rsidRDefault="005C3C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6181" w14:textId="77777777" w:rsidR="005C3CA9" w:rsidRDefault="005C3C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2290D" w14:textId="77777777" w:rsidR="005C3CA9" w:rsidRDefault="005C3C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B0DC6" w14:textId="77777777" w:rsidR="005C3CA9" w:rsidRDefault="005C3CA9" w:rsidP="005C3CA9">
      <w:r>
        <w:separator/>
      </w:r>
    </w:p>
  </w:footnote>
  <w:footnote w:type="continuationSeparator" w:id="0">
    <w:p w14:paraId="08C1F0F5" w14:textId="77777777" w:rsidR="005C3CA9" w:rsidRDefault="005C3CA9" w:rsidP="005C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E1E0C" w14:textId="77777777" w:rsidR="005C3CA9" w:rsidRDefault="005C3C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82C5" w14:textId="77777777" w:rsidR="005C3CA9" w:rsidRDefault="005C3C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897A6" w14:textId="77777777" w:rsidR="005C3CA9" w:rsidRDefault="005C3C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1CA"/>
    <w:rsid w:val="00010B31"/>
    <w:rsid w:val="00104963"/>
    <w:rsid w:val="001421CA"/>
    <w:rsid w:val="00150F65"/>
    <w:rsid w:val="003F68DB"/>
    <w:rsid w:val="005C3CA9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A6F51"/>
  <w15:chartTrackingRefBased/>
  <w15:docId w15:val="{F6F289DE-85B6-4B04-BA81-F2044775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C3C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Krystian Plis</dc:creator>
  <cp:keywords/>
  <dc:description/>
  <cp:lastModifiedBy>Krystian Plis</cp:lastModifiedBy>
  <cp:revision>2</cp:revision>
  <dcterms:created xsi:type="dcterms:W3CDTF">2022-04-26T07:22:00Z</dcterms:created>
  <dcterms:modified xsi:type="dcterms:W3CDTF">2022-04-26T07:22:00Z</dcterms:modified>
</cp:coreProperties>
</file>