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4ECB8" w14:textId="77777777" w:rsidR="00FB7F50" w:rsidRPr="002245BE" w:rsidRDefault="002C6DD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C6DD3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2C6DD3">
        <w:rPr>
          <w:sz w:val="22"/>
          <w:szCs w:val="22"/>
        </w:rPr>
        <w:t>2022-04-26</w:t>
      </w:r>
    </w:p>
    <w:p w14:paraId="7EBA23B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5F9DBC8" w14:textId="77777777" w:rsidR="00FB7F50" w:rsidRPr="002245BE" w:rsidRDefault="002C6DD3" w:rsidP="00FB7F50">
      <w:pPr>
        <w:spacing w:after="40"/>
        <w:rPr>
          <w:b/>
          <w:bCs/>
          <w:sz w:val="22"/>
          <w:szCs w:val="22"/>
        </w:rPr>
      </w:pPr>
      <w:r w:rsidRPr="002C6DD3">
        <w:rPr>
          <w:b/>
          <w:bCs/>
          <w:sz w:val="22"/>
          <w:szCs w:val="22"/>
        </w:rPr>
        <w:t>Samodzielny Publiczny Zespół Opieki Zdrowotnej w Kolbuszowej</w:t>
      </w:r>
    </w:p>
    <w:p w14:paraId="1D71647F" w14:textId="77777777" w:rsidR="00FB7F50" w:rsidRPr="002245BE" w:rsidRDefault="002C6DD3" w:rsidP="00FB7F50">
      <w:pPr>
        <w:rPr>
          <w:sz w:val="22"/>
          <w:szCs w:val="22"/>
        </w:rPr>
      </w:pPr>
      <w:r w:rsidRPr="002C6DD3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2C6DD3">
        <w:rPr>
          <w:sz w:val="22"/>
          <w:szCs w:val="22"/>
        </w:rPr>
        <w:t>4</w:t>
      </w:r>
    </w:p>
    <w:p w14:paraId="222911A3" w14:textId="77777777" w:rsidR="00FB7F50" w:rsidRPr="002245BE" w:rsidRDefault="002C6DD3" w:rsidP="00FB7F50">
      <w:pPr>
        <w:rPr>
          <w:sz w:val="22"/>
          <w:szCs w:val="22"/>
        </w:rPr>
      </w:pPr>
      <w:r w:rsidRPr="002C6DD3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2C6DD3">
        <w:rPr>
          <w:sz w:val="22"/>
          <w:szCs w:val="22"/>
        </w:rPr>
        <w:t>Kolbuszowa</w:t>
      </w:r>
    </w:p>
    <w:p w14:paraId="1C96683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128E331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8A0A725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638EFD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C6DD3" w:rsidRPr="00607F9B" w14:paraId="31472536" w14:textId="77777777" w:rsidTr="00625F36">
        <w:trPr>
          <w:trHeight w:val="638"/>
        </w:trPr>
        <w:tc>
          <w:tcPr>
            <w:tcW w:w="959" w:type="dxa"/>
            <w:shd w:val="clear" w:color="auto" w:fill="auto"/>
          </w:tcPr>
          <w:p w14:paraId="4155C3D4" w14:textId="77777777" w:rsidR="002C6DD3" w:rsidRPr="00607F9B" w:rsidRDefault="002C6DD3" w:rsidP="00625F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4662C0" w14:textId="77777777" w:rsidR="002C6DD3" w:rsidRPr="00607F9B" w:rsidRDefault="002C6DD3" w:rsidP="00625F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6DD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C6DD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6DD3">
              <w:rPr>
                <w:b/>
                <w:bCs/>
                <w:sz w:val="22"/>
                <w:szCs w:val="22"/>
              </w:rPr>
              <w:t>Dostawa produktów medycznych sterylizacyjnych w 5 pakietach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6DD3">
              <w:rPr>
                <w:b/>
                <w:sz w:val="22"/>
                <w:szCs w:val="22"/>
              </w:rPr>
              <w:t>Eap-2412/6/22/M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16B4AB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C6DD3" w:rsidRPr="002C6DD3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C6DD3" w:rsidRPr="002C6DD3">
        <w:rPr>
          <w:sz w:val="22"/>
          <w:szCs w:val="22"/>
        </w:rPr>
        <w:t>(</w:t>
      </w:r>
      <w:proofErr w:type="spellStart"/>
      <w:r w:rsidR="002C6DD3" w:rsidRPr="002C6DD3">
        <w:rPr>
          <w:sz w:val="22"/>
          <w:szCs w:val="22"/>
        </w:rPr>
        <w:t>t.j</w:t>
      </w:r>
      <w:proofErr w:type="spellEnd"/>
      <w:r w:rsidR="002C6DD3" w:rsidRPr="002C6DD3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C6DD3" w14:paraId="605AC2EF" w14:textId="77777777" w:rsidTr="00625F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C1DBD2C" w14:textId="77777777" w:rsidR="002C6DD3" w:rsidRPr="00D26ED6" w:rsidRDefault="002C6DD3" w:rsidP="00625F3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6DD3">
              <w:rPr>
                <w:b/>
                <w:sz w:val="22"/>
                <w:szCs w:val="22"/>
              </w:rPr>
              <w:t>INFORMER MED SP. Z O.O.</w:t>
            </w:r>
          </w:p>
          <w:p w14:paraId="7BEF1C65" w14:textId="77777777" w:rsidR="002C6DD3" w:rsidRPr="009F0E5C" w:rsidRDefault="002C6DD3" w:rsidP="00625F36">
            <w:pPr>
              <w:jc w:val="both"/>
              <w:rPr>
                <w:bCs/>
                <w:sz w:val="22"/>
                <w:szCs w:val="22"/>
              </w:rPr>
            </w:pPr>
            <w:r w:rsidRPr="002C6DD3">
              <w:rPr>
                <w:bCs/>
                <w:sz w:val="22"/>
                <w:szCs w:val="22"/>
              </w:rPr>
              <w:t>Winogrady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6DD3">
              <w:rPr>
                <w:bCs/>
                <w:sz w:val="22"/>
                <w:szCs w:val="22"/>
              </w:rPr>
              <w:t>118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213F9C" w14:textId="77777777" w:rsidR="002C6DD3" w:rsidRPr="009F0E5C" w:rsidRDefault="002C6DD3" w:rsidP="00625F36">
            <w:pPr>
              <w:jc w:val="both"/>
              <w:rPr>
                <w:bCs/>
                <w:sz w:val="22"/>
                <w:szCs w:val="22"/>
              </w:rPr>
            </w:pPr>
            <w:r w:rsidRPr="002C6DD3">
              <w:rPr>
                <w:bCs/>
                <w:sz w:val="22"/>
                <w:szCs w:val="22"/>
              </w:rPr>
              <w:t>61-626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6DD3">
              <w:rPr>
                <w:bCs/>
                <w:sz w:val="22"/>
                <w:szCs w:val="22"/>
              </w:rPr>
              <w:t>Poznań</w:t>
            </w:r>
          </w:p>
          <w:p w14:paraId="59921352" w14:textId="77777777" w:rsidR="002C6DD3" w:rsidRDefault="002C6DD3" w:rsidP="00625F3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FC0DD9" w14:textId="77777777" w:rsidR="002C6DD3" w:rsidRPr="00211A34" w:rsidRDefault="002C6DD3" w:rsidP="00625F3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6DD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C6DD3">
              <w:rPr>
                <w:sz w:val="22"/>
                <w:szCs w:val="22"/>
              </w:rPr>
              <w:t>Pakiet 2 - Asortyment do sterylizacji parowej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6DD3">
              <w:rPr>
                <w:b/>
                <w:sz w:val="22"/>
                <w:szCs w:val="22"/>
              </w:rPr>
              <w:t>72 354.75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7AC2E9A" w14:textId="77777777" w:rsidR="002C6DD3" w:rsidRPr="00D26ED6" w:rsidRDefault="002C6DD3" w:rsidP="00625F3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3848B94" w14:textId="77777777" w:rsidR="002C6DD3" w:rsidRP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>Uzasadnienie wyboru oferty najkorzystniejszej:</w:t>
            </w:r>
          </w:p>
          <w:p w14:paraId="3EEBB177" w14:textId="77777777" w:rsidR="002C6DD3" w:rsidRP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>- treść wybranej oferty odpowiada treści SWZ,</w:t>
            </w:r>
          </w:p>
          <w:p w14:paraId="7303F014" w14:textId="77777777" w:rsidR="002C6DD3" w:rsidRP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 xml:space="preserve">- wybrana oferta spełnia wszystkie wymagania Zamawiającego opisane w SWZ i uzyskała największą ilość punktów - 100 pkt./ wyliczenie wg wzoru zamieszczonego w SWZ / przy kryterium oceny : </w:t>
            </w:r>
          </w:p>
          <w:p w14:paraId="791E24E6" w14:textId="77777777" w:rsidR="002C6DD3" w:rsidRP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>1. Kryterium : Cena oferty - 60 punktów</w:t>
            </w:r>
          </w:p>
          <w:p w14:paraId="147A92A7" w14:textId="77777777" w:rsidR="002C6DD3" w:rsidRP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 xml:space="preserve">2. Warunki techniczne - 35 punktów </w:t>
            </w:r>
          </w:p>
          <w:p w14:paraId="3D58D753" w14:textId="77777777" w:rsidR="002C6DD3" w:rsidRP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 xml:space="preserve">3. Termin dostawy - 5 punktów </w:t>
            </w:r>
          </w:p>
          <w:p w14:paraId="14497002" w14:textId="77777777" w:rsid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>- oferta wpłynęła do Zamawiającego w wyznaczonym terminie, a Wykonawca ją składający nie podlega wykluczeniu z postępowania</w:t>
            </w:r>
          </w:p>
        </w:tc>
      </w:tr>
      <w:tr w:rsidR="002C6DD3" w14:paraId="248A3647" w14:textId="77777777" w:rsidTr="00625F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4F52C3C" w14:textId="77777777" w:rsidR="002C6DD3" w:rsidRPr="00D26ED6" w:rsidRDefault="002C6DD3" w:rsidP="00625F3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6DD3">
              <w:rPr>
                <w:b/>
                <w:sz w:val="22"/>
                <w:szCs w:val="22"/>
              </w:rPr>
              <w:lastRenderedPageBreak/>
              <w:t>INFORMER MED SP. Z O.O.</w:t>
            </w:r>
          </w:p>
          <w:p w14:paraId="1CAEB25F" w14:textId="77777777" w:rsidR="002C6DD3" w:rsidRPr="009F0E5C" w:rsidRDefault="002C6DD3" w:rsidP="00625F36">
            <w:pPr>
              <w:jc w:val="both"/>
              <w:rPr>
                <w:bCs/>
                <w:sz w:val="22"/>
                <w:szCs w:val="22"/>
              </w:rPr>
            </w:pPr>
            <w:r w:rsidRPr="002C6DD3">
              <w:rPr>
                <w:bCs/>
                <w:sz w:val="22"/>
                <w:szCs w:val="22"/>
              </w:rPr>
              <w:t>Winogrady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6DD3">
              <w:rPr>
                <w:bCs/>
                <w:sz w:val="22"/>
                <w:szCs w:val="22"/>
              </w:rPr>
              <w:t>118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FD9F4E" w14:textId="77777777" w:rsidR="002C6DD3" w:rsidRPr="009F0E5C" w:rsidRDefault="002C6DD3" w:rsidP="00625F36">
            <w:pPr>
              <w:jc w:val="both"/>
              <w:rPr>
                <w:bCs/>
                <w:sz w:val="22"/>
                <w:szCs w:val="22"/>
              </w:rPr>
            </w:pPr>
            <w:r w:rsidRPr="002C6DD3">
              <w:rPr>
                <w:bCs/>
                <w:sz w:val="22"/>
                <w:szCs w:val="22"/>
              </w:rPr>
              <w:t>61-626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6DD3">
              <w:rPr>
                <w:bCs/>
                <w:sz w:val="22"/>
                <w:szCs w:val="22"/>
              </w:rPr>
              <w:t>Poznań</w:t>
            </w:r>
          </w:p>
          <w:p w14:paraId="40D56766" w14:textId="77777777" w:rsidR="002C6DD3" w:rsidRDefault="002C6DD3" w:rsidP="00625F3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EC9BD4" w14:textId="77777777" w:rsidR="002C6DD3" w:rsidRPr="00211A34" w:rsidRDefault="002C6DD3" w:rsidP="00625F3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6DD3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C6DD3">
              <w:rPr>
                <w:sz w:val="22"/>
                <w:szCs w:val="22"/>
              </w:rPr>
              <w:t xml:space="preserve">Pakiet 3 - Rękawy </w:t>
            </w:r>
            <w:proofErr w:type="spellStart"/>
            <w:r w:rsidRPr="002C6DD3">
              <w:rPr>
                <w:sz w:val="22"/>
                <w:szCs w:val="22"/>
              </w:rPr>
              <w:t>polyolefinowe</w:t>
            </w:r>
            <w:proofErr w:type="spellEnd"/>
            <w:r w:rsidRPr="002C6DD3">
              <w:rPr>
                <w:sz w:val="22"/>
                <w:szCs w:val="22"/>
              </w:rPr>
              <w:t>, papier do wykładania tac narzędziowych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6DD3">
              <w:rPr>
                <w:b/>
                <w:sz w:val="22"/>
                <w:szCs w:val="22"/>
              </w:rPr>
              <w:t>50 166.00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12303CE" w14:textId="77777777" w:rsidR="002C6DD3" w:rsidRPr="00D26ED6" w:rsidRDefault="002C6DD3" w:rsidP="00625F3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755F656" w14:textId="77777777" w:rsidR="002C6DD3" w:rsidRP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>Uzasadnienie wyboru oferty najkorzystniejszej:</w:t>
            </w:r>
          </w:p>
          <w:p w14:paraId="67D82EDC" w14:textId="77777777" w:rsidR="002C6DD3" w:rsidRP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>- treść wybranej oferty odpowiada treści SWZ,</w:t>
            </w:r>
          </w:p>
          <w:p w14:paraId="6B8AA428" w14:textId="77777777" w:rsidR="002C6DD3" w:rsidRP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 xml:space="preserve">- wybrana oferta spełnia wszystkie wymagania Zamawiającego opisane w SWZ i uzyskała największą ilość punktów - 100 pkt./ wyliczenie wg wzoru zamieszczonego w SWZ / przy kryterium oceny : </w:t>
            </w:r>
          </w:p>
          <w:p w14:paraId="40C8847F" w14:textId="77777777" w:rsidR="002C6DD3" w:rsidRP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>1. Kryterium : Cena oferty - 60 punktów</w:t>
            </w:r>
          </w:p>
          <w:p w14:paraId="678FE09D" w14:textId="77777777" w:rsidR="002C6DD3" w:rsidRP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 xml:space="preserve">2. Warunki techniczne - 35 punktów </w:t>
            </w:r>
          </w:p>
          <w:p w14:paraId="15A8D721" w14:textId="77777777" w:rsidR="002C6DD3" w:rsidRP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 xml:space="preserve">3. Termin dostawy - 5 punktów </w:t>
            </w:r>
          </w:p>
          <w:p w14:paraId="0951DCA4" w14:textId="77777777" w:rsidR="002C6DD3" w:rsidRDefault="002C6DD3" w:rsidP="00625F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DD3">
              <w:t>- oferta wpłynęła do Zamawiającego w wyznaczonym terminie, a Wykonawca ją składający nie podlega wykluczeniu z postępowania</w:t>
            </w:r>
          </w:p>
        </w:tc>
      </w:tr>
    </w:tbl>
    <w:p w14:paraId="65510C3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FD61525" w14:textId="77777777" w:rsidTr="00596EA3">
        <w:tc>
          <w:tcPr>
            <w:tcW w:w="2169" w:type="dxa"/>
            <w:shd w:val="clear" w:color="auto" w:fill="F3F3F3"/>
          </w:tcPr>
          <w:p w14:paraId="714DC22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F1EA39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576CC1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97F9DD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C6DD3" w:rsidRPr="00834EF4" w14:paraId="42108F67" w14:textId="77777777" w:rsidTr="00625F36">
        <w:tc>
          <w:tcPr>
            <w:tcW w:w="2169" w:type="dxa"/>
            <w:shd w:val="clear" w:color="auto" w:fill="auto"/>
          </w:tcPr>
          <w:p w14:paraId="62F60B73" w14:textId="77777777" w:rsidR="002C6DD3" w:rsidRPr="00211A34" w:rsidRDefault="002C6DD3" w:rsidP="00625F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6DD3">
              <w:rPr>
                <w:sz w:val="20"/>
                <w:szCs w:val="20"/>
              </w:rPr>
              <w:t>Pakiet 1 - Asortyment do sterylizacji niskotemperaturowej</w:t>
            </w:r>
          </w:p>
        </w:tc>
        <w:tc>
          <w:tcPr>
            <w:tcW w:w="2793" w:type="dxa"/>
            <w:shd w:val="clear" w:color="auto" w:fill="auto"/>
          </w:tcPr>
          <w:p w14:paraId="142220E8" w14:textId="77777777" w:rsidR="002C6DD3" w:rsidRPr="00211A34" w:rsidRDefault="002C6DD3" w:rsidP="00625F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6DD3">
              <w:rPr>
                <w:b/>
                <w:bCs/>
                <w:sz w:val="20"/>
                <w:szCs w:val="20"/>
              </w:rPr>
              <w:t>INFORMER MED SP. Z O.O.</w:t>
            </w:r>
          </w:p>
          <w:p w14:paraId="7C552DDC" w14:textId="77777777" w:rsidR="002C6DD3" w:rsidRPr="00211A34" w:rsidRDefault="002C6DD3" w:rsidP="00625F36">
            <w:pPr>
              <w:rPr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6DD3">
              <w:rPr>
                <w:sz w:val="20"/>
                <w:szCs w:val="20"/>
              </w:rPr>
              <w:t>118</w:t>
            </w:r>
          </w:p>
          <w:p w14:paraId="6ACD38FF" w14:textId="77777777" w:rsidR="002C6DD3" w:rsidRPr="00211A34" w:rsidRDefault="002C6DD3" w:rsidP="00625F36">
            <w:pPr>
              <w:spacing w:after="40"/>
              <w:rPr>
                <w:color w:val="000000"/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6D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5E107403" w14:textId="77777777" w:rsidR="002C6DD3" w:rsidRPr="002C6DD3" w:rsidRDefault="002C6DD3" w:rsidP="00625F36">
            <w:pPr>
              <w:spacing w:before="40" w:after="40"/>
              <w:rPr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1 - Cena - 60.00</w:t>
            </w:r>
          </w:p>
          <w:p w14:paraId="383F8E27" w14:textId="77777777" w:rsidR="002C6DD3" w:rsidRPr="002C6DD3" w:rsidRDefault="002C6DD3" w:rsidP="00625F36">
            <w:pPr>
              <w:spacing w:before="40" w:after="40"/>
              <w:rPr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2 - Warunki techniczne - 35.00</w:t>
            </w:r>
          </w:p>
          <w:p w14:paraId="793D39B1" w14:textId="77777777" w:rsidR="002C6DD3" w:rsidRPr="00211A34" w:rsidRDefault="002C6DD3" w:rsidP="00625F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DB3F1A" w14:textId="77777777" w:rsidR="002C6DD3" w:rsidRPr="00211A34" w:rsidRDefault="002C6DD3" w:rsidP="00625F36">
            <w:pPr>
              <w:jc w:val="center"/>
              <w:rPr>
                <w:color w:val="000000"/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 xml:space="preserve">  100,00</w:t>
            </w:r>
          </w:p>
        </w:tc>
      </w:tr>
      <w:tr w:rsidR="002C6DD3" w:rsidRPr="00834EF4" w14:paraId="5D36CBA8" w14:textId="77777777" w:rsidTr="00625F36">
        <w:tc>
          <w:tcPr>
            <w:tcW w:w="2169" w:type="dxa"/>
            <w:shd w:val="clear" w:color="auto" w:fill="auto"/>
          </w:tcPr>
          <w:p w14:paraId="105A3CC9" w14:textId="77777777" w:rsidR="002C6DD3" w:rsidRPr="00211A34" w:rsidRDefault="002C6DD3" w:rsidP="00625F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6DD3">
              <w:rPr>
                <w:sz w:val="20"/>
                <w:szCs w:val="20"/>
              </w:rPr>
              <w:t>Pakiet 2 - Asortyment do sterylizacji parowej</w:t>
            </w:r>
          </w:p>
        </w:tc>
        <w:tc>
          <w:tcPr>
            <w:tcW w:w="2793" w:type="dxa"/>
            <w:shd w:val="clear" w:color="auto" w:fill="auto"/>
          </w:tcPr>
          <w:p w14:paraId="70DAA0BE" w14:textId="77777777" w:rsidR="002C6DD3" w:rsidRPr="00211A34" w:rsidRDefault="002C6DD3" w:rsidP="00625F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6DD3">
              <w:rPr>
                <w:b/>
                <w:bCs/>
                <w:sz w:val="20"/>
                <w:szCs w:val="20"/>
              </w:rPr>
              <w:t>INFORMER MED SP. Z O.O.</w:t>
            </w:r>
          </w:p>
          <w:p w14:paraId="0E557BEF" w14:textId="77777777" w:rsidR="002C6DD3" w:rsidRPr="00211A34" w:rsidRDefault="002C6DD3" w:rsidP="00625F36">
            <w:pPr>
              <w:rPr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6DD3">
              <w:rPr>
                <w:sz w:val="20"/>
                <w:szCs w:val="20"/>
              </w:rPr>
              <w:t>118</w:t>
            </w:r>
          </w:p>
          <w:p w14:paraId="00802A50" w14:textId="77777777" w:rsidR="002C6DD3" w:rsidRPr="00211A34" w:rsidRDefault="002C6DD3" w:rsidP="00625F36">
            <w:pPr>
              <w:spacing w:after="40"/>
              <w:rPr>
                <w:color w:val="000000"/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6D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FE3F22A" w14:textId="77777777" w:rsidR="002C6DD3" w:rsidRPr="002C6DD3" w:rsidRDefault="002C6DD3" w:rsidP="00625F36">
            <w:pPr>
              <w:spacing w:before="40" w:after="40"/>
              <w:rPr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1 - Cena - 60.00</w:t>
            </w:r>
          </w:p>
          <w:p w14:paraId="76CE0A73" w14:textId="77777777" w:rsidR="002C6DD3" w:rsidRPr="002C6DD3" w:rsidRDefault="002C6DD3" w:rsidP="00625F36">
            <w:pPr>
              <w:spacing w:before="40" w:after="40"/>
              <w:rPr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2 - Warunki techniczne - 35.00</w:t>
            </w:r>
          </w:p>
          <w:p w14:paraId="5973D73C" w14:textId="77777777" w:rsidR="002C6DD3" w:rsidRPr="00211A34" w:rsidRDefault="002C6DD3" w:rsidP="00625F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150392" w14:textId="77777777" w:rsidR="002C6DD3" w:rsidRPr="00211A34" w:rsidRDefault="002C6DD3" w:rsidP="00625F36">
            <w:pPr>
              <w:jc w:val="center"/>
              <w:rPr>
                <w:color w:val="000000"/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 xml:space="preserve">  100,00</w:t>
            </w:r>
          </w:p>
        </w:tc>
      </w:tr>
      <w:tr w:rsidR="002C6DD3" w:rsidRPr="00834EF4" w14:paraId="24A81C15" w14:textId="77777777" w:rsidTr="00625F36">
        <w:tc>
          <w:tcPr>
            <w:tcW w:w="2169" w:type="dxa"/>
            <w:shd w:val="clear" w:color="auto" w:fill="auto"/>
          </w:tcPr>
          <w:p w14:paraId="1A2FE126" w14:textId="77777777" w:rsidR="002C6DD3" w:rsidRPr="00211A34" w:rsidRDefault="002C6DD3" w:rsidP="00625F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6DD3">
              <w:rPr>
                <w:sz w:val="20"/>
                <w:szCs w:val="20"/>
              </w:rPr>
              <w:t xml:space="preserve">Pakiet 3 - Rękawy </w:t>
            </w:r>
            <w:proofErr w:type="spellStart"/>
            <w:r w:rsidRPr="002C6DD3">
              <w:rPr>
                <w:sz w:val="20"/>
                <w:szCs w:val="20"/>
              </w:rPr>
              <w:t>polyolefinowe</w:t>
            </w:r>
            <w:proofErr w:type="spellEnd"/>
            <w:r w:rsidRPr="002C6DD3">
              <w:rPr>
                <w:sz w:val="20"/>
                <w:szCs w:val="20"/>
              </w:rPr>
              <w:t>, papier do wykładania tac narzędziowych</w:t>
            </w:r>
          </w:p>
        </w:tc>
        <w:tc>
          <w:tcPr>
            <w:tcW w:w="2793" w:type="dxa"/>
            <w:shd w:val="clear" w:color="auto" w:fill="auto"/>
          </w:tcPr>
          <w:p w14:paraId="39DD1E9C" w14:textId="77777777" w:rsidR="002C6DD3" w:rsidRPr="00211A34" w:rsidRDefault="002C6DD3" w:rsidP="00625F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6DD3">
              <w:rPr>
                <w:b/>
                <w:bCs/>
                <w:sz w:val="20"/>
                <w:szCs w:val="20"/>
              </w:rPr>
              <w:t>INFORMER MED SP. Z O.O.</w:t>
            </w:r>
          </w:p>
          <w:p w14:paraId="72EC1C2A" w14:textId="77777777" w:rsidR="002C6DD3" w:rsidRPr="00211A34" w:rsidRDefault="002C6DD3" w:rsidP="00625F36">
            <w:pPr>
              <w:rPr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6DD3">
              <w:rPr>
                <w:sz w:val="20"/>
                <w:szCs w:val="20"/>
              </w:rPr>
              <w:t>118</w:t>
            </w:r>
          </w:p>
          <w:p w14:paraId="67015AC3" w14:textId="77777777" w:rsidR="002C6DD3" w:rsidRPr="00211A34" w:rsidRDefault="002C6DD3" w:rsidP="00625F36">
            <w:pPr>
              <w:spacing w:after="40"/>
              <w:rPr>
                <w:color w:val="000000"/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6DD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A03CD12" w14:textId="77777777" w:rsidR="002C6DD3" w:rsidRPr="002C6DD3" w:rsidRDefault="002C6DD3" w:rsidP="00625F36">
            <w:pPr>
              <w:spacing w:before="40" w:after="40"/>
              <w:rPr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1 - Cena - 60.00</w:t>
            </w:r>
          </w:p>
          <w:p w14:paraId="3EDF0A66" w14:textId="77777777" w:rsidR="002C6DD3" w:rsidRPr="002C6DD3" w:rsidRDefault="002C6DD3" w:rsidP="00625F36">
            <w:pPr>
              <w:spacing w:before="40" w:after="40"/>
              <w:rPr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2 - Warunki techniczne - 35.00</w:t>
            </w:r>
          </w:p>
          <w:p w14:paraId="0D9EC340" w14:textId="77777777" w:rsidR="002C6DD3" w:rsidRPr="00211A34" w:rsidRDefault="002C6DD3" w:rsidP="00625F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B519B6" w14:textId="77777777" w:rsidR="002C6DD3" w:rsidRPr="00211A34" w:rsidRDefault="002C6DD3" w:rsidP="00625F36">
            <w:pPr>
              <w:jc w:val="center"/>
              <w:rPr>
                <w:color w:val="000000"/>
                <w:sz w:val="20"/>
                <w:szCs w:val="20"/>
              </w:rPr>
            </w:pPr>
            <w:r w:rsidRPr="002C6DD3">
              <w:rPr>
                <w:sz w:val="20"/>
                <w:szCs w:val="20"/>
              </w:rPr>
              <w:t xml:space="preserve">  100,00</w:t>
            </w:r>
          </w:p>
        </w:tc>
      </w:tr>
    </w:tbl>
    <w:p w14:paraId="604A179C" w14:textId="0618CCFE" w:rsidR="00B464D3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07CCE38" w14:textId="5304871E" w:rsidR="00840D42" w:rsidRDefault="00840D42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Dyrektor SP ZOZ Kolbuszowa </w:t>
      </w:r>
    </w:p>
    <w:p w14:paraId="6FC07352" w14:textId="5C1186A9" w:rsidR="00840D42" w:rsidRPr="004229DE" w:rsidRDefault="00840D42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Zbigniew Strzelczyk </w:t>
      </w:r>
    </w:p>
    <w:p w14:paraId="1578AE8A" w14:textId="1A5E2EB7" w:rsidR="00B464D3" w:rsidRPr="00E56378" w:rsidRDefault="002C6DD3" w:rsidP="00B464D3">
      <w:pPr>
        <w:jc w:val="right"/>
        <w:rPr>
          <w:sz w:val="32"/>
          <w:szCs w:val="32"/>
          <w:vertAlign w:val="superscript"/>
        </w:rPr>
      </w:pPr>
      <w:r w:rsidRPr="002C6DD3">
        <w:rPr>
          <w:sz w:val="22"/>
          <w:szCs w:val="22"/>
        </w:rPr>
        <w:t xml:space="preserve">  </w:t>
      </w:r>
    </w:p>
    <w:bookmarkEnd w:id="0"/>
    <w:p w14:paraId="51CCA91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A9827" w14:textId="77777777" w:rsidR="00996B74" w:rsidRDefault="00996B74">
      <w:r>
        <w:separator/>
      </w:r>
    </w:p>
  </w:endnote>
  <w:endnote w:type="continuationSeparator" w:id="0">
    <w:p w14:paraId="7316998F" w14:textId="77777777" w:rsidR="00996B74" w:rsidRDefault="00996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144E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C7DA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86E2BD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95AB3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406B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04D77" w14:textId="77777777" w:rsidR="00996B74" w:rsidRDefault="00996B74">
      <w:r>
        <w:separator/>
      </w:r>
    </w:p>
  </w:footnote>
  <w:footnote w:type="continuationSeparator" w:id="0">
    <w:p w14:paraId="2ECB3101" w14:textId="77777777" w:rsidR="00996B74" w:rsidRDefault="00996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DE41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FF61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1AFB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6B7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C6DD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0D42"/>
    <w:rsid w:val="008567C7"/>
    <w:rsid w:val="008642B3"/>
    <w:rsid w:val="008A6C10"/>
    <w:rsid w:val="008E5102"/>
    <w:rsid w:val="00915B9E"/>
    <w:rsid w:val="00952256"/>
    <w:rsid w:val="0097748A"/>
    <w:rsid w:val="00996B74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02615D"/>
  <w15:chartTrackingRefBased/>
  <w15:docId w15:val="{37F23BBB-C9CD-4DD4-8E1F-D95D9A6A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YSTI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Krystian Plis</dc:creator>
  <cp:keywords/>
  <dc:description/>
  <cp:lastModifiedBy>Krystian Plis</cp:lastModifiedBy>
  <cp:revision>2</cp:revision>
  <cp:lastPrinted>2022-04-26T07:30:00Z</cp:lastPrinted>
  <dcterms:created xsi:type="dcterms:W3CDTF">2022-04-26T07:31:00Z</dcterms:created>
  <dcterms:modified xsi:type="dcterms:W3CDTF">2022-04-26T07:31:00Z</dcterms:modified>
</cp:coreProperties>
</file>