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E3010" w14:textId="77777777" w:rsidR="00890B92" w:rsidRDefault="002C6D8E" w:rsidP="00890B92">
      <w:pPr>
        <w:spacing w:after="240"/>
        <w:jc w:val="right"/>
        <w:rPr>
          <w:sz w:val="22"/>
          <w:szCs w:val="22"/>
        </w:rPr>
      </w:pPr>
      <w:bookmarkStart w:id="0" w:name="_Hlk102039793"/>
      <w:r w:rsidRPr="002C6D8E">
        <w:rPr>
          <w:sz w:val="22"/>
          <w:szCs w:val="22"/>
        </w:rPr>
        <w:t>Kolbuszowa</w:t>
      </w:r>
      <w:r w:rsidR="00890B92" w:rsidRPr="00D91931">
        <w:rPr>
          <w:sz w:val="22"/>
          <w:szCs w:val="22"/>
        </w:rPr>
        <w:t xml:space="preserve"> dnia: </w:t>
      </w:r>
      <w:r w:rsidRPr="002C6D8E">
        <w:rPr>
          <w:sz w:val="22"/>
          <w:szCs w:val="22"/>
        </w:rPr>
        <w:t>2022-04-28</w:t>
      </w:r>
    </w:p>
    <w:p w14:paraId="1606AB4F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8E6B2D8" w14:textId="77777777" w:rsidR="00890B92" w:rsidRPr="00D91931" w:rsidRDefault="002C6D8E" w:rsidP="00890B92">
      <w:pPr>
        <w:rPr>
          <w:b/>
          <w:bCs/>
          <w:sz w:val="22"/>
          <w:szCs w:val="22"/>
        </w:rPr>
      </w:pPr>
      <w:r w:rsidRPr="002C6D8E">
        <w:rPr>
          <w:b/>
          <w:bCs/>
          <w:sz w:val="22"/>
          <w:szCs w:val="22"/>
        </w:rPr>
        <w:t>Samodzielny Publiczny Zespół Opieki Zdrowotnej w Kolbuszowej</w:t>
      </w:r>
    </w:p>
    <w:p w14:paraId="6567C456" w14:textId="77777777" w:rsidR="00890B92" w:rsidRPr="00BD5546" w:rsidRDefault="002C6D8E" w:rsidP="00890B92">
      <w:pPr>
        <w:rPr>
          <w:sz w:val="22"/>
          <w:szCs w:val="22"/>
        </w:rPr>
      </w:pPr>
      <w:r w:rsidRPr="002C6D8E">
        <w:rPr>
          <w:sz w:val="22"/>
          <w:szCs w:val="22"/>
        </w:rPr>
        <w:t>Grunwaldzka</w:t>
      </w:r>
      <w:r w:rsidR="00890B92" w:rsidRPr="00BD5546">
        <w:rPr>
          <w:sz w:val="22"/>
          <w:szCs w:val="22"/>
        </w:rPr>
        <w:t xml:space="preserve"> </w:t>
      </w:r>
      <w:r w:rsidRPr="002C6D8E">
        <w:rPr>
          <w:sz w:val="22"/>
          <w:szCs w:val="22"/>
        </w:rPr>
        <w:t>4</w:t>
      </w:r>
    </w:p>
    <w:p w14:paraId="58E3F61A" w14:textId="77777777" w:rsidR="00890B92" w:rsidRPr="00BD5546" w:rsidRDefault="002C6D8E" w:rsidP="00890B92">
      <w:pPr>
        <w:rPr>
          <w:sz w:val="22"/>
          <w:szCs w:val="22"/>
        </w:rPr>
      </w:pPr>
      <w:r w:rsidRPr="002C6D8E">
        <w:rPr>
          <w:sz w:val="22"/>
          <w:szCs w:val="22"/>
        </w:rPr>
        <w:t>36-100</w:t>
      </w:r>
      <w:r w:rsidR="00890B92" w:rsidRPr="00BD5546">
        <w:rPr>
          <w:sz w:val="22"/>
          <w:szCs w:val="22"/>
        </w:rPr>
        <w:t xml:space="preserve"> </w:t>
      </w:r>
      <w:r w:rsidRPr="002C6D8E">
        <w:rPr>
          <w:sz w:val="22"/>
          <w:szCs w:val="22"/>
        </w:rPr>
        <w:t>Kolbuszowa</w:t>
      </w:r>
    </w:p>
    <w:p w14:paraId="3C651BA3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DE20E0A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441569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A3F191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177142E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C6D8E" w:rsidRPr="002C6D8E">
        <w:rPr>
          <w:b/>
          <w:sz w:val="22"/>
          <w:szCs w:val="22"/>
        </w:rPr>
        <w:t>Eap-2412/8/22/M</w:t>
      </w:r>
      <w:r w:rsidR="00A80738" w:rsidRPr="00890B92">
        <w:rPr>
          <w:sz w:val="22"/>
          <w:szCs w:val="22"/>
        </w:rPr>
        <w:tab/>
        <w:t xml:space="preserve"> </w:t>
      </w:r>
    </w:p>
    <w:p w14:paraId="404DEDA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A2B0F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6C3F1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BD07C9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9E066D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0D6F2A4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C6D8E" w:rsidRPr="002C6D8E">
        <w:rPr>
          <w:sz w:val="22"/>
          <w:szCs w:val="22"/>
        </w:rPr>
        <w:t xml:space="preserve">Tryb podstawowy bez negocjacji - art. 275 pkt. 1 ustawy </w:t>
      </w:r>
      <w:proofErr w:type="spellStart"/>
      <w:r w:rsidR="002C6D8E" w:rsidRPr="002C6D8E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61276CEB" w14:textId="77777777" w:rsidR="00A80738" w:rsidRPr="00890B92" w:rsidRDefault="002C6D8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C6D8E">
        <w:rPr>
          <w:b/>
          <w:sz w:val="22"/>
          <w:szCs w:val="22"/>
        </w:rPr>
        <w:t>Dostawa różnych produktów spożywczych  w 10 pakietach</w:t>
      </w:r>
    </w:p>
    <w:p w14:paraId="408A706D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C6D8E" w:rsidRPr="002C6D8E">
        <w:rPr>
          <w:sz w:val="22"/>
          <w:szCs w:val="22"/>
        </w:rPr>
        <w:t>(</w:t>
      </w:r>
      <w:proofErr w:type="spellStart"/>
      <w:r w:rsidR="002C6D8E" w:rsidRPr="002C6D8E">
        <w:rPr>
          <w:sz w:val="22"/>
          <w:szCs w:val="22"/>
        </w:rPr>
        <w:t>t.j</w:t>
      </w:r>
      <w:proofErr w:type="spellEnd"/>
      <w:r w:rsidR="002C6D8E" w:rsidRPr="002C6D8E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C6D8E" w:rsidRPr="00A3048A" w14:paraId="3BFC72E2" w14:textId="77777777" w:rsidTr="009B4D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07E582" w14:textId="77777777" w:rsidR="002C6D8E" w:rsidRPr="00A3048A" w:rsidRDefault="002C6D8E" w:rsidP="009B4D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C6D8E">
              <w:rPr>
                <w:sz w:val="24"/>
                <w:szCs w:val="24"/>
              </w:rPr>
              <w:t>części 1 zamówienia w wysokości 75 000.00 zł brutto;</w:t>
            </w:r>
          </w:p>
        </w:tc>
      </w:tr>
      <w:tr w:rsidR="002C6D8E" w:rsidRPr="00A3048A" w14:paraId="73597935" w14:textId="77777777" w:rsidTr="009B4D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D02CF4" w14:textId="77777777" w:rsidR="002C6D8E" w:rsidRPr="00A3048A" w:rsidRDefault="002C6D8E" w:rsidP="009B4D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C6D8E">
              <w:rPr>
                <w:sz w:val="24"/>
                <w:szCs w:val="24"/>
              </w:rPr>
              <w:t>części 2 zamówienia w wysokości 7 000.00 zł brutto;</w:t>
            </w:r>
          </w:p>
        </w:tc>
      </w:tr>
      <w:tr w:rsidR="002C6D8E" w:rsidRPr="00A3048A" w14:paraId="75373B1C" w14:textId="77777777" w:rsidTr="009B4D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8BEE06" w14:textId="77777777" w:rsidR="002C6D8E" w:rsidRPr="00A3048A" w:rsidRDefault="002C6D8E" w:rsidP="009B4D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C6D8E">
              <w:rPr>
                <w:sz w:val="24"/>
                <w:szCs w:val="24"/>
              </w:rPr>
              <w:t>części 3 zamówienia w wysokości 15 000.00 zł brutto;</w:t>
            </w:r>
          </w:p>
        </w:tc>
      </w:tr>
      <w:tr w:rsidR="002C6D8E" w:rsidRPr="00A3048A" w14:paraId="527EC884" w14:textId="77777777" w:rsidTr="009B4D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2E3A6B1" w14:textId="77777777" w:rsidR="002C6D8E" w:rsidRPr="00A3048A" w:rsidRDefault="002C6D8E" w:rsidP="009B4D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C6D8E">
              <w:rPr>
                <w:sz w:val="24"/>
                <w:szCs w:val="24"/>
              </w:rPr>
              <w:t>części 4 zamówienia w wysokości 140 000.00 zł brutto;</w:t>
            </w:r>
          </w:p>
        </w:tc>
      </w:tr>
      <w:tr w:rsidR="002C6D8E" w:rsidRPr="00A3048A" w14:paraId="638974A7" w14:textId="77777777" w:rsidTr="009B4D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DF3F3A" w14:textId="77777777" w:rsidR="002C6D8E" w:rsidRPr="00A3048A" w:rsidRDefault="002C6D8E" w:rsidP="009B4D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C6D8E">
              <w:rPr>
                <w:sz w:val="24"/>
                <w:szCs w:val="24"/>
              </w:rPr>
              <w:t>części 5 zamówienia w wysokości 3 000.00 zł brutto;</w:t>
            </w:r>
          </w:p>
        </w:tc>
      </w:tr>
      <w:tr w:rsidR="002C6D8E" w:rsidRPr="00A3048A" w14:paraId="457917FA" w14:textId="77777777" w:rsidTr="009B4D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4D09AE" w14:textId="77777777" w:rsidR="002C6D8E" w:rsidRPr="00A3048A" w:rsidRDefault="002C6D8E" w:rsidP="009B4D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C6D8E">
              <w:rPr>
                <w:sz w:val="24"/>
                <w:szCs w:val="24"/>
              </w:rPr>
              <w:t>części 6 zamówienia w wysokości 55 000.00 zł brutto;</w:t>
            </w:r>
          </w:p>
        </w:tc>
      </w:tr>
      <w:tr w:rsidR="002C6D8E" w:rsidRPr="00A3048A" w14:paraId="0CEB8022" w14:textId="77777777" w:rsidTr="009B4D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999B66" w14:textId="77777777" w:rsidR="002C6D8E" w:rsidRPr="00A3048A" w:rsidRDefault="002C6D8E" w:rsidP="009B4D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C6D8E">
              <w:rPr>
                <w:sz w:val="24"/>
                <w:szCs w:val="24"/>
              </w:rPr>
              <w:t>części 7 zamówienia w wysokości 130 000.00 zł brutto;</w:t>
            </w:r>
          </w:p>
        </w:tc>
      </w:tr>
      <w:tr w:rsidR="002C6D8E" w:rsidRPr="00A3048A" w14:paraId="18E4A1E7" w14:textId="77777777" w:rsidTr="009B4D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9F574B" w14:textId="77777777" w:rsidR="002C6D8E" w:rsidRPr="00A3048A" w:rsidRDefault="002C6D8E" w:rsidP="009B4D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C6D8E">
              <w:rPr>
                <w:sz w:val="24"/>
                <w:szCs w:val="24"/>
              </w:rPr>
              <w:t>części 8 zamówienia w wysokości 115 000.00 zł brutto;</w:t>
            </w:r>
          </w:p>
        </w:tc>
      </w:tr>
      <w:tr w:rsidR="002C6D8E" w:rsidRPr="00A3048A" w14:paraId="79DF45C3" w14:textId="77777777" w:rsidTr="009B4D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23E39A" w14:textId="77777777" w:rsidR="002C6D8E" w:rsidRPr="00A3048A" w:rsidRDefault="002C6D8E" w:rsidP="009B4D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C6D8E">
              <w:rPr>
                <w:sz w:val="24"/>
                <w:szCs w:val="24"/>
              </w:rPr>
              <w:t>części 9 zamówienia w wysokości 35 000.00 zł brutto;</w:t>
            </w:r>
          </w:p>
        </w:tc>
      </w:tr>
      <w:tr w:rsidR="002C6D8E" w:rsidRPr="00A3048A" w14:paraId="3CBAD4F5" w14:textId="77777777" w:rsidTr="009B4D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843A3C" w14:textId="77777777" w:rsidR="002C6D8E" w:rsidRPr="00A3048A" w:rsidRDefault="002C6D8E" w:rsidP="009B4D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C6D8E">
              <w:rPr>
                <w:sz w:val="24"/>
                <w:szCs w:val="24"/>
              </w:rPr>
              <w:t>części 10 zamówienia w wysokości 115 000.00 zł brutto;</w:t>
            </w:r>
          </w:p>
        </w:tc>
      </w:tr>
    </w:tbl>
    <w:p w14:paraId="66888794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EC62B09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336DABD2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11656FEF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7B83D2BA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p w14:paraId="0B381E89" w14:textId="5D059CA3" w:rsidR="00C236D3" w:rsidRDefault="002C6D8E" w:rsidP="00173B20">
      <w:pPr>
        <w:jc w:val="right"/>
        <w:rPr>
          <w:sz w:val="22"/>
          <w:szCs w:val="22"/>
        </w:rPr>
      </w:pPr>
      <w:r w:rsidRPr="002C6D8E">
        <w:rPr>
          <w:sz w:val="22"/>
          <w:szCs w:val="22"/>
        </w:rPr>
        <w:t xml:space="preserve">  </w:t>
      </w:r>
      <w:r w:rsidR="00FE09B4">
        <w:rPr>
          <w:sz w:val="22"/>
          <w:szCs w:val="22"/>
        </w:rPr>
        <w:t>Dyrektor SP ZOZ Kolbuszowa</w:t>
      </w:r>
    </w:p>
    <w:p w14:paraId="3B570E54" w14:textId="6EA22251" w:rsidR="00FE09B4" w:rsidRPr="00890B92" w:rsidRDefault="00FE09B4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  <w:bookmarkEnd w:id="0"/>
    </w:p>
    <w:sectPr w:rsidR="00FE09B4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966A6" w14:textId="77777777" w:rsidR="00D761DA" w:rsidRDefault="00D761DA">
      <w:r>
        <w:separator/>
      </w:r>
    </w:p>
  </w:endnote>
  <w:endnote w:type="continuationSeparator" w:id="0">
    <w:p w14:paraId="7B8F7C42" w14:textId="77777777" w:rsidR="00D761DA" w:rsidRDefault="00D76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EC8F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2FB3B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B9ED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8D7DD44">
        <v:line id="_x0000_s1025" style="position:absolute;left:0;text-align:left;z-index:251657728" from="-3.85pt,8.7pt" to="455.15pt,8.7pt"/>
      </w:pict>
    </w:r>
  </w:p>
  <w:p w14:paraId="6BD93F7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453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166855" w14:textId="77777777" w:rsidR="009F189D" w:rsidRDefault="009F189D">
    <w:pPr>
      <w:pStyle w:val="Stopka"/>
      <w:tabs>
        <w:tab w:val="clear" w:pos="4536"/>
      </w:tabs>
      <w:jc w:val="center"/>
    </w:pPr>
  </w:p>
  <w:p w14:paraId="67AD3E3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B4932" w14:textId="77777777" w:rsidR="00D761DA" w:rsidRDefault="00D761DA">
      <w:r>
        <w:separator/>
      </w:r>
    </w:p>
  </w:footnote>
  <w:footnote w:type="continuationSeparator" w:id="0">
    <w:p w14:paraId="3D043380" w14:textId="77777777" w:rsidR="00D761DA" w:rsidRDefault="00D761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FF82D" w14:textId="77777777" w:rsidR="002C6D8E" w:rsidRDefault="002C6D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976C9" w14:textId="77777777" w:rsidR="002C6D8E" w:rsidRDefault="002C6D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B8251" w14:textId="77777777" w:rsidR="002C6D8E" w:rsidRDefault="002C6D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61DA"/>
    <w:rsid w:val="00007727"/>
    <w:rsid w:val="00017720"/>
    <w:rsid w:val="00035488"/>
    <w:rsid w:val="000D7F25"/>
    <w:rsid w:val="000E00E5"/>
    <w:rsid w:val="00173B20"/>
    <w:rsid w:val="001C69FF"/>
    <w:rsid w:val="0023318D"/>
    <w:rsid w:val="002C6D8E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D761DA"/>
    <w:rsid w:val="00EA3476"/>
    <w:rsid w:val="00F95C33"/>
    <w:rsid w:val="00FE09B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64C1D7"/>
  <w15:chartTrackingRefBased/>
  <w15:docId w15:val="{A3C720CE-5B67-4631-B6E3-2562D5712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2022-04-28T10:01:00Z</cp:lastPrinted>
  <dcterms:created xsi:type="dcterms:W3CDTF">2022-04-28T10:03:00Z</dcterms:created>
  <dcterms:modified xsi:type="dcterms:W3CDTF">2022-04-28T10:03:00Z</dcterms:modified>
</cp:coreProperties>
</file>