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E4639" w14:textId="43A62835" w:rsidR="00EB1359" w:rsidRPr="003261E7" w:rsidRDefault="00973F42" w:rsidP="0012262D">
      <w:pPr>
        <w:spacing w:after="240"/>
        <w:jc w:val="right"/>
        <w:rPr>
          <w:sz w:val="22"/>
          <w:szCs w:val="22"/>
        </w:rPr>
      </w:pPr>
      <w:bookmarkStart w:id="0" w:name="_Hlk103339640"/>
      <w:r w:rsidRPr="00973F42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973F42">
        <w:rPr>
          <w:sz w:val="22"/>
          <w:szCs w:val="22"/>
        </w:rPr>
        <w:t>2022-05-13</w:t>
      </w:r>
    </w:p>
    <w:p w14:paraId="6408B34D" w14:textId="77777777" w:rsidR="00EB1359" w:rsidRPr="003261E7" w:rsidRDefault="00973F42" w:rsidP="00EB1359">
      <w:pPr>
        <w:spacing w:after="40"/>
        <w:rPr>
          <w:b/>
          <w:bCs/>
          <w:sz w:val="22"/>
          <w:szCs w:val="22"/>
        </w:rPr>
      </w:pPr>
      <w:r w:rsidRPr="00973F42">
        <w:rPr>
          <w:b/>
          <w:bCs/>
          <w:sz w:val="22"/>
          <w:szCs w:val="22"/>
        </w:rPr>
        <w:t>Samodzielny Publiczny Zespół Opieki Zdrowotnej w Kolbuszowej</w:t>
      </w:r>
    </w:p>
    <w:p w14:paraId="3CD36C76" w14:textId="77777777" w:rsidR="00EB1359" w:rsidRPr="003261E7" w:rsidRDefault="00973F42" w:rsidP="00EB1359">
      <w:pPr>
        <w:rPr>
          <w:sz w:val="22"/>
          <w:szCs w:val="22"/>
        </w:rPr>
      </w:pPr>
      <w:r w:rsidRPr="00973F42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973F42">
        <w:rPr>
          <w:sz w:val="22"/>
          <w:szCs w:val="22"/>
        </w:rPr>
        <w:t>4</w:t>
      </w:r>
    </w:p>
    <w:p w14:paraId="15F4BC64" w14:textId="77777777" w:rsidR="00EB1359" w:rsidRPr="003261E7" w:rsidRDefault="00973F42" w:rsidP="00EB1359">
      <w:pPr>
        <w:rPr>
          <w:sz w:val="22"/>
          <w:szCs w:val="22"/>
        </w:rPr>
      </w:pPr>
      <w:r w:rsidRPr="00973F42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973F42">
        <w:rPr>
          <w:sz w:val="22"/>
          <w:szCs w:val="22"/>
        </w:rPr>
        <w:t>Kolbuszowa</w:t>
      </w:r>
    </w:p>
    <w:p w14:paraId="43BFB620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CBAB4A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1B0578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519F9F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096FCC7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73F42" w:rsidRPr="003261E7" w14:paraId="77A73048" w14:textId="77777777" w:rsidTr="000D4BE7">
        <w:trPr>
          <w:trHeight w:val="638"/>
        </w:trPr>
        <w:tc>
          <w:tcPr>
            <w:tcW w:w="959" w:type="dxa"/>
            <w:shd w:val="clear" w:color="auto" w:fill="auto"/>
          </w:tcPr>
          <w:p w14:paraId="7B6C30C9" w14:textId="77777777" w:rsidR="00973F42" w:rsidRPr="003261E7" w:rsidRDefault="00973F42" w:rsidP="000D4B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988EB4" w14:textId="77777777" w:rsidR="00973F42" w:rsidRPr="003261E7" w:rsidRDefault="00973F42" w:rsidP="000D4B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73F4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73F42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73F42">
              <w:rPr>
                <w:b/>
                <w:bCs/>
                <w:sz w:val="22"/>
                <w:szCs w:val="22"/>
              </w:rPr>
              <w:t>Dostawa różnych produktów spożywczych  w 10 pakietach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73F42">
              <w:rPr>
                <w:b/>
                <w:sz w:val="22"/>
                <w:szCs w:val="22"/>
              </w:rPr>
              <w:t>Eap-2412/8/22/M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9F169D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D75F3BC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73F42" w:rsidRPr="00973F42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73F42" w:rsidRPr="00973F42">
        <w:rPr>
          <w:sz w:val="22"/>
          <w:szCs w:val="22"/>
        </w:rPr>
        <w:t>(</w:t>
      </w:r>
      <w:proofErr w:type="spellStart"/>
      <w:r w:rsidR="00973F42" w:rsidRPr="00973F42">
        <w:rPr>
          <w:sz w:val="22"/>
          <w:szCs w:val="22"/>
        </w:rPr>
        <w:t>t.j</w:t>
      </w:r>
      <w:proofErr w:type="spellEnd"/>
      <w:r w:rsidR="00973F42" w:rsidRPr="00973F42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B9FE64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44798" w14:textId="77777777" w:rsidR="00D44D12" w:rsidRPr="0012262D" w:rsidRDefault="00D44D12" w:rsidP="00AC1A4B">
            <w:pPr>
              <w:jc w:val="both"/>
            </w:pPr>
            <w:r w:rsidRPr="0012262D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52F5" w14:textId="77777777" w:rsidR="00D44D12" w:rsidRPr="0012262D" w:rsidRDefault="00D44D12" w:rsidP="00AC1A4B">
            <w:pPr>
              <w:spacing w:before="60"/>
              <w:jc w:val="both"/>
              <w:rPr>
                <w:b/>
              </w:rPr>
            </w:pPr>
            <w:r w:rsidRPr="0012262D">
              <w:rPr>
                <w:b/>
              </w:rPr>
              <w:t>Temat</w:t>
            </w:r>
          </w:p>
          <w:p w14:paraId="277A5872" w14:textId="77777777" w:rsidR="00D44D12" w:rsidRPr="0012262D" w:rsidRDefault="00D44D12" w:rsidP="00AC1A4B">
            <w:pPr>
              <w:spacing w:after="60"/>
              <w:jc w:val="both"/>
            </w:pPr>
            <w:r w:rsidRPr="0012262D">
              <w:t>Uzasadnienie prawne i faktyczne</w:t>
            </w:r>
          </w:p>
        </w:tc>
      </w:tr>
      <w:tr w:rsidR="00973F42" w:rsidRPr="00EB1359" w14:paraId="301F6CBD" w14:textId="77777777" w:rsidTr="000D4BE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1BF7" w14:textId="77777777" w:rsidR="00973F42" w:rsidRPr="0012262D" w:rsidRDefault="00973F42" w:rsidP="000D4BE7">
            <w:pPr>
              <w:spacing w:before="60" w:line="360" w:lineRule="auto"/>
              <w:jc w:val="center"/>
              <w:rPr>
                <w:b/>
                <w:bCs/>
              </w:rPr>
            </w:pPr>
            <w:r w:rsidRPr="0012262D">
              <w:rPr>
                <w:b/>
                <w:bCs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BB55" w14:textId="77777777" w:rsidR="00973F42" w:rsidRPr="0012262D" w:rsidRDefault="00973F42" w:rsidP="000D4BE7">
            <w:pPr>
              <w:spacing w:before="60" w:after="40" w:line="276" w:lineRule="auto"/>
              <w:jc w:val="both"/>
              <w:rPr>
                <w:b/>
              </w:rPr>
            </w:pPr>
            <w:r w:rsidRPr="0012262D">
              <w:rPr>
                <w:b/>
              </w:rPr>
              <w:t>PAKIET  3 - Jajka</w:t>
            </w:r>
          </w:p>
          <w:p w14:paraId="48AA753C" w14:textId="4726C4D5" w:rsidR="00973F42" w:rsidRPr="0012262D" w:rsidRDefault="00973F42" w:rsidP="000D4BE7">
            <w:pPr>
              <w:spacing w:line="276" w:lineRule="auto"/>
              <w:jc w:val="both"/>
            </w:pPr>
            <w:r w:rsidRPr="0012262D">
              <w:t>Uzasadnienie prawne:</w:t>
            </w:r>
            <w:r w:rsidR="0012262D" w:rsidRPr="0012262D">
              <w:t xml:space="preserve"> Art. 255 pkt.1 -</w:t>
            </w:r>
          </w:p>
          <w:p w14:paraId="4E6051F7" w14:textId="77777777" w:rsidR="00973F42" w:rsidRPr="0012262D" w:rsidRDefault="00973F42" w:rsidP="000D4BE7">
            <w:pPr>
              <w:spacing w:after="40" w:line="276" w:lineRule="auto"/>
              <w:jc w:val="both"/>
            </w:pPr>
            <w:r w:rsidRPr="0012262D">
              <w:t>nie złożono żadnego wniosku o dopuszczenie do udziału w postępowaniu albo żadnej oferty</w:t>
            </w:r>
          </w:p>
          <w:p w14:paraId="60356265" w14:textId="77777777" w:rsidR="00973F42" w:rsidRPr="0012262D" w:rsidRDefault="00973F42" w:rsidP="000D4BE7">
            <w:pPr>
              <w:spacing w:line="276" w:lineRule="auto"/>
              <w:jc w:val="both"/>
            </w:pPr>
            <w:r w:rsidRPr="0012262D">
              <w:t>Uzasadnienie faktyczne:</w:t>
            </w:r>
          </w:p>
          <w:p w14:paraId="7B0CAB95" w14:textId="77777777" w:rsidR="00973F42" w:rsidRPr="0012262D" w:rsidRDefault="00973F42" w:rsidP="000D4BE7">
            <w:pPr>
              <w:spacing w:after="40" w:line="276" w:lineRule="auto"/>
              <w:jc w:val="both"/>
            </w:pPr>
            <w:r w:rsidRPr="0012262D">
              <w:t>Zamawiający unieważnił postępowanie w w/w Pakiecie, gdyż do terminu składania ofert, tj. do dnia 28.04.2022 r. godz. 09:00 nie złożono żadnej oferty w przedmiotowym pakiecie  postępowania.</w:t>
            </w:r>
          </w:p>
        </w:tc>
      </w:tr>
      <w:tr w:rsidR="00973F42" w:rsidRPr="00EB1359" w14:paraId="764D2D4C" w14:textId="77777777" w:rsidTr="000D4BE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6102" w14:textId="77777777" w:rsidR="00973F42" w:rsidRPr="0012262D" w:rsidRDefault="00973F42" w:rsidP="000D4BE7">
            <w:pPr>
              <w:spacing w:before="60" w:line="360" w:lineRule="auto"/>
              <w:jc w:val="center"/>
              <w:rPr>
                <w:b/>
                <w:bCs/>
              </w:rPr>
            </w:pPr>
            <w:r w:rsidRPr="0012262D">
              <w:rPr>
                <w:b/>
                <w:bCs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551B" w14:textId="77777777" w:rsidR="00973F42" w:rsidRPr="0012262D" w:rsidRDefault="00973F42" w:rsidP="000D4BE7">
            <w:pPr>
              <w:spacing w:before="60" w:after="40" w:line="276" w:lineRule="auto"/>
              <w:jc w:val="both"/>
              <w:rPr>
                <w:b/>
              </w:rPr>
            </w:pPr>
            <w:r w:rsidRPr="0012262D">
              <w:rPr>
                <w:b/>
              </w:rPr>
              <w:t>Pakiet 7 - Nabiał</w:t>
            </w:r>
          </w:p>
          <w:p w14:paraId="2FFEBC4F" w14:textId="64AA8E62" w:rsidR="00973F42" w:rsidRPr="0012262D" w:rsidRDefault="00973F42" w:rsidP="000D4BE7">
            <w:pPr>
              <w:spacing w:line="276" w:lineRule="auto"/>
              <w:jc w:val="both"/>
            </w:pPr>
            <w:r w:rsidRPr="0012262D">
              <w:t>Uzasadnienie prawne:</w:t>
            </w:r>
            <w:r w:rsidR="0012262D" w:rsidRPr="0012262D">
              <w:t xml:space="preserve"> </w:t>
            </w:r>
            <w:r w:rsidR="0012262D" w:rsidRPr="0012262D">
              <w:t>Art. 255 pkt.1 -</w:t>
            </w:r>
          </w:p>
          <w:p w14:paraId="5A8AF1D2" w14:textId="77777777" w:rsidR="00973F42" w:rsidRPr="0012262D" w:rsidRDefault="00973F42" w:rsidP="000D4BE7">
            <w:pPr>
              <w:spacing w:after="40" w:line="276" w:lineRule="auto"/>
              <w:jc w:val="both"/>
            </w:pPr>
            <w:r w:rsidRPr="0012262D">
              <w:t>nie złożono żadnego wniosku o dopuszczenie do udziału w postępowaniu albo żadnej oferty</w:t>
            </w:r>
          </w:p>
          <w:p w14:paraId="1F6BFE4D" w14:textId="77777777" w:rsidR="00973F42" w:rsidRPr="0012262D" w:rsidRDefault="00973F42" w:rsidP="000D4BE7">
            <w:pPr>
              <w:spacing w:line="276" w:lineRule="auto"/>
              <w:jc w:val="both"/>
            </w:pPr>
            <w:r w:rsidRPr="0012262D">
              <w:t>Uzasadnienie faktyczne:</w:t>
            </w:r>
          </w:p>
          <w:p w14:paraId="0D0790DD" w14:textId="77777777" w:rsidR="00973F42" w:rsidRPr="0012262D" w:rsidRDefault="00973F42" w:rsidP="000D4BE7">
            <w:pPr>
              <w:spacing w:after="40" w:line="276" w:lineRule="auto"/>
              <w:jc w:val="both"/>
            </w:pPr>
            <w:r w:rsidRPr="0012262D">
              <w:t>Zamawiający unieważnił postępowanie w w/w Pakiecie, gdyż do terminu składania ofert, tj. do dnia 28.04.2022 r. godz. 09:00 nie złożono żadnej oferty w przedmiotowym pakiecie  postępowania.</w:t>
            </w:r>
          </w:p>
        </w:tc>
      </w:tr>
    </w:tbl>
    <w:p w14:paraId="09CFB399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029B925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5BB07BA2" w14:textId="225986A8" w:rsidR="00010B31" w:rsidRDefault="00973F42" w:rsidP="00010B31">
      <w:pPr>
        <w:spacing w:line="360" w:lineRule="auto"/>
        <w:jc w:val="right"/>
        <w:rPr>
          <w:sz w:val="24"/>
        </w:rPr>
      </w:pPr>
      <w:r w:rsidRPr="00973F42">
        <w:rPr>
          <w:sz w:val="24"/>
        </w:rPr>
        <w:t xml:space="preserve">  </w:t>
      </w:r>
      <w:r w:rsidR="0012262D">
        <w:rPr>
          <w:sz w:val="24"/>
        </w:rPr>
        <w:t>Dyrektor SP ZOZ Kolbuszowa</w:t>
      </w:r>
    </w:p>
    <w:p w14:paraId="5F8F97A6" w14:textId="68632F3D" w:rsidR="0012262D" w:rsidRDefault="0012262D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bookmarkEnd w:id="0"/>
    <w:p w14:paraId="1C83E2BA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F20F3" w14:textId="77777777" w:rsidR="00973F42" w:rsidRDefault="00973F42" w:rsidP="00973F42">
      <w:r>
        <w:separator/>
      </w:r>
    </w:p>
  </w:endnote>
  <w:endnote w:type="continuationSeparator" w:id="0">
    <w:p w14:paraId="58758620" w14:textId="77777777" w:rsidR="00973F42" w:rsidRDefault="00973F42" w:rsidP="00973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92C8" w14:textId="77777777" w:rsidR="00973F42" w:rsidRDefault="00973F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99A3E" w14:textId="77777777" w:rsidR="00973F42" w:rsidRDefault="00973F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20F5C" w14:textId="77777777" w:rsidR="00973F42" w:rsidRDefault="00973F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DB883" w14:textId="77777777" w:rsidR="00973F42" w:rsidRDefault="00973F42" w:rsidP="00973F42">
      <w:r>
        <w:separator/>
      </w:r>
    </w:p>
  </w:footnote>
  <w:footnote w:type="continuationSeparator" w:id="0">
    <w:p w14:paraId="546C9091" w14:textId="77777777" w:rsidR="00973F42" w:rsidRDefault="00973F42" w:rsidP="00973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159CD" w14:textId="77777777" w:rsidR="00973F42" w:rsidRDefault="00973F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F0245" w14:textId="77777777" w:rsidR="00973F42" w:rsidRDefault="00973F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20C" w14:textId="77777777" w:rsidR="00973F42" w:rsidRDefault="00973F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1A72"/>
    <w:rsid w:val="00010B31"/>
    <w:rsid w:val="00104963"/>
    <w:rsid w:val="0012262D"/>
    <w:rsid w:val="00150F65"/>
    <w:rsid w:val="005C1A72"/>
    <w:rsid w:val="00823326"/>
    <w:rsid w:val="00856A3E"/>
    <w:rsid w:val="00894412"/>
    <w:rsid w:val="009462DF"/>
    <w:rsid w:val="009500EB"/>
    <w:rsid w:val="00973F42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09D9D"/>
  <w15:chartTrackingRefBased/>
  <w15:docId w15:val="{36B49AB2-1652-4809-8CD5-44B0166D2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73F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3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2022-05-13T11:06:00Z</cp:lastPrinted>
  <dcterms:created xsi:type="dcterms:W3CDTF">2022-05-13T11:08:00Z</dcterms:created>
  <dcterms:modified xsi:type="dcterms:W3CDTF">2022-05-13T11:08:00Z</dcterms:modified>
</cp:coreProperties>
</file>