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130A4" w14:textId="77777777" w:rsidR="00FB7F50" w:rsidRPr="002245BE" w:rsidRDefault="00937D5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7D5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37D59">
        <w:rPr>
          <w:sz w:val="22"/>
          <w:szCs w:val="22"/>
        </w:rPr>
        <w:t>2022-05-18</w:t>
      </w:r>
    </w:p>
    <w:p w14:paraId="3213C58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B8D2CCC" w14:textId="77777777" w:rsidR="00937D59" w:rsidRPr="00937D59" w:rsidRDefault="00937D59" w:rsidP="00FB7F50">
      <w:pPr>
        <w:spacing w:after="40"/>
        <w:rPr>
          <w:b/>
          <w:bCs/>
          <w:sz w:val="22"/>
          <w:szCs w:val="22"/>
        </w:rPr>
      </w:pPr>
      <w:r w:rsidRPr="00937D59">
        <w:rPr>
          <w:b/>
          <w:bCs/>
          <w:sz w:val="22"/>
          <w:szCs w:val="22"/>
        </w:rPr>
        <w:t>Akademia Górniczo - Hutnicza</w:t>
      </w:r>
    </w:p>
    <w:p w14:paraId="31FC71C4" w14:textId="77777777" w:rsidR="00937D59" w:rsidRPr="00937D59" w:rsidRDefault="00937D59" w:rsidP="00FB7F50">
      <w:pPr>
        <w:spacing w:after="40"/>
        <w:rPr>
          <w:b/>
          <w:bCs/>
          <w:sz w:val="22"/>
          <w:szCs w:val="22"/>
        </w:rPr>
      </w:pPr>
      <w:r w:rsidRPr="00937D59">
        <w:rPr>
          <w:b/>
          <w:bCs/>
          <w:sz w:val="22"/>
          <w:szCs w:val="22"/>
        </w:rPr>
        <w:t>im. Stanisława Staszica w Krakowie</w:t>
      </w:r>
    </w:p>
    <w:p w14:paraId="3CA53602" w14:textId="77777777" w:rsidR="00FB7F50" w:rsidRPr="002245BE" w:rsidRDefault="00937D59" w:rsidP="00FB7F50">
      <w:pPr>
        <w:spacing w:after="40"/>
        <w:rPr>
          <w:b/>
          <w:bCs/>
          <w:sz w:val="22"/>
          <w:szCs w:val="22"/>
        </w:rPr>
      </w:pPr>
      <w:r w:rsidRPr="00937D59">
        <w:rPr>
          <w:b/>
          <w:bCs/>
          <w:sz w:val="22"/>
          <w:szCs w:val="22"/>
        </w:rPr>
        <w:t>Dział Zamówień Publicznych</w:t>
      </w:r>
    </w:p>
    <w:p w14:paraId="2915C158" w14:textId="77777777" w:rsidR="00FB7F50" w:rsidRPr="002245BE" w:rsidRDefault="00937D59" w:rsidP="00FB7F50">
      <w:pPr>
        <w:rPr>
          <w:sz w:val="22"/>
          <w:szCs w:val="22"/>
        </w:rPr>
      </w:pPr>
      <w:r w:rsidRPr="00937D5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37D59">
        <w:rPr>
          <w:sz w:val="22"/>
          <w:szCs w:val="22"/>
        </w:rPr>
        <w:t>30</w:t>
      </w:r>
    </w:p>
    <w:p w14:paraId="42A725E9" w14:textId="77777777" w:rsidR="00FB7F50" w:rsidRPr="002245BE" w:rsidRDefault="00937D59" w:rsidP="00FB7F50">
      <w:pPr>
        <w:rPr>
          <w:sz w:val="22"/>
          <w:szCs w:val="22"/>
        </w:rPr>
      </w:pPr>
      <w:r w:rsidRPr="00937D5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37D59">
        <w:rPr>
          <w:sz w:val="22"/>
          <w:szCs w:val="22"/>
        </w:rPr>
        <w:t>Kraków</w:t>
      </w:r>
    </w:p>
    <w:p w14:paraId="2166266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6DCE1B6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2CBF33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53E2E4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37D59" w:rsidRPr="00607F9B" w14:paraId="7064224E" w14:textId="77777777" w:rsidTr="00CD0F1C">
        <w:trPr>
          <w:trHeight w:val="638"/>
        </w:trPr>
        <w:tc>
          <w:tcPr>
            <w:tcW w:w="959" w:type="dxa"/>
            <w:shd w:val="clear" w:color="auto" w:fill="auto"/>
          </w:tcPr>
          <w:p w14:paraId="5D81C3C3" w14:textId="77777777" w:rsidR="00937D59" w:rsidRPr="00607F9B" w:rsidRDefault="00937D59" w:rsidP="00CD0F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40009B" w14:textId="43A96C55" w:rsidR="00937D59" w:rsidRPr="00607F9B" w:rsidRDefault="00937D59" w:rsidP="00CD0F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7D5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37D5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7D59">
              <w:rPr>
                <w:b/>
                <w:bCs/>
                <w:sz w:val="22"/>
                <w:szCs w:val="22"/>
              </w:rPr>
              <w:t>Dostaw</w:t>
            </w:r>
            <w:r w:rsidR="00AE7F9A">
              <w:rPr>
                <w:b/>
                <w:bCs/>
                <w:sz w:val="22"/>
                <w:szCs w:val="22"/>
              </w:rPr>
              <w:t>ę</w:t>
            </w:r>
            <w:r w:rsidRPr="00937D59">
              <w:rPr>
                <w:b/>
                <w:bCs/>
                <w:sz w:val="22"/>
                <w:szCs w:val="22"/>
              </w:rPr>
              <w:t xml:space="preserve"> części komputerowych i </w:t>
            </w:r>
            <w:proofErr w:type="spellStart"/>
            <w:r w:rsidRPr="00937D59">
              <w:rPr>
                <w:b/>
                <w:bCs/>
                <w:sz w:val="22"/>
                <w:szCs w:val="22"/>
              </w:rPr>
              <w:t>urzadzeń</w:t>
            </w:r>
            <w:proofErr w:type="spellEnd"/>
            <w:r w:rsidRPr="00937D59">
              <w:rPr>
                <w:b/>
                <w:bCs/>
                <w:sz w:val="22"/>
                <w:szCs w:val="22"/>
              </w:rPr>
              <w:t xml:space="preserve">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7D59">
              <w:rPr>
                <w:b/>
                <w:sz w:val="22"/>
                <w:szCs w:val="22"/>
              </w:rPr>
              <w:t>KC-zp.272-241/22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C850F09" w14:textId="77777777" w:rsidR="00937D59" w:rsidRPr="00937D5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37D59" w:rsidRPr="00937D59">
        <w:rPr>
          <w:b/>
          <w:sz w:val="22"/>
          <w:szCs w:val="22"/>
        </w:rPr>
        <w:t>Akademia Górniczo - Hutnicza</w:t>
      </w:r>
    </w:p>
    <w:p w14:paraId="279E9A1F" w14:textId="77777777" w:rsidR="00937D59" w:rsidRPr="00937D59" w:rsidRDefault="00937D5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37D59">
        <w:rPr>
          <w:b/>
          <w:sz w:val="22"/>
          <w:szCs w:val="22"/>
        </w:rPr>
        <w:t>im. Stanisława Staszica w Krakowie</w:t>
      </w:r>
    </w:p>
    <w:p w14:paraId="0A8B668A" w14:textId="4DC1797A" w:rsidR="008642B3" w:rsidRDefault="00937D5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37D5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937D59">
        <w:rPr>
          <w:sz w:val="22"/>
          <w:szCs w:val="22"/>
        </w:rPr>
        <w:t>(</w:t>
      </w:r>
      <w:proofErr w:type="spellStart"/>
      <w:r w:rsidRPr="00937D59">
        <w:rPr>
          <w:sz w:val="22"/>
          <w:szCs w:val="22"/>
        </w:rPr>
        <w:t>t.j</w:t>
      </w:r>
      <w:proofErr w:type="spellEnd"/>
      <w:r w:rsidRPr="00937D59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2F4F" w14:paraId="2DB349A7" w14:textId="77777777" w:rsidTr="00CD0F1C">
        <w:trPr>
          <w:cantSplit/>
        </w:trPr>
        <w:tc>
          <w:tcPr>
            <w:tcW w:w="10150" w:type="dxa"/>
          </w:tcPr>
          <w:p w14:paraId="57D78984" w14:textId="77777777" w:rsidR="00282F4F" w:rsidRPr="00D26ED6" w:rsidRDefault="00282F4F" w:rsidP="00CD0F1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F0CAA">
              <w:rPr>
                <w:b/>
                <w:sz w:val="22"/>
                <w:szCs w:val="22"/>
              </w:rPr>
              <w:t>PROGRESS Systemy Komputerowe Sp. z o.o.</w:t>
            </w:r>
          </w:p>
          <w:p w14:paraId="02C37316" w14:textId="77777777" w:rsidR="00282F4F" w:rsidRPr="009F0E5C" w:rsidRDefault="00282F4F" w:rsidP="00CD0F1C">
            <w:pPr>
              <w:jc w:val="both"/>
              <w:rPr>
                <w:bCs/>
                <w:sz w:val="22"/>
                <w:szCs w:val="22"/>
              </w:rPr>
            </w:pPr>
            <w:r w:rsidRPr="007F0CAA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CA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22B636" w14:textId="77777777" w:rsidR="00282F4F" w:rsidRPr="009F0E5C" w:rsidRDefault="00282F4F" w:rsidP="00CD0F1C">
            <w:pPr>
              <w:jc w:val="both"/>
              <w:rPr>
                <w:bCs/>
                <w:sz w:val="22"/>
                <w:szCs w:val="22"/>
              </w:rPr>
            </w:pPr>
            <w:r w:rsidRPr="007F0CAA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CAA">
              <w:rPr>
                <w:bCs/>
                <w:sz w:val="22"/>
                <w:szCs w:val="22"/>
              </w:rPr>
              <w:t>Kraków</w:t>
            </w:r>
          </w:p>
          <w:p w14:paraId="11B4F756" w14:textId="77777777" w:rsidR="00282F4F" w:rsidRPr="00D26ED6" w:rsidRDefault="00282F4F" w:rsidP="00CD0F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814DD2" w14:textId="77777777" w:rsidR="00282F4F" w:rsidRPr="00D26ED6" w:rsidRDefault="00282F4F" w:rsidP="00CD0F1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F0CAA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7F0CAA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F0CAA">
              <w:rPr>
                <w:b/>
                <w:sz w:val="22"/>
                <w:szCs w:val="22"/>
              </w:rPr>
              <w:t>32 335.00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993583F" w14:textId="77777777" w:rsidR="00282F4F" w:rsidRPr="00D26ED6" w:rsidRDefault="00282F4F" w:rsidP="00CD0F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4AD0C06" w14:textId="77777777" w:rsidR="00282F4F" w:rsidRPr="00282F4F" w:rsidRDefault="00282F4F" w:rsidP="00CD0F1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7C1FC0">
              <w:t>Oferta najkorzystniejsza zgodnie z kryteriami oceny.</w:t>
            </w:r>
          </w:p>
        </w:tc>
      </w:tr>
    </w:tbl>
    <w:p w14:paraId="521D4EBA" w14:textId="77777777" w:rsidR="00282F4F" w:rsidRPr="00756CDA" w:rsidRDefault="00282F4F" w:rsidP="00282F4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82F4F" w:rsidRPr="008567C7" w14:paraId="7E51E963" w14:textId="77777777" w:rsidTr="00CD0F1C">
        <w:trPr>
          <w:trHeight w:val="510"/>
        </w:trPr>
        <w:tc>
          <w:tcPr>
            <w:tcW w:w="709" w:type="dxa"/>
            <w:vAlign w:val="center"/>
          </w:tcPr>
          <w:p w14:paraId="49622537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53A7B2E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F948980" w14:textId="77777777" w:rsidR="00282F4F" w:rsidRPr="008567C7" w:rsidRDefault="00282F4F" w:rsidP="00CD0F1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06BBBA8" w14:textId="77777777" w:rsidR="00282F4F" w:rsidRPr="008567C7" w:rsidRDefault="00282F4F" w:rsidP="00CD0F1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000AF2CD" w14:textId="77777777" w:rsidR="00282F4F" w:rsidRPr="008567C7" w:rsidRDefault="00282F4F" w:rsidP="00CD0F1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1162FC" w14:textId="77777777" w:rsidR="00282F4F" w:rsidRPr="008567C7" w:rsidRDefault="00282F4F" w:rsidP="00CD0F1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0F4673" w14:textId="77777777" w:rsidR="00282F4F" w:rsidRPr="008567C7" w:rsidRDefault="00282F4F" w:rsidP="00CD0F1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A0E7647" w14:textId="77777777" w:rsidR="00282F4F" w:rsidRPr="008567C7" w:rsidRDefault="00282F4F" w:rsidP="00CD0F1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DC6D18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82F4F" w:rsidRPr="008567C7" w14:paraId="6D8B6A6F" w14:textId="77777777" w:rsidTr="00CD0F1C">
        <w:tc>
          <w:tcPr>
            <w:tcW w:w="709" w:type="dxa"/>
            <w:vAlign w:val="center"/>
          </w:tcPr>
          <w:p w14:paraId="27737998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40C9529" w14:textId="77777777" w:rsidR="00282F4F" w:rsidRPr="002B6761" w:rsidRDefault="00282F4F" w:rsidP="00CD0F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41C310AC" w14:textId="77777777" w:rsidR="00282F4F" w:rsidRPr="008567C7" w:rsidRDefault="00282F4F" w:rsidP="00CD0F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3637AF6" w14:textId="77777777" w:rsidR="00282F4F" w:rsidRPr="001B7815" w:rsidRDefault="00282F4F" w:rsidP="00CD0F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A711F76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0D0C183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39CC204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FCBDE01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B10C24D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CFADA37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E924C72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82F4F" w:rsidRPr="008567C7" w14:paraId="2BB873FA" w14:textId="77777777" w:rsidTr="00CD0F1C">
        <w:tc>
          <w:tcPr>
            <w:tcW w:w="709" w:type="dxa"/>
            <w:vAlign w:val="center"/>
          </w:tcPr>
          <w:p w14:paraId="187F06EF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C39B3CC" w14:textId="77777777" w:rsidR="00282F4F" w:rsidRPr="002B6761" w:rsidRDefault="00282F4F" w:rsidP="00CD0F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F0CAA">
              <w:rPr>
                <w:rFonts w:ascii="Times New Roman" w:hAnsi="Times New Roman" w:cs="Times New Roman"/>
                <w:b/>
                <w:sz w:val="18"/>
                <w:szCs w:val="18"/>
              </w:rPr>
              <w:t>Optiserw</w:t>
            </w:r>
            <w:proofErr w:type="spellEnd"/>
            <w:r w:rsidRPr="007F0CA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Kraków Jarosław Pogwizd</w:t>
            </w:r>
          </w:p>
          <w:p w14:paraId="2CB3830F" w14:textId="77777777" w:rsidR="00282F4F" w:rsidRPr="008567C7" w:rsidRDefault="00282F4F" w:rsidP="00CD0F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Królowej Jadwigi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DB7AA24" w14:textId="77777777" w:rsidR="00282F4F" w:rsidRPr="001B7815" w:rsidRDefault="00282F4F" w:rsidP="00CD0F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134" w:type="dxa"/>
            <w:vAlign w:val="center"/>
          </w:tcPr>
          <w:p w14:paraId="0A07232A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55,59</w:t>
            </w:r>
          </w:p>
        </w:tc>
        <w:tc>
          <w:tcPr>
            <w:tcW w:w="1134" w:type="dxa"/>
            <w:vAlign w:val="center"/>
          </w:tcPr>
          <w:p w14:paraId="4EDCADF1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309CC6C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F404DB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6B1331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3CBE9CF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0D58E14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 xml:space="preserve">  95,59</w:t>
            </w:r>
          </w:p>
        </w:tc>
      </w:tr>
      <w:tr w:rsidR="00282F4F" w:rsidRPr="008567C7" w14:paraId="475F27C9" w14:textId="77777777" w:rsidTr="00CD0F1C">
        <w:tc>
          <w:tcPr>
            <w:tcW w:w="709" w:type="dxa"/>
            <w:vAlign w:val="center"/>
          </w:tcPr>
          <w:p w14:paraId="5E460813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FB09AF7" w14:textId="77777777" w:rsidR="00282F4F" w:rsidRPr="002B6761" w:rsidRDefault="00282F4F" w:rsidP="00CD0F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F0CAA">
              <w:rPr>
                <w:rFonts w:ascii="Times New Roman" w:hAnsi="Times New Roman" w:cs="Times New Roman"/>
                <w:b/>
                <w:sz w:val="18"/>
                <w:szCs w:val="18"/>
              </w:rPr>
              <w:t>Barzycki</w:t>
            </w:r>
            <w:proofErr w:type="spellEnd"/>
            <w:r w:rsidRPr="007F0CA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Inwestycje Tomasz </w:t>
            </w:r>
            <w:proofErr w:type="spellStart"/>
            <w:r w:rsidRPr="007F0CAA">
              <w:rPr>
                <w:rFonts w:ascii="Times New Roman" w:hAnsi="Times New Roman" w:cs="Times New Roman"/>
                <w:b/>
                <w:sz w:val="18"/>
                <w:szCs w:val="18"/>
              </w:rPr>
              <w:t>Barzycki</w:t>
            </w:r>
            <w:proofErr w:type="spellEnd"/>
          </w:p>
          <w:p w14:paraId="7535DC4E" w14:textId="77777777" w:rsidR="00282F4F" w:rsidRPr="008567C7" w:rsidRDefault="00282F4F" w:rsidP="00CD0F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Kuków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121A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E518FBA" w14:textId="77777777" w:rsidR="00282F4F" w:rsidRPr="001B7815" w:rsidRDefault="00282F4F" w:rsidP="00CD0F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34-206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0CAA">
              <w:rPr>
                <w:rFonts w:ascii="Times New Roman" w:hAnsi="Times New Roman" w:cs="Times New Roman"/>
                <w:bCs/>
                <w:sz w:val="18"/>
                <w:szCs w:val="18"/>
              </w:rPr>
              <w:t>Kuków</w:t>
            </w:r>
          </w:p>
        </w:tc>
        <w:tc>
          <w:tcPr>
            <w:tcW w:w="1134" w:type="dxa"/>
            <w:vAlign w:val="center"/>
          </w:tcPr>
          <w:p w14:paraId="0A03A1EC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 xml:space="preserve">  51,12</w:t>
            </w:r>
          </w:p>
        </w:tc>
        <w:tc>
          <w:tcPr>
            <w:tcW w:w="1134" w:type="dxa"/>
            <w:vAlign w:val="center"/>
          </w:tcPr>
          <w:p w14:paraId="48679BEC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9D5879F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C0C544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5C87C3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D11750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17818E1" w14:textId="77777777" w:rsidR="00282F4F" w:rsidRPr="008567C7" w:rsidRDefault="00282F4F" w:rsidP="00CD0F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0CAA">
              <w:rPr>
                <w:rFonts w:ascii="Times New Roman" w:hAnsi="Times New Roman" w:cs="Times New Roman"/>
                <w:sz w:val="18"/>
                <w:szCs w:val="18"/>
              </w:rPr>
              <w:t xml:space="preserve">  91,12</w:t>
            </w:r>
          </w:p>
        </w:tc>
      </w:tr>
    </w:tbl>
    <w:p w14:paraId="28861EC4" w14:textId="77777777" w:rsidR="00282F4F" w:rsidRDefault="00282F4F" w:rsidP="00282F4F">
      <w:pPr>
        <w:spacing w:before="120"/>
        <w:ind w:firstLine="709"/>
        <w:jc w:val="both"/>
        <w:rPr>
          <w:color w:val="000000"/>
        </w:rPr>
      </w:pPr>
    </w:p>
    <w:p w14:paraId="3C570963" w14:textId="77777777" w:rsidR="00282F4F" w:rsidRPr="001B7815" w:rsidRDefault="00282F4F" w:rsidP="00282F4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7210000A" w14:textId="77777777" w:rsidR="00282F4F" w:rsidRDefault="00282F4F" w:rsidP="00282F4F">
      <w:pPr>
        <w:spacing w:before="120" w:after="120"/>
        <w:jc w:val="both"/>
        <w:rPr>
          <w:color w:val="000000"/>
          <w:sz w:val="16"/>
          <w:szCs w:val="16"/>
        </w:rPr>
      </w:pPr>
    </w:p>
    <w:p w14:paraId="6ADE811B" w14:textId="77777777" w:rsidR="00282F4F" w:rsidRDefault="00282F4F" w:rsidP="00282F4F">
      <w:pPr>
        <w:spacing w:after="40" w:line="276" w:lineRule="auto"/>
        <w:jc w:val="both"/>
      </w:pPr>
      <w:r>
        <w:t>Informacja o terminie zawarcia umowy:</w:t>
      </w:r>
    </w:p>
    <w:p w14:paraId="750BE436" w14:textId="77777777" w:rsidR="00282F4F" w:rsidRPr="00F33C66" w:rsidRDefault="00282F4F" w:rsidP="00282F4F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25E25D9" w14:textId="77777777" w:rsidR="00282F4F" w:rsidRDefault="00282F4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bookmarkEnd w:id="0"/>
    <w:sectPr w:rsidR="00282F4F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F6580" w14:textId="77777777" w:rsidR="00885085" w:rsidRDefault="00885085">
      <w:r>
        <w:separator/>
      </w:r>
    </w:p>
  </w:endnote>
  <w:endnote w:type="continuationSeparator" w:id="0">
    <w:p w14:paraId="4CF51370" w14:textId="77777777" w:rsidR="00885085" w:rsidRDefault="00885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E2C9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FDD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7F12D0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59E49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0846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03FA8" w14:textId="77777777" w:rsidR="00885085" w:rsidRDefault="00885085">
      <w:r>
        <w:separator/>
      </w:r>
    </w:p>
  </w:footnote>
  <w:footnote w:type="continuationSeparator" w:id="0">
    <w:p w14:paraId="6E78D346" w14:textId="77777777" w:rsidR="00885085" w:rsidRDefault="00885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4AF8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D968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BBB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085"/>
    <w:rsid w:val="00005838"/>
    <w:rsid w:val="00022322"/>
    <w:rsid w:val="00042497"/>
    <w:rsid w:val="000C1E6F"/>
    <w:rsid w:val="000E4E56"/>
    <w:rsid w:val="001A1468"/>
    <w:rsid w:val="001B7815"/>
    <w:rsid w:val="00282F4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5085"/>
    <w:rsid w:val="008A6C10"/>
    <w:rsid w:val="008E5102"/>
    <w:rsid w:val="00915B9E"/>
    <w:rsid w:val="00937D59"/>
    <w:rsid w:val="00952256"/>
    <w:rsid w:val="0097748A"/>
    <w:rsid w:val="009F0E5C"/>
    <w:rsid w:val="00A029B8"/>
    <w:rsid w:val="00A17CDB"/>
    <w:rsid w:val="00AA02AC"/>
    <w:rsid w:val="00AE7F9A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078A4"/>
  <w15:chartTrackingRefBased/>
  <w15:docId w15:val="{4167E1D3-A22F-48DE-91C2-D0970A4A3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82F4F"/>
    <w:rPr>
      <w:sz w:val="24"/>
      <w:szCs w:val="24"/>
    </w:rPr>
  </w:style>
  <w:style w:type="character" w:customStyle="1" w:styleId="ZwykytekstZnak">
    <w:name w:val="Zwykły tekst Znak"/>
    <w:link w:val="Zwykytekst"/>
    <w:rsid w:val="00282F4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71B34-3728-443E-8AD9-344210FA0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2022-05-18T08:16:00Z</cp:lastPrinted>
  <dcterms:created xsi:type="dcterms:W3CDTF">2022-05-18T08:18:00Z</dcterms:created>
  <dcterms:modified xsi:type="dcterms:W3CDTF">2022-05-18T08:18:00Z</dcterms:modified>
</cp:coreProperties>
</file>