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552F1" w14:textId="77777777" w:rsidR="00FB7F50" w:rsidRPr="002245BE" w:rsidRDefault="0082483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483A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82483A">
        <w:rPr>
          <w:sz w:val="22"/>
          <w:szCs w:val="22"/>
        </w:rPr>
        <w:t>2022-05-23</w:t>
      </w:r>
    </w:p>
    <w:p w14:paraId="783BCFA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99126E" w14:textId="77777777" w:rsidR="00FB7F50" w:rsidRPr="002245BE" w:rsidRDefault="0082483A" w:rsidP="00FB7F50">
      <w:pPr>
        <w:spacing w:after="40"/>
        <w:rPr>
          <w:b/>
          <w:bCs/>
          <w:sz w:val="22"/>
          <w:szCs w:val="22"/>
        </w:rPr>
      </w:pPr>
      <w:r w:rsidRPr="0082483A">
        <w:rPr>
          <w:b/>
          <w:bCs/>
          <w:sz w:val="22"/>
          <w:szCs w:val="22"/>
        </w:rPr>
        <w:t>Samodzielny Publiczny Zespół Opieki Zdrowotnej w Kolbuszowej</w:t>
      </w:r>
    </w:p>
    <w:p w14:paraId="7064CF9D" w14:textId="77777777" w:rsidR="00FB7F50" w:rsidRPr="002245BE" w:rsidRDefault="0082483A" w:rsidP="00FB7F50">
      <w:pPr>
        <w:rPr>
          <w:sz w:val="22"/>
          <w:szCs w:val="22"/>
        </w:rPr>
      </w:pPr>
      <w:r w:rsidRPr="0082483A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82483A">
        <w:rPr>
          <w:sz w:val="22"/>
          <w:szCs w:val="22"/>
        </w:rPr>
        <w:t>4</w:t>
      </w:r>
    </w:p>
    <w:p w14:paraId="667DA914" w14:textId="77777777" w:rsidR="00FB7F50" w:rsidRPr="002245BE" w:rsidRDefault="0082483A" w:rsidP="00FB7F50">
      <w:pPr>
        <w:rPr>
          <w:sz w:val="22"/>
          <w:szCs w:val="22"/>
        </w:rPr>
      </w:pPr>
      <w:r w:rsidRPr="0082483A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82483A">
        <w:rPr>
          <w:sz w:val="22"/>
          <w:szCs w:val="22"/>
        </w:rPr>
        <w:t>Kolbuszowa</w:t>
      </w:r>
    </w:p>
    <w:p w14:paraId="7DCC459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096D68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5B19C4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9C59E2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2483A" w:rsidRPr="00607F9B" w14:paraId="509EC711" w14:textId="77777777" w:rsidTr="008F7549">
        <w:trPr>
          <w:trHeight w:val="638"/>
        </w:trPr>
        <w:tc>
          <w:tcPr>
            <w:tcW w:w="959" w:type="dxa"/>
            <w:shd w:val="clear" w:color="auto" w:fill="auto"/>
          </w:tcPr>
          <w:p w14:paraId="4D50D46C" w14:textId="77777777" w:rsidR="0082483A" w:rsidRPr="00607F9B" w:rsidRDefault="0082483A" w:rsidP="008F75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F20B0D" w14:textId="77777777" w:rsidR="0082483A" w:rsidRPr="00607F9B" w:rsidRDefault="0082483A" w:rsidP="008F75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48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248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483A">
              <w:rPr>
                <w:b/>
                <w:bCs/>
                <w:sz w:val="22"/>
                <w:szCs w:val="22"/>
              </w:rPr>
              <w:t>Dostawa różnych produktów spożywczych  w 10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Eap-2412/8/22/M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47ACB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2483A" w:rsidRPr="0082483A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2483A" w:rsidRPr="0082483A">
        <w:rPr>
          <w:sz w:val="22"/>
          <w:szCs w:val="22"/>
        </w:rPr>
        <w:t>(</w:t>
      </w:r>
      <w:proofErr w:type="spellStart"/>
      <w:r w:rsidR="0082483A" w:rsidRPr="0082483A">
        <w:rPr>
          <w:sz w:val="22"/>
          <w:szCs w:val="22"/>
        </w:rPr>
        <w:t>t.j</w:t>
      </w:r>
      <w:proofErr w:type="spellEnd"/>
      <w:r w:rsidR="0082483A" w:rsidRPr="0082483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2483A" w14:paraId="492E4447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BADF7F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483A">
              <w:rPr>
                <w:b/>
                <w:sz w:val="22"/>
                <w:szCs w:val="22"/>
              </w:rPr>
              <w:t>Zakład Produkcyjno-Handlowy Piekarnia WM-ka Witold Węgrzyn</w:t>
            </w:r>
          </w:p>
          <w:p w14:paraId="3A1CE953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22FD4FF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Kolbuszowa</w:t>
            </w:r>
          </w:p>
          <w:p w14:paraId="000AE4D3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F9303F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1 - Pieczywo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84 715.36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BCB733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CCF205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196DA97F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F0C3465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3242D691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</w:tc>
      </w:tr>
      <w:tr w:rsidR="0082483A" w14:paraId="21E03268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EFE3C33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483A">
              <w:rPr>
                <w:b/>
                <w:sz w:val="22"/>
                <w:szCs w:val="22"/>
              </w:rPr>
              <w:lastRenderedPageBreak/>
              <w:t>WYTWÓRNIA MAKARONU KAZIMIERZ CHRZANOWSKI</w:t>
            </w:r>
          </w:p>
          <w:p w14:paraId="4A58334A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B471A7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39-320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PRZECŁAW</w:t>
            </w:r>
          </w:p>
          <w:p w14:paraId="0978F05C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A9A0FB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 2  - Makarony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6 589.00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91B9CB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9156EB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20C05BBA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E8BA6B2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1E86B004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  <w:p w14:paraId="301B4985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-kwota oferty nie przekraczała kwoty jaką Zamawiający zamierza przeznaczyć na sfinansowanie zamówienia</w:t>
            </w:r>
          </w:p>
        </w:tc>
      </w:tr>
      <w:tr w:rsidR="0082483A" w14:paraId="4C16DCD0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FA9760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483A">
              <w:rPr>
                <w:b/>
                <w:sz w:val="22"/>
                <w:szCs w:val="22"/>
              </w:rPr>
              <w:t>PUBLIMAR SP.J. L. STANISZEWSKI I SPÓŁKA</w:t>
            </w:r>
          </w:p>
          <w:p w14:paraId="188DFE51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ZWIĄZKOWA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6224FF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20-148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LUBLIN</w:t>
            </w:r>
          </w:p>
          <w:p w14:paraId="42320D9F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417571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4 - Mięso i wędliny drobiowe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132 580.00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431A04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49B424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2E9094C2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BA79B7B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6804C90C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  <w:p w14:paraId="1AA1CBDF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-kwota oferty nie przekraczała kwoty jaką Zamawiający zamierza przeznaczyć na sfinansowanie zamówienia</w:t>
            </w:r>
          </w:p>
        </w:tc>
      </w:tr>
      <w:tr w:rsidR="0082483A" w14:paraId="63768CD4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421F73F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483A">
              <w:rPr>
                <w:b/>
                <w:sz w:val="22"/>
                <w:szCs w:val="22"/>
              </w:rPr>
              <w:t xml:space="preserve">Centrum Plus </w:t>
            </w:r>
            <w:proofErr w:type="spellStart"/>
            <w:r w:rsidRPr="0082483A">
              <w:rPr>
                <w:b/>
                <w:sz w:val="22"/>
                <w:szCs w:val="22"/>
              </w:rPr>
              <w:t>sp.z</w:t>
            </w:r>
            <w:proofErr w:type="spellEnd"/>
            <w:r w:rsidRPr="0082483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2483A">
              <w:rPr>
                <w:b/>
                <w:sz w:val="22"/>
                <w:szCs w:val="22"/>
              </w:rPr>
              <w:t>o.o</w:t>
            </w:r>
            <w:proofErr w:type="spellEnd"/>
          </w:p>
          <w:p w14:paraId="46170401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C016537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Kolbuszowa</w:t>
            </w:r>
          </w:p>
          <w:p w14:paraId="5C94DA6D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8C73B8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 5 - Woda źródlana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861.00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4037CF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A9AB23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62171443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A71312C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53782EDD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  <w:p w14:paraId="44AAB1DF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-kwota oferty nie przekraczała kwoty jaką Zamawiający zamierza przeznaczyć na sfinansowanie zamówienia</w:t>
            </w:r>
          </w:p>
        </w:tc>
      </w:tr>
      <w:tr w:rsidR="0082483A" w14:paraId="471A5527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6059288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483A">
              <w:rPr>
                <w:b/>
                <w:sz w:val="22"/>
                <w:szCs w:val="22"/>
              </w:rPr>
              <w:lastRenderedPageBreak/>
              <w:t>Przedsiębiorstwo Handlowo Usługowe PRIMA Bąk Spółka Jawna</w:t>
            </w:r>
          </w:p>
          <w:p w14:paraId="2ED34C5D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Głowackiego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256745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Mielec</w:t>
            </w:r>
          </w:p>
          <w:p w14:paraId="64F7B9F3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A59119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6 - Produkty mrożone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44 618.00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BC1C31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922871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41264A13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4F483BB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636E8C0D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  <w:p w14:paraId="22FFB6F3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-kwota oferty nie przekraczała kwoty jaką Zamawiający zamierza przeznaczyć na sfinansowanie zamówienia</w:t>
            </w:r>
          </w:p>
        </w:tc>
      </w:tr>
      <w:tr w:rsidR="0082483A" w14:paraId="4F994213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41A0F1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483A">
              <w:rPr>
                <w:b/>
                <w:sz w:val="22"/>
                <w:szCs w:val="22"/>
              </w:rPr>
              <w:t>Almax</w:t>
            </w:r>
            <w:proofErr w:type="spellEnd"/>
            <w:r w:rsidRPr="0082483A">
              <w:rPr>
                <w:b/>
                <w:sz w:val="22"/>
                <w:szCs w:val="22"/>
              </w:rPr>
              <w:t>-Dystrybucja Sp. z o.o.</w:t>
            </w:r>
          </w:p>
          <w:p w14:paraId="68C82D57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Panieńszczyzna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80631B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21-002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Jastków</w:t>
            </w:r>
          </w:p>
          <w:p w14:paraId="7266F05A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1F9BF6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8 - Produkty ogólnospożywcze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132 817.73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AF2288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CC801D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1E5BC808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215992C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51A204A6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</w:tc>
      </w:tr>
      <w:tr w:rsidR="0082483A" w14:paraId="303D1AC7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588B0B6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483A">
              <w:rPr>
                <w:b/>
                <w:sz w:val="22"/>
                <w:szCs w:val="22"/>
              </w:rPr>
              <w:t xml:space="preserve">Zakład Mięsny Nowy </w:t>
            </w:r>
            <w:proofErr w:type="spellStart"/>
            <w:r w:rsidRPr="0082483A">
              <w:rPr>
                <w:b/>
                <w:sz w:val="22"/>
                <w:szCs w:val="22"/>
              </w:rPr>
              <w:t>Maxpol</w:t>
            </w:r>
            <w:proofErr w:type="spellEnd"/>
            <w:r w:rsidRPr="0082483A">
              <w:rPr>
                <w:b/>
                <w:sz w:val="22"/>
                <w:szCs w:val="22"/>
              </w:rPr>
              <w:t xml:space="preserve"> R. J. Kizior sp. J</w:t>
            </w:r>
          </w:p>
          <w:p w14:paraId="27F01FD8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Leśna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026042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39-207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Brzeźnica</w:t>
            </w:r>
          </w:p>
          <w:p w14:paraId="7033A60E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765E60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9 - Mięso i wędliny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28 282.00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0F42F2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880EFD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12B3C7EB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6094B34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7D96D2A4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  <w:p w14:paraId="1E1BEC18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-kwota oferty nie przekraczała kwoty jaką Zamawiający zamierza przeznaczyć na sfinansowanie zamówienia</w:t>
            </w:r>
          </w:p>
        </w:tc>
      </w:tr>
      <w:tr w:rsidR="0082483A" w14:paraId="3F75A480" w14:textId="77777777" w:rsidTr="008F75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33917C4" w14:textId="77777777" w:rsidR="0082483A" w:rsidRPr="00D26ED6" w:rsidRDefault="0082483A" w:rsidP="008F75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483A">
              <w:rPr>
                <w:b/>
                <w:sz w:val="22"/>
                <w:szCs w:val="22"/>
              </w:rPr>
              <w:lastRenderedPageBreak/>
              <w:t xml:space="preserve">Centrum Plus </w:t>
            </w:r>
            <w:proofErr w:type="spellStart"/>
            <w:r w:rsidRPr="0082483A">
              <w:rPr>
                <w:b/>
                <w:sz w:val="22"/>
                <w:szCs w:val="22"/>
              </w:rPr>
              <w:t>sp.z</w:t>
            </w:r>
            <w:proofErr w:type="spellEnd"/>
            <w:r w:rsidRPr="0082483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2483A">
              <w:rPr>
                <w:b/>
                <w:sz w:val="22"/>
                <w:szCs w:val="22"/>
              </w:rPr>
              <w:t>o.o</w:t>
            </w:r>
            <w:proofErr w:type="spellEnd"/>
          </w:p>
          <w:p w14:paraId="30517B04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E926DD" w14:textId="77777777" w:rsidR="0082483A" w:rsidRPr="009F0E5C" w:rsidRDefault="0082483A" w:rsidP="008F7549">
            <w:pPr>
              <w:jc w:val="both"/>
              <w:rPr>
                <w:bCs/>
                <w:sz w:val="22"/>
                <w:szCs w:val="22"/>
              </w:rPr>
            </w:pPr>
            <w:r w:rsidRPr="0082483A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483A">
              <w:rPr>
                <w:bCs/>
                <w:sz w:val="22"/>
                <w:szCs w:val="22"/>
              </w:rPr>
              <w:t>Kolbuszowa</w:t>
            </w:r>
          </w:p>
          <w:p w14:paraId="4B84C107" w14:textId="77777777" w:rsidR="0082483A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EE1417" w14:textId="77777777" w:rsidR="0082483A" w:rsidRPr="00211A34" w:rsidRDefault="0082483A" w:rsidP="008F75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2483A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483A">
              <w:rPr>
                <w:sz w:val="22"/>
                <w:szCs w:val="22"/>
              </w:rPr>
              <w:t>Pakiet 10 - Owoce, warzywa i ziemniaki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2483A">
              <w:rPr>
                <w:b/>
                <w:sz w:val="22"/>
                <w:szCs w:val="22"/>
              </w:rPr>
              <w:t>104 554.00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859B6F" w14:textId="77777777" w:rsidR="0082483A" w:rsidRPr="00D26ED6" w:rsidRDefault="0082483A" w:rsidP="008F75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A8CC6F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treść wybranej oferty odpowiada treści SWZ, </w:t>
            </w:r>
          </w:p>
          <w:p w14:paraId="44B7B9BB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</w:t>
            </w:r>
            <w:r w:rsidRPr="0082483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75D1B11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I. Kryterium: Cena oferty - 100 punktów</w:t>
            </w:r>
          </w:p>
          <w:p w14:paraId="29E436BD" w14:textId="77777777" w:rsidR="0082483A" w:rsidRP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>- oferta wpłynęła do Zamawiającego w wyznaczonym terminie , a Wykonawca  ją składający nie podlega wykluczeniu z postępowania</w:t>
            </w:r>
          </w:p>
          <w:p w14:paraId="3314C927" w14:textId="77777777" w:rsidR="0082483A" w:rsidRDefault="0082483A" w:rsidP="008F75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2483A">
              <w:t xml:space="preserve">-kwota oferty nie przekraczała kwoty jaką Zamawiający zamierza przeznaczyć na sfinansowanie </w:t>
            </w:r>
            <w:proofErr w:type="spellStart"/>
            <w:r w:rsidRPr="0082483A">
              <w:t>zamówieniia</w:t>
            </w:r>
            <w:proofErr w:type="spellEnd"/>
            <w:r w:rsidRPr="0082483A">
              <w:t>,</w:t>
            </w:r>
          </w:p>
        </w:tc>
      </w:tr>
    </w:tbl>
    <w:p w14:paraId="1F34995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E08215D" w14:textId="77777777" w:rsidTr="00596EA3">
        <w:tc>
          <w:tcPr>
            <w:tcW w:w="2169" w:type="dxa"/>
            <w:shd w:val="clear" w:color="auto" w:fill="F3F3F3"/>
          </w:tcPr>
          <w:p w14:paraId="3FEB8C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A77FC8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820B93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A6D4BF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2483A" w:rsidRPr="00834EF4" w14:paraId="67BBF4AD" w14:textId="77777777" w:rsidTr="008F7549">
        <w:tc>
          <w:tcPr>
            <w:tcW w:w="2169" w:type="dxa"/>
            <w:shd w:val="clear" w:color="auto" w:fill="auto"/>
          </w:tcPr>
          <w:p w14:paraId="48F4D66F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1 - Pieczywo</w:t>
            </w:r>
          </w:p>
        </w:tc>
        <w:tc>
          <w:tcPr>
            <w:tcW w:w="2793" w:type="dxa"/>
            <w:shd w:val="clear" w:color="auto" w:fill="auto"/>
          </w:tcPr>
          <w:p w14:paraId="73D33EA8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>Zakład Produkcyjno-Handlowy Piekarnia WM-ka Witold Węgrzyn</w:t>
            </w:r>
          </w:p>
          <w:p w14:paraId="0A17A72C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4</w:t>
            </w:r>
          </w:p>
          <w:p w14:paraId="48750B71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4D44BA54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ACFEE8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  <w:tr w:rsidR="0082483A" w:rsidRPr="00834EF4" w14:paraId="0123701F" w14:textId="77777777" w:rsidTr="008F7549">
        <w:tc>
          <w:tcPr>
            <w:tcW w:w="2169" w:type="dxa"/>
            <w:shd w:val="clear" w:color="auto" w:fill="auto"/>
          </w:tcPr>
          <w:p w14:paraId="30A68E5B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 2  - Makarony</w:t>
            </w:r>
          </w:p>
        </w:tc>
        <w:tc>
          <w:tcPr>
            <w:tcW w:w="2793" w:type="dxa"/>
            <w:shd w:val="clear" w:color="auto" w:fill="auto"/>
          </w:tcPr>
          <w:p w14:paraId="00AFF60E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>WYTWÓRNIA MAKARONU KAZIMIERZ CHRZANOWSKI</w:t>
            </w:r>
          </w:p>
          <w:p w14:paraId="797F2504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13</w:t>
            </w:r>
          </w:p>
          <w:p w14:paraId="1DBBF18F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39-320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PRZECŁAW</w:t>
            </w:r>
          </w:p>
        </w:tc>
        <w:tc>
          <w:tcPr>
            <w:tcW w:w="2976" w:type="dxa"/>
            <w:shd w:val="clear" w:color="auto" w:fill="auto"/>
          </w:tcPr>
          <w:p w14:paraId="4E2EB791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450D7D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  <w:tr w:rsidR="0082483A" w:rsidRPr="00834EF4" w14:paraId="2FDE2183" w14:textId="77777777" w:rsidTr="008F7549">
        <w:tc>
          <w:tcPr>
            <w:tcW w:w="2169" w:type="dxa"/>
            <w:shd w:val="clear" w:color="auto" w:fill="auto"/>
          </w:tcPr>
          <w:p w14:paraId="4791048B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4 - Mięso i wędliny drobiowe</w:t>
            </w:r>
          </w:p>
        </w:tc>
        <w:tc>
          <w:tcPr>
            <w:tcW w:w="2793" w:type="dxa"/>
            <w:shd w:val="clear" w:color="auto" w:fill="auto"/>
          </w:tcPr>
          <w:p w14:paraId="21681394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>PUBLIMAR SP.J. L. STANISZEWSKI I SPÓŁKA</w:t>
            </w:r>
          </w:p>
          <w:p w14:paraId="30C3D3DB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ZWIĄZKOWA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10</w:t>
            </w:r>
          </w:p>
          <w:p w14:paraId="63A35026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20-148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0B46A89C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F243E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  <w:tr w:rsidR="0082483A" w:rsidRPr="00834EF4" w14:paraId="03AECAB2" w14:textId="77777777" w:rsidTr="008F7549">
        <w:tc>
          <w:tcPr>
            <w:tcW w:w="2169" w:type="dxa"/>
            <w:shd w:val="clear" w:color="auto" w:fill="auto"/>
          </w:tcPr>
          <w:p w14:paraId="77B860E6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 5 - Woda źródlana</w:t>
            </w:r>
          </w:p>
        </w:tc>
        <w:tc>
          <w:tcPr>
            <w:tcW w:w="2793" w:type="dxa"/>
            <w:shd w:val="clear" w:color="auto" w:fill="auto"/>
          </w:tcPr>
          <w:p w14:paraId="776A4E3D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 xml:space="preserve">Centrum Plus </w:t>
            </w:r>
            <w:proofErr w:type="spellStart"/>
            <w:r w:rsidRPr="0082483A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82483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483A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44486F93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4</w:t>
            </w:r>
          </w:p>
          <w:p w14:paraId="29ED2628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09DD9883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30941D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  <w:tr w:rsidR="0082483A" w:rsidRPr="00834EF4" w14:paraId="47EB8550" w14:textId="77777777" w:rsidTr="008F7549">
        <w:tc>
          <w:tcPr>
            <w:tcW w:w="2169" w:type="dxa"/>
            <w:shd w:val="clear" w:color="auto" w:fill="auto"/>
          </w:tcPr>
          <w:p w14:paraId="63A2BDF1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 5 - Woda źródlana</w:t>
            </w:r>
          </w:p>
        </w:tc>
        <w:tc>
          <w:tcPr>
            <w:tcW w:w="2793" w:type="dxa"/>
            <w:shd w:val="clear" w:color="auto" w:fill="auto"/>
          </w:tcPr>
          <w:p w14:paraId="755DB7FD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>ZORIN Adrian Beton</w:t>
            </w:r>
          </w:p>
          <w:p w14:paraId="27686544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Plac Solny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14/3</w:t>
            </w:r>
          </w:p>
          <w:p w14:paraId="6B019B05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50-062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7A50D4C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- 31.77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FBE776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31,77</w:t>
            </w:r>
          </w:p>
        </w:tc>
      </w:tr>
      <w:tr w:rsidR="0082483A" w:rsidRPr="00834EF4" w14:paraId="27DC2321" w14:textId="77777777" w:rsidTr="008F7549">
        <w:tc>
          <w:tcPr>
            <w:tcW w:w="2169" w:type="dxa"/>
            <w:shd w:val="clear" w:color="auto" w:fill="auto"/>
          </w:tcPr>
          <w:p w14:paraId="31663A09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6 - Produkty mrożone</w:t>
            </w:r>
          </w:p>
        </w:tc>
        <w:tc>
          <w:tcPr>
            <w:tcW w:w="2793" w:type="dxa"/>
            <w:shd w:val="clear" w:color="auto" w:fill="auto"/>
          </w:tcPr>
          <w:p w14:paraId="39CD3B4B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>Przedsiębiorstwo Handlowo Usługowe PRIMA Bąk Spółka Jawna</w:t>
            </w:r>
          </w:p>
          <w:p w14:paraId="116885CA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Głowackiego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27</w:t>
            </w:r>
          </w:p>
          <w:p w14:paraId="71E14C2E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14:paraId="6B346A95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E9C94B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  <w:tr w:rsidR="0082483A" w:rsidRPr="00834EF4" w14:paraId="6ADBC06A" w14:textId="77777777" w:rsidTr="008F7549">
        <w:tc>
          <w:tcPr>
            <w:tcW w:w="2169" w:type="dxa"/>
            <w:shd w:val="clear" w:color="auto" w:fill="auto"/>
          </w:tcPr>
          <w:p w14:paraId="433C7D82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8 - Produkty ogólnospożywcze</w:t>
            </w:r>
          </w:p>
        </w:tc>
        <w:tc>
          <w:tcPr>
            <w:tcW w:w="2793" w:type="dxa"/>
            <w:shd w:val="clear" w:color="auto" w:fill="auto"/>
          </w:tcPr>
          <w:p w14:paraId="02A7B9E0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483A">
              <w:rPr>
                <w:b/>
                <w:bCs/>
                <w:sz w:val="20"/>
                <w:szCs w:val="20"/>
              </w:rPr>
              <w:t>Almax</w:t>
            </w:r>
            <w:proofErr w:type="spellEnd"/>
            <w:r w:rsidRPr="0082483A">
              <w:rPr>
                <w:b/>
                <w:bCs/>
                <w:sz w:val="20"/>
                <w:szCs w:val="20"/>
              </w:rPr>
              <w:t>-Dystrybucja Sp. z o.o.</w:t>
            </w:r>
          </w:p>
          <w:p w14:paraId="77926B16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Panieńszczyzna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0</w:t>
            </w:r>
          </w:p>
          <w:p w14:paraId="47232B59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21-002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Jastków</w:t>
            </w:r>
          </w:p>
        </w:tc>
        <w:tc>
          <w:tcPr>
            <w:tcW w:w="2976" w:type="dxa"/>
            <w:shd w:val="clear" w:color="auto" w:fill="auto"/>
          </w:tcPr>
          <w:p w14:paraId="2B42C595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A2AD36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  <w:tr w:rsidR="0082483A" w:rsidRPr="00834EF4" w14:paraId="1EBD604F" w14:textId="77777777" w:rsidTr="008F7549">
        <w:tc>
          <w:tcPr>
            <w:tcW w:w="2169" w:type="dxa"/>
            <w:shd w:val="clear" w:color="auto" w:fill="auto"/>
          </w:tcPr>
          <w:p w14:paraId="0B718D82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9 - Mięso i wędliny</w:t>
            </w:r>
          </w:p>
        </w:tc>
        <w:tc>
          <w:tcPr>
            <w:tcW w:w="2793" w:type="dxa"/>
            <w:shd w:val="clear" w:color="auto" w:fill="auto"/>
          </w:tcPr>
          <w:p w14:paraId="1E4E7664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 xml:space="preserve">Zakład Mięsny Nowy </w:t>
            </w:r>
            <w:proofErr w:type="spellStart"/>
            <w:r w:rsidRPr="0082483A">
              <w:rPr>
                <w:b/>
                <w:bCs/>
                <w:sz w:val="20"/>
                <w:szCs w:val="20"/>
              </w:rPr>
              <w:t>Maxpol</w:t>
            </w:r>
            <w:proofErr w:type="spellEnd"/>
            <w:r w:rsidRPr="0082483A">
              <w:rPr>
                <w:b/>
                <w:bCs/>
                <w:sz w:val="20"/>
                <w:szCs w:val="20"/>
              </w:rPr>
              <w:t xml:space="preserve"> R. J. Kizior sp. J</w:t>
            </w:r>
          </w:p>
          <w:p w14:paraId="43209CB7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Leśna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2</w:t>
            </w:r>
          </w:p>
          <w:p w14:paraId="5528EFC5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39-207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Brzeźnica</w:t>
            </w:r>
          </w:p>
        </w:tc>
        <w:tc>
          <w:tcPr>
            <w:tcW w:w="2976" w:type="dxa"/>
            <w:shd w:val="clear" w:color="auto" w:fill="auto"/>
          </w:tcPr>
          <w:p w14:paraId="1E8349DC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B548FA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  <w:tr w:rsidR="0082483A" w:rsidRPr="00834EF4" w14:paraId="7250B242" w14:textId="77777777" w:rsidTr="008F7549">
        <w:tc>
          <w:tcPr>
            <w:tcW w:w="2169" w:type="dxa"/>
            <w:shd w:val="clear" w:color="auto" w:fill="auto"/>
          </w:tcPr>
          <w:p w14:paraId="62248718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lastRenderedPageBreak/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83A">
              <w:rPr>
                <w:sz w:val="20"/>
                <w:szCs w:val="20"/>
              </w:rPr>
              <w:t>Pakiet 10 - Owoce, warzywa i ziemniaki</w:t>
            </w:r>
          </w:p>
        </w:tc>
        <w:tc>
          <w:tcPr>
            <w:tcW w:w="2793" w:type="dxa"/>
            <w:shd w:val="clear" w:color="auto" w:fill="auto"/>
          </w:tcPr>
          <w:p w14:paraId="2E5FA01A" w14:textId="77777777" w:rsidR="0082483A" w:rsidRPr="00211A34" w:rsidRDefault="0082483A" w:rsidP="008F7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83A">
              <w:rPr>
                <w:b/>
                <w:bCs/>
                <w:sz w:val="20"/>
                <w:szCs w:val="20"/>
              </w:rPr>
              <w:t xml:space="preserve">Centrum Plus </w:t>
            </w:r>
            <w:proofErr w:type="spellStart"/>
            <w:r w:rsidRPr="0082483A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82483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483A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258DCD01" w14:textId="77777777" w:rsidR="0082483A" w:rsidRPr="00211A34" w:rsidRDefault="0082483A" w:rsidP="008F7549">
            <w:pPr>
              <w:rPr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4</w:t>
            </w:r>
          </w:p>
          <w:p w14:paraId="4BFE64BF" w14:textId="77777777" w:rsidR="0082483A" w:rsidRPr="00211A34" w:rsidRDefault="0082483A" w:rsidP="008F7549">
            <w:pPr>
              <w:spacing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83A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796BD4DE" w14:textId="77777777" w:rsidR="0082483A" w:rsidRPr="00211A34" w:rsidRDefault="0082483A" w:rsidP="008F75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D22E8D" w14:textId="77777777" w:rsidR="0082483A" w:rsidRPr="00211A34" w:rsidRDefault="0082483A" w:rsidP="008F7549">
            <w:pPr>
              <w:jc w:val="center"/>
              <w:rPr>
                <w:color w:val="000000"/>
                <w:sz w:val="20"/>
                <w:szCs w:val="20"/>
              </w:rPr>
            </w:pPr>
            <w:r w:rsidRPr="0082483A">
              <w:rPr>
                <w:sz w:val="20"/>
                <w:szCs w:val="20"/>
              </w:rPr>
              <w:t xml:space="preserve">  100,00</w:t>
            </w:r>
          </w:p>
        </w:tc>
      </w:tr>
    </w:tbl>
    <w:p w14:paraId="1CD3826B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93F00D5" w14:textId="05EB76B9" w:rsidR="00B464D3" w:rsidRDefault="0082483A" w:rsidP="00B464D3">
      <w:pPr>
        <w:jc w:val="right"/>
        <w:rPr>
          <w:sz w:val="22"/>
          <w:szCs w:val="22"/>
        </w:rPr>
      </w:pPr>
      <w:r w:rsidRPr="0082483A">
        <w:rPr>
          <w:sz w:val="22"/>
          <w:szCs w:val="22"/>
        </w:rPr>
        <w:t xml:space="preserve">  </w:t>
      </w:r>
      <w:r w:rsidR="00FE2094">
        <w:rPr>
          <w:sz w:val="22"/>
          <w:szCs w:val="22"/>
        </w:rPr>
        <w:t>Dyrektor SP ZOZ Kolbuszowa</w:t>
      </w:r>
    </w:p>
    <w:p w14:paraId="35364271" w14:textId="233F21D2" w:rsidR="00FE2094" w:rsidRPr="00E56378" w:rsidRDefault="00FE2094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010FF3E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AA59E" w14:textId="77777777" w:rsidR="00D9273B" w:rsidRDefault="00D9273B">
      <w:r>
        <w:separator/>
      </w:r>
    </w:p>
  </w:endnote>
  <w:endnote w:type="continuationSeparator" w:id="0">
    <w:p w14:paraId="1FEE9218" w14:textId="77777777" w:rsidR="00D9273B" w:rsidRDefault="00D9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130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883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75310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E5A4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08FE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F81C8" w14:textId="77777777" w:rsidR="00D9273B" w:rsidRDefault="00D9273B">
      <w:r>
        <w:separator/>
      </w:r>
    </w:p>
  </w:footnote>
  <w:footnote w:type="continuationSeparator" w:id="0">
    <w:p w14:paraId="0074BAD7" w14:textId="77777777" w:rsidR="00D9273B" w:rsidRDefault="00D92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17E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5F4F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362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73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483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273B"/>
    <w:rsid w:val="00E30B2D"/>
    <w:rsid w:val="00E62859"/>
    <w:rsid w:val="00E85D70"/>
    <w:rsid w:val="00F33C66"/>
    <w:rsid w:val="00F960D7"/>
    <w:rsid w:val="00FB7F50"/>
    <w:rsid w:val="00FE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57F7F6"/>
  <w15:chartTrackingRefBased/>
  <w15:docId w15:val="{60274D09-589D-4EBE-A8A0-6FBA89CC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1110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2022-05-23T07:15:00Z</cp:lastPrinted>
  <dcterms:created xsi:type="dcterms:W3CDTF">2022-05-23T07:17:00Z</dcterms:created>
  <dcterms:modified xsi:type="dcterms:W3CDTF">2022-05-23T07:17:00Z</dcterms:modified>
</cp:coreProperties>
</file>