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763" w:rsidRPr="00577A13" w:rsidRDefault="00C72763" w:rsidP="00C72763">
      <w:pPr>
        <w:rPr>
          <w:b/>
          <w:bCs/>
        </w:rPr>
      </w:pPr>
      <w:r w:rsidRPr="00577A13">
        <w:rPr>
          <w:b/>
          <w:bCs/>
        </w:rPr>
        <w:t xml:space="preserve">Okręgowy Szpital Kolejowy w Katowicach - </w:t>
      </w:r>
      <w:proofErr w:type="spellStart"/>
      <w:r w:rsidRPr="00577A13">
        <w:rPr>
          <w:b/>
          <w:bCs/>
        </w:rPr>
        <w:t>s.p.z.o.z</w:t>
      </w:r>
      <w:proofErr w:type="spellEnd"/>
      <w:r w:rsidRPr="00577A13">
        <w:rPr>
          <w:b/>
          <w:bCs/>
        </w:rPr>
        <w:t>.</w:t>
      </w:r>
    </w:p>
    <w:p w:rsidR="00C72763" w:rsidRPr="00577A13" w:rsidRDefault="00C72763" w:rsidP="00C72763">
      <w:pPr>
        <w:rPr>
          <w:b/>
          <w:bCs/>
        </w:rPr>
      </w:pPr>
      <w:proofErr w:type="spellStart"/>
      <w:r w:rsidRPr="00577A13">
        <w:rPr>
          <w:b/>
          <w:bCs/>
        </w:rPr>
        <w:t>Panewnicka</w:t>
      </w:r>
      <w:proofErr w:type="spellEnd"/>
      <w:r w:rsidRPr="00577A13">
        <w:rPr>
          <w:b/>
          <w:bCs/>
        </w:rPr>
        <w:t xml:space="preserve"> 65</w:t>
      </w:r>
    </w:p>
    <w:p w:rsidR="00C72763" w:rsidRPr="00577A13" w:rsidRDefault="00C72763" w:rsidP="00C72763">
      <w:pPr>
        <w:rPr>
          <w:b/>
          <w:bCs/>
        </w:rPr>
      </w:pPr>
      <w:r w:rsidRPr="00577A13">
        <w:rPr>
          <w:b/>
          <w:bCs/>
        </w:rPr>
        <w:t>40-760 Katowice</w:t>
      </w:r>
    </w:p>
    <w:p w:rsidR="00C72763" w:rsidRPr="00577A13" w:rsidRDefault="00C72763" w:rsidP="00C7276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72763" w:rsidRPr="00577A13" w:rsidRDefault="00C72763" w:rsidP="00C72763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05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05</w:t>
      </w:r>
      <w:r w:rsidRPr="00577A13">
        <w:rPr>
          <w:sz w:val="24"/>
        </w:rPr>
        <w:t>-</w:t>
      </w:r>
      <w:r>
        <w:rPr>
          <w:sz w:val="24"/>
        </w:rPr>
        <w:t>23</w:t>
      </w:r>
    </w:p>
    <w:p w:rsidR="00C72763" w:rsidRDefault="00C72763" w:rsidP="00C7276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C72763" w:rsidRDefault="00C72763" w:rsidP="00C7276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C72763" w:rsidRPr="00AA1273" w:rsidRDefault="00C72763" w:rsidP="00C7276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C72763" w:rsidRPr="00AA1273" w:rsidRDefault="00C72763" w:rsidP="00C7276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C72763" w:rsidRDefault="00C72763" w:rsidP="00C7276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72763" w:rsidRPr="00D91931" w:rsidRDefault="00C72763" w:rsidP="00C7276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72763" w:rsidRPr="00D91931" w:rsidRDefault="00C72763" w:rsidP="00C72763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C72763" w:rsidRPr="00D91931" w:rsidRDefault="00C72763" w:rsidP="00C72763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- 2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C72763" w:rsidRPr="00607F9B" w:rsidTr="00E51223">
        <w:trPr>
          <w:trHeight w:val="638"/>
        </w:trPr>
        <w:tc>
          <w:tcPr>
            <w:tcW w:w="959" w:type="dxa"/>
            <w:shd w:val="clear" w:color="auto" w:fill="auto"/>
          </w:tcPr>
          <w:p w:rsidR="00C72763" w:rsidRPr="00607F9B" w:rsidRDefault="00C72763" w:rsidP="00E512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C72763" w:rsidRPr="00607F9B" w:rsidRDefault="00C72763" w:rsidP="00E5122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170655">
              <w:rPr>
                <w:b/>
                <w:bCs/>
                <w:sz w:val="22"/>
                <w:szCs w:val="22"/>
              </w:rPr>
              <w:t xml:space="preserve">Dostawa </w:t>
            </w:r>
            <w:r w:rsidRPr="00910B21">
              <w:rPr>
                <w:b/>
                <w:bCs/>
                <w:sz w:val="22"/>
                <w:szCs w:val="22"/>
              </w:rPr>
              <w:t>obłożeń i odzieży operacyjnej jednorazowego użytku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05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C72763" w:rsidRPr="00C118AA" w:rsidRDefault="00C72763" w:rsidP="00C72763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C72763" w:rsidRPr="00C118AA" w:rsidRDefault="00C72763" w:rsidP="00C72763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</w:t>
      </w:r>
      <w:r w:rsidR="00E12A2A">
        <w:rPr>
          <w:rFonts w:ascii="Times New Roman" w:hAnsi="Times New Roman"/>
          <w:b/>
          <w:sz w:val="24"/>
        </w:rPr>
        <w:t>6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 w:rsidR="00E12A2A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C72763" w:rsidRPr="00C118AA" w:rsidRDefault="00C72763" w:rsidP="00C7276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</w:t>
      </w:r>
      <w:r w:rsidR="00E12A2A">
        <w:rPr>
          <w:rFonts w:ascii="Times New Roman" w:hAnsi="Times New Roman"/>
          <w:b/>
          <w:sz w:val="24"/>
        </w:rPr>
        <w:t>6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 w:rsidR="00E12A2A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C72763" w:rsidRPr="00ED6A58" w:rsidRDefault="00C72763" w:rsidP="00C72763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C72763" w:rsidRDefault="00C72763" w:rsidP="00C7276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C72763" w:rsidRDefault="00C72763" w:rsidP="00C72763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C72763" w:rsidRPr="00424B99" w:rsidRDefault="00C72763" w:rsidP="00C72763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="00E12A2A"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6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C72763" w:rsidRDefault="00C72763" w:rsidP="00C7276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C72763" w:rsidRDefault="00C72763" w:rsidP="00C72763">
      <w:pPr>
        <w:pStyle w:val="Nagwek"/>
        <w:tabs>
          <w:tab w:val="clear" w:pos="4536"/>
        </w:tabs>
        <w:jc w:val="both"/>
        <w:rPr>
          <w:sz w:val="24"/>
        </w:rPr>
      </w:pPr>
    </w:p>
    <w:p w:rsidR="00C72763" w:rsidRPr="00577A13" w:rsidRDefault="00C72763" w:rsidP="00C7276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 w:rsidRPr="00577A13">
        <w:rPr>
          <w:sz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</w:rPr>
        <w:t>Pzp</w:t>
      </w:r>
      <w:proofErr w:type="spellEnd"/>
      <w:r w:rsidRPr="00577A13">
        <w:rPr>
          <w:sz w:val="24"/>
        </w:rPr>
        <w:t xml:space="preserve"> Zamawiający w dniu dzisiejszym opublikował ogłoszenie o zmianie ogłoszenia w Biuletynie Zamówień Publicznych pod numerem 202</w:t>
      </w:r>
      <w:r>
        <w:rPr>
          <w:sz w:val="24"/>
        </w:rPr>
        <w:t>2</w:t>
      </w:r>
      <w:r w:rsidRPr="00577A13">
        <w:rPr>
          <w:sz w:val="24"/>
        </w:rPr>
        <w:t xml:space="preserve">/BZP </w:t>
      </w:r>
      <w:r w:rsidR="00E12A2A">
        <w:rPr>
          <w:sz w:val="24"/>
        </w:rPr>
        <w:t>00171559</w:t>
      </w:r>
      <w:r w:rsidRPr="00C762C4">
        <w:rPr>
          <w:sz w:val="24"/>
        </w:rPr>
        <w:t>/01</w:t>
      </w:r>
      <w:r w:rsidRPr="00577A13">
        <w:rPr>
          <w:sz w:val="24"/>
        </w:rPr>
        <w:t xml:space="preserve"> z dnia </w:t>
      </w:r>
      <w:r w:rsidR="00E12A2A">
        <w:rPr>
          <w:sz w:val="24"/>
        </w:rPr>
        <w:t>23</w:t>
      </w:r>
      <w:r w:rsidRPr="00577A13">
        <w:rPr>
          <w:sz w:val="24"/>
        </w:rPr>
        <w:t>.</w:t>
      </w:r>
      <w:r>
        <w:rPr>
          <w:sz w:val="24"/>
        </w:rPr>
        <w:t>05.2022</w:t>
      </w:r>
      <w:r w:rsidRPr="00577A13">
        <w:rPr>
          <w:sz w:val="24"/>
        </w:rPr>
        <w:t xml:space="preserve">r.                   </w:t>
      </w:r>
    </w:p>
    <w:p w:rsidR="00C72763" w:rsidRPr="00577A13" w:rsidRDefault="00C72763" w:rsidP="00C72763">
      <w:pPr>
        <w:pStyle w:val="Tekstpodstawowy"/>
        <w:jc w:val="right"/>
        <w:rPr>
          <w:i/>
          <w:szCs w:val="24"/>
        </w:rPr>
      </w:pPr>
    </w:p>
    <w:p w:rsidR="00C72763" w:rsidRPr="00577A13" w:rsidRDefault="00C72763" w:rsidP="00C72763">
      <w:pPr>
        <w:pStyle w:val="Tekstpodstawowy"/>
        <w:jc w:val="right"/>
        <w:rPr>
          <w:i/>
          <w:szCs w:val="24"/>
        </w:rPr>
      </w:pPr>
    </w:p>
    <w:p w:rsidR="00C72763" w:rsidRPr="009C2A73" w:rsidRDefault="00C72763" w:rsidP="00C72763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C72763" w:rsidRPr="009C2A73" w:rsidRDefault="00C72763" w:rsidP="00C72763">
      <w:pPr>
        <w:pStyle w:val="Tekstpodstawowy"/>
        <w:jc w:val="right"/>
        <w:rPr>
          <w:i/>
          <w:sz w:val="24"/>
          <w:szCs w:val="24"/>
        </w:rPr>
      </w:pPr>
    </w:p>
    <w:p w:rsidR="00C72763" w:rsidRDefault="00C72763" w:rsidP="00C72763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 xml:space="preserve">p.o. </w:t>
      </w:r>
      <w:r w:rsidR="00C107A3">
        <w:rPr>
          <w:i/>
          <w:sz w:val="24"/>
          <w:szCs w:val="24"/>
        </w:rPr>
        <w:t xml:space="preserve">Zastępcy </w:t>
      </w:r>
      <w:r w:rsidRPr="009C2A73">
        <w:rPr>
          <w:i/>
          <w:sz w:val="24"/>
          <w:szCs w:val="24"/>
        </w:rPr>
        <w:t>Dyrektor</w:t>
      </w:r>
      <w:r w:rsidR="00C107A3">
        <w:rPr>
          <w:i/>
          <w:sz w:val="24"/>
          <w:szCs w:val="24"/>
        </w:rPr>
        <w:t>a</w:t>
      </w:r>
    </w:p>
    <w:p w:rsidR="00C107A3" w:rsidRPr="009C2A73" w:rsidRDefault="00C107A3" w:rsidP="00C72763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72763" w:rsidRPr="009C2A73" w:rsidRDefault="00C72763" w:rsidP="00C72763">
      <w:pPr>
        <w:pStyle w:val="Tekstpodstawowy"/>
        <w:jc w:val="right"/>
        <w:rPr>
          <w:sz w:val="24"/>
          <w:szCs w:val="24"/>
        </w:rPr>
      </w:pPr>
      <w:r w:rsidRPr="009C2A73">
        <w:rPr>
          <w:i/>
          <w:sz w:val="24"/>
          <w:szCs w:val="24"/>
        </w:rPr>
        <w:t>Bo</w:t>
      </w:r>
      <w:r w:rsidR="00C107A3">
        <w:rPr>
          <w:i/>
          <w:sz w:val="24"/>
          <w:szCs w:val="24"/>
        </w:rPr>
        <w:t>żena</w:t>
      </w:r>
      <w:r w:rsidRPr="009C2A73">
        <w:rPr>
          <w:i/>
          <w:sz w:val="24"/>
          <w:szCs w:val="24"/>
        </w:rPr>
        <w:t xml:space="preserve"> </w:t>
      </w:r>
      <w:proofErr w:type="spellStart"/>
      <w:r w:rsidR="00C107A3">
        <w:rPr>
          <w:i/>
          <w:sz w:val="24"/>
          <w:szCs w:val="24"/>
        </w:rPr>
        <w:t>Biolik-Stich</w:t>
      </w:r>
      <w:proofErr w:type="spellEnd"/>
    </w:p>
    <w:p w:rsidR="00C72763" w:rsidRPr="00D91931" w:rsidRDefault="00C72763" w:rsidP="00C72763">
      <w:pPr>
        <w:pStyle w:val="Tekstpodstawowywcity"/>
        <w:rPr>
          <w:sz w:val="22"/>
          <w:szCs w:val="22"/>
        </w:rPr>
      </w:pPr>
    </w:p>
    <w:sectPr w:rsidR="00C72763" w:rsidRPr="00D91931" w:rsidSect="00C727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CA5" w:rsidRDefault="00533CA5">
      <w:r>
        <w:separator/>
      </w:r>
    </w:p>
  </w:endnote>
  <w:endnote w:type="continuationSeparator" w:id="0">
    <w:p w:rsidR="00533CA5" w:rsidRDefault="00533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CA5" w:rsidRDefault="00533CA5">
      <w:r>
        <w:separator/>
      </w:r>
    </w:p>
  </w:footnote>
  <w:footnote w:type="continuationSeparator" w:id="0">
    <w:p w:rsidR="00533CA5" w:rsidRDefault="00533C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988"/>
    <w:rsid w:val="00136AEA"/>
    <w:rsid w:val="0015679F"/>
    <w:rsid w:val="00195348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3CA5"/>
    <w:rsid w:val="00540D03"/>
    <w:rsid w:val="00581997"/>
    <w:rsid w:val="005F4BC0"/>
    <w:rsid w:val="006A0D80"/>
    <w:rsid w:val="00727D1F"/>
    <w:rsid w:val="00787406"/>
    <w:rsid w:val="00791988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107A3"/>
    <w:rsid w:val="00C25577"/>
    <w:rsid w:val="00C34578"/>
    <w:rsid w:val="00C72763"/>
    <w:rsid w:val="00CC1A78"/>
    <w:rsid w:val="00CF0F4C"/>
    <w:rsid w:val="00D369AE"/>
    <w:rsid w:val="00D63C6E"/>
    <w:rsid w:val="00D91931"/>
    <w:rsid w:val="00DE0599"/>
    <w:rsid w:val="00E12A2A"/>
    <w:rsid w:val="00E23FC5"/>
    <w:rsid w:val="00E45035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3FC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23FC5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727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23FC5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E23FC5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E23FC5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E23FC5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E23FC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23FC5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C727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C72763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72763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72763"/>
    <w:rPr>
      <w:sz w:val="26"/>
      <w:szCs w:val="24"/>
    </w:rPr>
  </w:style>
  <w:style w:type="character" w:customStyle="1" w:styleId="NagwekZnak">
    <w:name w:val="Nagłówek Znak"/>
    <w:basedOn w:val="Domylnaczcionkaakapitu"/>
    <w:link w:val="Nagwek"/>
    <w:rsid w:val="00C72763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72763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2022-05-23T09:32:00Z</cp:lastPrinted>
  <dcterms:created xsi:type="dcterms:W3CDTF">2022-05-23T09:32:00Z</dcterms:created>
  <dcterms:modified xsi:type="dcterms:W3CDTF">2022-05-23T09:32:00Z</dcterms:modified>
</cp:coreProperties>
</file>