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075" w:rsidRPr="00F7750D" w:rsidRDefault="00374075" w:rsidP="0037407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374075" w:rsidRPr="00F7750D" w:rsidRDefault="00374075" w:rsidP="0037407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374075" w:rsidRPr="00F7750D" w:rsidRDefault="00374075" w:rsidP="0037407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374075" w:rsidRPr="00F7750D" w:rsidRDefault="00374075" w:rsidP="0037407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74075" w:rsidRPr="00F7750D" w:rsidRDefault="00374075" w:rsidP="0037407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05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FE40EE">
        <w:rPr>
          <w:sz w:val="24"/>
          <w:szCs w:val="24"/>
        </w:rPr>
        <w:t>2</w:t>
      </w:r>
      <w:r w:rsidR="00583FF3">
        <w:rPr>
          <w:sz w:val="24"/>
          <w:szCs w:val="24"/>
        </w:rPr>
        <w:t>6</w:t>
      </w:r>
    </w:p>
    <w:p w:rsidR="00374075" w:rsidRPr="00F7750D" w:rsidRDefault="00374075" w:rsidP="00374075">
      <w:pPr>
        <w:rPr>
          <w:sz w:val="24"/>
          <w:szCs w:val="24"/>
        </w:rPr>
      </w:pPr>
    </w:p>
    <w:p w:rsidR="00374075" w:rsidRPr="00F7750D" w:rsidRDefault="00374075" w:rsidP="0037407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374075" w:rsidRPr="00F7750D" w:rsidRDefault="00374075" w:rsidP="003740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374075" w:rsidRPr="00F7750D" w:rsidRDefault="00374075" w:rsidP="003740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374075" w:rsidRPr="001C2C42" w:rsidRDefault="00374075" w:rsidP="0037407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74075" w:rsidRDefault="00374075" w:rsidP="0037407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374075" w:rsidRPr="000A1C0E" w:rsidRDefault="00374075" w:rsidP="003740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374075" w:rsidRPr="000A1C0E" w:rsidRDefault="00374075" w:rsidP="003740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374075" w:rsidRDefault="00374075" w:rsidP="00374075">
      <w:pPr>
        <w:jc w:val="both"/>
        <w:rPr>
          <w:i/>
          <w:sz w:val="22"/>
          <w:szCs w:val="22"/>
        </w:rPr>
      </w:pPr>
    </w:p>
    <w:p w:rsidR="00374075" w:rsidRDefault="00374075" w:rsidP="0037407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374075" w:rsidRDefault="00374075" w:rsidP="0037407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374075" w:rsidRDefault="00374075" w:rsidP="0037407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374075" w:rsidRPr="00C81F26" w:rsidRDefault="00374075" w:rsidP="00374075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374075" w:rsidRDefault="00374075" w:rsidP="00374075">
      <w:pPr>
        <w:jc w:val="both"/>
        <w:rPr>
          <w:b/>
          <w:sz w:val="22"/>
          <w:szCs w:val="22"/>
        </w:rPr>
      </w:pPr>
    </w:p>
    <w:p w:rsidR="00374075" w:rsidRPr="00F7750D" w:rsidRDefault="00374075" w:rsidP="00374075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374075" w:rsidRDefault="00374075" w:rsidP="00374075">
      <w:pPr>
        <w:rPr>
          <w:sz w:val="22"/>
          <w:szCs w:val="22"/>
        </w:rPr>
      </w:pPr>
    </w:p>
    <w:p w:rsidR="00374075" w:rsidRPr="0037407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374075">
        <w:rPr>
          <w:sz w:val="24"/>
          <w:szCs w:val="24"/>
          <w:u w:val="single"/>
        </w:rPr>
        <w:t>Pakiet 3 poz. 4 i 8</w:t>
      </w:r>
    </w:p>
    <w:p w:rsid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serwety z otworem przylepnym?</w:t>
      </w:r>
    </w:p>
    <w:p w:rsidR="00374075" w:rsidRPr="00374075" w:rsidRDefault="00374075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Default="00A2251B" w:rsidP="00374075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3 poz. 4 i 8</w:t>
      </w:r>
      <w:r w:rsidRPr="00A2251B">
        <w:rPr>
          <w:sz w:val="24"/>
          <w:szCs w:val="24"/>
        </w:rPr>
        <w:t xml:space="preserve"> </w:t>
      </w:r>
      <w:r w:rsidRPr="00374075">
        <w:rPr>
          <w:sz w:val="24"/>
          <w:szCs w:val="24"/>
        </w:rPr>
        <w:t>serwet z otworem przylepnym</w:t>
      </w:r>
      <w:r>
        <w:rPr>
          <w:sz w:val="24"/>
          <w:szCs w:val="24"/>
        </w:rPr>
        <w:t>.</w:t>
      </w:r>
    </w:p>
    <w:p w:rsidR="00A2251B" w:rsidRDefault="00A2251B" w:rsidP="00A2251B">
      <w:pPr>
        <w:ind w:left="28" w:right="-74"/>
        <w:jc w:val="both"/>
        <w:rPr>
          <w:sz w:val="24"/>
          <w:szCs w:val="24"/>
          <w:u w:val="single"/>
        </w:rPr>
      </w:pPr>
    </w:p>
    <w:p w:rsidR="00374075" w:rsidRPr="0037407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374075">
        <w:rPr>
          <w:sz w:val="24"/>
          <w:szCs w:val="24"/>
          <w:u w:val="single"/>
        </w:rPr>
        <w:t>Pakiet 4 poz. 5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torebkę na płyny stożkową z przylepcem o wymiarze 50 x 50 cm?</w:t>
      </w:r>
    </w:p>
    <w:p w:rsidR="008935BF" w:rsidRPr="00374075" w:rsidRDefault="008935BF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Pr="00374075" w:rsidRDefault="00A2251B" w:rsidP="00374075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 poz. 5</w:t>
      </w:r>
      <w:r w:rsidRPr="00A2251B">
        <w:rPr>
          <w:sz w:val="24"/>
          <w:szCs w:val="24"/>
        </w:rPr>
        <w:t xml:space="preserve"> </w:t>
      </w:r>
      <w:r w:rsidRPr="00374075">
        <w:rPr>
          <w:sz w:val="24"/>
          <w:szCs w:val="24"/>
        </w:rPr>
        <w:t xml:space="preserve">torebkę na płyny stożkową z przylepcem </w:t>
      </w:r>
      <w:r>
        <w:rPr>
          <w:sz w:val="24"/>
          <w:szCs w:val="24"/>
        </w:rPr>
        <w:t xml:space="preserve">                         </w:t>
      </w:r>
      <w:r w:rsidRPr="00374075">
        <w:rPr>
          <w:sz w:val="24"/>
          <w:szCs w:val="24"/>
        </w:rPr>
        <w:t xml:space="preserve">o wymiarze 50 x 50 </w:t>
      </w:r>
      <w:proofErr w:type="spellStart"/>
      <w:r w:rsidRPr="00374075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A2251B" w:rsidRDefault="00A2251B" w:rsidP="00A2251B">
      <w:pPr>
        <w:ind w:left="28" w:right="-74"/>
        <w:jc w:val="both"/>
        <w:rPr>
          <w:sz w:val="24"/>
          <w:szCs w:val="24"/>
          <w:u w:val="single"/>
        </w:rPr>
      </w:pPr>
    </w:p>
    <w:p w:rsidR="00374075" w:rsidRPr="008935BF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935BF">
        <w:rPr>
          <w:sz w:val="24"/>
          <w:szCs w:val="24"/>
          <w:u w:val="single"/>
        </w:rPr>
        <w:t>Pakiet 5</w:t>
      </w:r>
    </w:p>
    <w:p w:rsidR="00374075" w:rsidRPr="00374075" w:rsidRDefault="00374075" w:rsidP="008935BF">
      <w:pPr>
        <w:numPr>
          <w:ilvl w:val="0"/>
          <w:numId w:val="8"/>
        </w:numPr>
        <w:spacing w:after="120"/>
        <w:ind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zestaw o parametrach i składzie:</w:t>
      </w:r>
    </w:p>
    <w:p w:rsidR="00374075" w:rsidRPr="00374075" w:rsidRDefault="00374075" w:rsidP="008935BF">
      <w:pPr>
        <w:ind w:left="30"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• Serwety z materiału dwuwarstwowego </w:t>
      </w:r>
      <w:proofErr w:type="spellStart"/>
      <w:r w:rsidRPr="00374075">
        <w:rPr>
          <w:sz w:val="24"/>
          <w:szCs w:val="24"/>
        </w:rPr>
        <w:t>Biflex</w:t>
      </w:r>
      <w:proofErr w:type="spellEnd"/>
      <w:r w:rsidRPr="00374075">
        <w:rPr>
          <w:sz w:val="24"/>
          <w:szCs w:val="24"/>
        </w:rPr>
        <w:t xml:space="preserve">, o dużej chłonności i wysokiej odporności na </w:t>
      </w:r>
    </w:p>
    <w:p w:rsidR="00374075" w:rsidRPr="00374075" w:rsidRDefault="00374075" w:rsidP="008935BF">
      <w:pPr>
        <w:ind w:left="284" w:right="-74" w:hanging="14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przenikanie cieczy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• Gramatura serwet min. 60 g/m2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• Serwety wzmocnione dodatkowym padem chłonnym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• Uniwersalne zastosowanie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• Zgodność z normą PN-EN 13795</w:t>
      </w:r>
    </w:p>
    <w:p w:rsidR="00374075" w:rsidRPr="00374075" w:rsidRDefault="008935BF" w:rsidP="008935BF">
      <w:pPr>
        <w:ind w:left="28" w:right="-74" w:firstLine="114"/>
        <w:jc w:val="both"/>
        <w:rPr>
          <w:sz w:val="24"/>
          <w:szCs w:val="24"/>
        </w:rPr>
      </w:pPr>
      <w:r>
        <w:rPr>
          <w:sz w:val="24"/>
          <w:szCs w:val="24"/>
        </w:rPr>
        <w:t>Skł</w:t>
      </w:r>
      <w:r w:rsidR="00374075" w:rsidRPr="00374075">
        <w:rPr>
          <w:sz w:val="24"/>
          <w:szCs w:val="24"/>
        </w:rPr>
        <w:t>ad: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• 1 serweta na stolik instrumentariuszki 150 x 190 cm;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• 1 osłona na stolik </w:t>
      </w:r>
      <w:proofErr w:type="spellStart"/>
      <w:r w:rsidRPr="00374075">
        <w:rPr>
          <w:sz w:val="24"/>
          <w:szCs w:val="24"/>
        </w:rPr>
        <w:t>Mayo</w:t>
      </w:r>
      <w:proofErr w:type="spellEnd"/>
      <w:r w:rsidRPr="00374075">
        <w:rPr>
          <w:sz w:val="24"/>
          <w:szCs w:val="24"/>
        </w:rPr>
        <w:t xml:space="preserve"> 80 x 145 cm;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• 1 serweta samoprzylepna 180 x 180 cm z 1 organizatorem przewodów w formie rzepu, pad </w:t>
      </w:r>
    </w:p>
    <w:p w:rsidR="00374075" w:rsidRPr="00374075" w:rsidRDefault="00374075" w:rsidP="008935BF">
      <w:pPr>
        <w:ind w:left="28" w:right="-74" w:firstLine="11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chłonny 30x60 cm, taśma przylepna 5 x 100 cm;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• 1 serweta samoprzylepna 150 x 240 cm z 1 organizatorem przewodów w formie rzepu, pad </w:t>
      </w:r>
    </w:p>
    <w:p w:rsidR="00374075" w:rsidRPr="00374075" w:rsidRDefault="00374075" w:rsidP="008935BF">
      <w:pPr>
        <w:ind w:left="28" w:right="-74" w:firstLine="11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chłonny 30x60 cm, taśma przylepna 5 x 100 cm;</w:t>
      </w:r>
    </w:p>
    <w:p w:rsidR="00374075" w:rsidRPr="00374075" w:rsidRDefault="00374075" w:rsidP="008935BF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lastRenderedPageBreak/>
        <w:t xml:space="preserve">• 2 serwety samoprzylepne 75 x 100 cm z 2 organizatorami przewodów w formie rzepu, pad </w:t>
      </w:r>
    </w:p>
    <w:p w:rsidR="00374075" w:rsidRPr="00374075" w:rsidRDefault="00374075" w:rsidP="008935BF">
      <w:pPr>
        <w:ind w:left="28" w:right="-74" w:firstLine="11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chłonny 30x60 cm, taśma przylepna 5 x 100 cm;</w:t>
      </w:r>
    </w:p>
    <w:p w:rsidR="00374075" w:rsidRPr="00374075" w:rsidRDefault="00374075" w:rsidP="00374075">
      <w:pPr>
        <w:spacing w:after="120"/>
        <w:ind w:left="30"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• 4 ręczniki 30 x 40 cm;</w:t>
      </w:r>
    </w:p>
    <w:p w:rsidR="00615931" w:rsidRDefault="0045662B" w:rsidP="00615931">
      <w:pPr>
        <w:spacing w:after="120"/>
        <w:ind w:left="30" w:right="-72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53100" cy="12382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5BF" w:rsidRPr="00374075" w:rsidRDefault="008935BF" w:rsidP="00AE7879">
      <w:pPr>
        <w:ind w:left="28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Pr="00374075" w:rsidRDefault="00AE7879" w:rsidP="00AE7879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w Pakiecie nr 5 </w:t>
      </w:r>
      <w:r w:rsidRPr="00374075">
        <w:rPr>
          <w:sz w:val="24"/>
          <w:szCs w:val="24"/>
        </w:rPr>
        <w:t>zestaw</w:t>
      </w:r>
      <w:r>
        <w:rPr>
          <w:sz w:val="24"/>
          <w:szCs w:val="24"/>
        </w:rPr>
        <w:t>u</w:t>
      </w:r>
      <w:r w:rsidRPr="00374075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zaoferowanych </w:t>
      </w:r>
      <w:r w:rsidRPr="00374075">
        <w:rPr>
          <w:sz w:val="24"/>
          <w:szCs w:val="24"/>
        </w:rPr>
        <w:t>parametrach i składzie</w:t>
      </w:r>
      <w:r>
        <w:rPr>
          <w:sz w:val="24"/>
          <w:szCs w:val="24"/>
        </w:rPr>
        <w:t>.</w:t>
      </w:r>
    </w:p>
    <w:p w:rsidR="00AE7879" w:rsidRDefault="00AE7879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374075" w:rsidRPr="008935BF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935BF">
        <w:rPr>
          <w:sz w:val="24"/>
          <w:szCs w:val="24"/>
          <w:u w:val="single"/>
        </w:rPr>
        <w:t>Pakiet 16 poz. 1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fartuch o gramaturze 30g/m2?</w:t>
      </w:r>
    </w:p>
    <w:p w:rsidR="009B3789" w:rsidRPr="00374075" w:rsidRDefault="009B3789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Pr="00374075" w:rsidRDefault="00C070F0" w:rsidP="00374075">
      <w:pPr>
        <w:spacing w:after="120"/>
        <w:ind w:left="30"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16  poz. 1</w:t>
      </w:r>
      <w:r w:rsidRPr="00C070F0">
        <w:rPr>
          <w:sz w:val="24"/>
          <w:szCs w:val="24"/>
        </w:rPr>
        <w:t xml:space="preserve"> </w:t>
      </w:r>
      <w:r w:rsidRPr="00374075">
        <w:rPr>
          <w:sz w:val="24"/>
          <w:szCs w:val="24"/>
        </w:rPr>
        <w:t>fartuch</w:t>
      </w:r>
      <w:r>
        <w:rPr>
          <w:sz w:val="24"/>
          <w:szCs w:val="24"/>
        </w:rPr>
        <w:t>a</w:t>
      </w:r>
      <w:r w:rsidRPr="00374075">
        <w:rPr>
          <w:sz w:val="24"/>
          <w:szCs w:val="24"/>
        </w:rPr>
        <w:t xml:space="preserve"> o gramaturze 30g/m2</w:t>
      </w:r>
      <w:r>
        <w:rPr>
          <w:sz w:val="24"/>
          <w:szCs w:val="24"/>
        </w:rPr>
        <w:t>.</w:t>
      </w:r>
    </w:p>
    <w:p w:rsidR="00C070F0" w:rsidRDefault="00C070F0" w:rsidP="00C070F0">
      <w:pPr>
        <w:ind w:left="28" w:right="-74"/>
        <w:jc w:val="both"/>
        <w:rPr>
          <w:sz w:val="24"/>
          <w:szCs w:val="24"/>
          <w:u w:val="single"/>
        </w:rPr>
      </w:pPr>
    </w:p>
    <w:p w:rsidR="00374075" w:rsidRPr="009B3789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B3789">
        <w:rPr>
          <w:sz w:val="24"/>
          <w:szCs w:val="24"/>
          <w:u w:val="single"/>
        </w:rPr>
        <w:t>Pakiet 16 poz. 3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fartuchy pakowane a’100 sztuk w foliowy woreczek?</w:t>
      </w:r>
    </w:p>
    <w:p w:rsidR="009B3789" w:rsidRPr="00374075" w:rsidRDefault="009B3789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Default="00C070F0" w:rsidP="00374075">
      <w:pPr>
        <w:spacing w:after="120"/>
        <w:ind w:left="30"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w Pakiecie nr 16  poz. 3 </w:t>
      </w:r>
      <w:r w:rsidRPr="00374075">
        <w:rPr>
          <w:sz w:val="24"/>
          <w:szCs w:val="24"/>
        </w:rPr>
        <w:t>fartuchy pakowane a’100 sztuk w foliowy woreczek</w:t>
      </w:r>
      <w:r>
        <w:rPr>
          <w:sz w:val="24"/>
          <w:szCs w:val="24"/>
        </w:rPr>
        <w:t>.</w:t>
      </w:r>
    </w:p>
    <w:p w:rsidR="00C070F0" w:rsidRPr="00374075" w:rsidRDefault="00C070F0" w:rsidP="00C070F0">
      <w:pPr>
        <w:ind w:left="28" w:right="-74"/>
        <w:jc w:val="both"/>
        <w:rPr>
          <w:sz w:val="24"/>
          <w:szCs w:val="24"/>
        </w:rPr>
      </w:pPr>
    </w:p>
    <w:p w:rsidR="00374075" w:rsidRPr="009B3789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B3789">
        <w:rPr>
          <w:sz w:val="24"/>
          <w:szCs w:val="24"/>
          <w:u w:val="single"/>
        </w:rPr>
        <w:t>Pakiet 16 poz. 4</w:t>
      </w:r>
    </w:p>
    <w:p w:rsidR="00374075" w:rsidRPr="00374075" w:rsidRDefault="00374075" w:rsidP="005C1E4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Prosimy o sprawdzenie, czy zamawiający podając gramaturę miał może na myśli ochraniacze </w:t>
      </w:r>
    </w:p>
    <w:p w:rsidR="00374075" w:rsidRPr="00374075" w:rsidRDefault="005C1E4D" w:rsidP="004E775D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74075" w:rsidRPr="00374075">
        <w:rPr>
          <w:sz w:val="24"/>
          <w:szCs w:val="24"/>
        </w:rPr>
        <w:t>włókninowe?</w:t>
      </w:r>
    </w:p>
    <w:p w:rsidR="009B3789" w:rsidRPr="00374075" w:rsidRDefault="009B3789" w:rsidP="004E775D">
      <w:pPr>
        <w:ind w:left="28" w:right="-72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Default="000D0863" w:rsidP="00374075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Zgodnie z zapisem SWZ.</w:t>
      </w:r>
    </w:p>
    <w:p w:rsidR="000D0863" w:rsidRPr="00374075" w:rsidRDefault="000D0863" w:rsidP="000D0863">
      <w:pPr>
        <w:ind w:left="28" w:right="-74"/>
        <w:jc w:val="both"/>
        <w:rPr>
          <w:sz w:val="24"/>
          <w:szCs w:val="24"/>
        </w:rPr>
      </w:pPr>
    </w:p>
    <w:p w:rsidR="00374075" w:rsidRPr="009B3789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B3789">
        <w:rPr>
          <w:sz w:val="24"/>
          <w:szCs w:val="24"/>
          <w:u w:val="single"/>
        </w:rPr>
        <w:t>Pakiet 16 poz. 5</w:t>
      </w:r>
    </w:p>
    <w:p w:rsidR="00374075" w:rsidRPr="009B3789" w:rsidRDefault="00374075" w:rsidP="004E775D">
      <w:pPr>
        <w:numPr>
          <w:ilvl w:val="0"/>
          <w:numId w:val="8"/>
        </w:numPr>
        <w:tabs>
          <w:tab w:val="left" w:pos="284"/>
        </w:tabs>
        <w:ind w:left="284" w:right="-74" w:hanging="284"/>
        <w:jc w:val="both"/>
        <w:rPr>
          <w:sz w:val="24"/>
          <w:szCs w:val="24"/>
        </w:rPr>
      </w:pPr>
      <w:r w:rsidRPr="009B3789">
        <w:rPr>
          <w:sz w:val="24"/>
          <w:szCs w:val="24"/>
        </w:rPr>
        <w:t xml:space="preserve">Czy Zamawiający dopuści ochraniacze na obuwie długie, </w:t>
      </w:r>
      <w:proofErr w:type="spellStart"/>
      <w:r w:rsidRPr="009B3789">
        <w:rPr>
          <w:sz w:val="24"/>
          <w:szCs w:val="24"/>
        </w:rPr>
        <w:t>PP+PE</w:t>
      </w:r>
      <w:proofErr w:type="spellEnd"/>
      <w:r w:rsidRPr="009B3789">
        <w:rPr>
          <w:sz w:val="24"/>
          <w:szCs w:val="24"/>
        </w:rPr>
        <w:t xml:space="preserve"> o gramaturze 40g/2, wiązane na troki?</w:t>
      </w:r>
    </w:p>
    <w:p w:rsidR="009B3789" w:rsidRPr="00374075" w:rsidRDefault="009B3789" w:rsidP="004E775D">
      <w:pPr>
        <w:ind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Default="00F33CED" w:rsidP="00F33CED">
      <w:pPr>
        <w:spacing w:after="120"/>
        <w:ind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16  poz. 5</w:t>
      </w:r>
      <w:r w:rsidRPr="00F33CED">
        <w:rPr>
          <w:sz w:val="24"/>
          <w:szCs w:val="24"/>
        </w:rPr>
        <w:t xml:space="preserve"> </w:t>
      </w:r>
      <w:r w:rsidRPr="009B3789">
        <w:rPr>
          <w:sz w:val="24"/>
          <w:szCs w:val="24"/>
        </w:rPr>
        <w:t xml:space="preserve">ochraniacze na obuwie długie, </w:t>
      </w:r>
      <w:proofErr w:type="spellStart"/>
      <w:r w:rsidRPr="009B3789">
        <w:rPr>
          <w:sz w:val="24"/>
          <w:szCs w:val="24"/>
        </w:rPr>
        <w:t>PP+PE</w:t>
      </w:r>
      <w:proofErr w:type="spellEnd"/>
      <w:r w:rsidRPr="009B37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Pr="009B3789">
        <w:rPr>
          <w:sz w:val="24"/>
          <w:szCs w:val="24"/>
        </w:rPr>
        <w:t>o gramaturze 40g/2, wiązane na troki</w:t>
      </w:r>
      <w:r>
        <w:rPr>
          <w:sz w:val="24"/>
          <w:szCs w:val="24"/>
        </w:rPr>
        <w:t>.</w:t>
      </w:r>
    </w:p>
    <w:p w:rsidR="00F33CED" w:rsidRPr="00374075" w:rsidRDefault="00F33CED" w:rsidP="00F33CED">
      <w:pPr>
        <w:ind w:left="28" w:right="-74"/>
        <w:jc w:val="both"/>
        <w:rPr>
          <w:sz w:val="24"/>
          <w:szCs w:val="24"/>
        </w:rPr>
      </w:pPr>
    </w:p>
    <w:p w:rsidR="00374075" w:rsidRPr="009B3789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B3789">
        <w:rPr>
          <w:sz w:val="24"/>
          <w:szCs w:val="24"/>
          <w:u w:val="single"/>
        </w:rPr>
        <w:t>Pakiet 16 poz. 6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Prosimy o doprecyzowanie jakiej minimalnej gramatury wymaga Zamawiający?</w:t>
      </w:r>
    </w:p>
    <w:p w:rsidR="009B3789" w:rsidRPr="00374075" w:rsidRDefault="009B3789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Pr="00374075" w:rsidRDefault="00D019AF" w:rsidP="00374075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iż nie stawia wymagań w zakresie gramatury. </w:t>
      </w:r>
    </w:p>
    <w:p w:rsidR="00D019AF" w:rsidRDefault="00D019AF" w:rsidP="00D019AF">
      <w:pPr>
        <w:ind w:left="28" w:right="-74"/>
        <w:jc w:val="both"/>
        <w:rPr>
          <w:sz w:val="24"/>
          <w:szCs w:val="24"/>
          <w:u w:val="single"/>
        </w:rPr>
      </w:pPr>
    </w:p>
    <w:p w:rsidR="00374075" w:rsidRPr="009B3789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B3789">
        <w:rPr>
          <w:sz w:val="24"/>
          <w:szCs w:val="24"/>
          <w:u w:val="single"/>
        </w:rPr>
        <w:t>Pakiet 17 poz. 1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fartuchy z rzepem ok 13 cm?</w:t>
      </w:r>
    </w:p>
    <w:p w:rsidR="009B3789" w:rsidRPr="00374075" w:rsidRDefault="009B3789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Default="0032667E" w:rsidP="00374075">
      <w:pPr>
        <w:spacing w:after="120"/>
        <w:ind w:left="30"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17  poz. 1 </w:t>
      </w:r>
      <w:r w:rsidRPr="00374075">
        <w:rPr>
          <w:sz w:val="24"/>
          <w:szCs w:val="24"/>
        </w:rPr>
        <w:t xml:space="preserve">fartuchy z rzepem ok 13 </w:t>
      </w:r>
      <w:proofErr w:type="spellStart"/>
      <w:r w:rsidRPr="00374075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615931" w:rsidRPr="00374075" w:rsidRDefault="00615931" w:rsidP="00374075">
      <w:pPr>
        <w:spacing w:after="120"/>
        <w:ind w:left="30" w:right="-72"/>
        <w:jc w:val="both"/>
        <w:rPr>
          <w:sz w:val="24"/>
          <w:szCs w:val="24"/>
        </w:rPr>
      </w:pPr>
    </w:p>
    <w:p w:rsidR="00374075" w:rsidRPr="009B3789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B3789">
        <w:rPr>
          <w:sz w:val="24"/>
          <w:szCs w:val="24"/>
          <w:u w:val="single"/>
        </w:rPr>
        <w:t>Pakiet 17 poz. 1</w:t>
      </w:r>
    </w:p>
    <w:p w:rsidR="00374075" w:rsidRPr="00374075" w:rsidRDefault="00374075" w:rsidP="009B3789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Czy Zamawiający dopuści fartuchy pakowane podwójnie: owinięte w serwetę + Papier folia. </w:t>
      </w:r>
    </w:p>
    <w:p w:rsidR="00374075" w:rsidRPr="00374075" w:rsidRDefault="00374075" w:rsidP="009B3789">
      <w:pPr>
        <w:ind w:left="284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Opakowanie transportowe karton + dodatkowo worek foliowy (w opakowaniu transportowym 40 sztuk fartuchów)</w:t>
      </w:r>
      <w:r w:rsidR="005C1E4D">
        <w:rPr>
          <w:sz w:val="24"/>
          <w:szCs w:val="24"/>
        </w:rPr>
        <w:t>.</w:t>
      </w:r>
    </w:p>
    <w:p w:rsidR="00A53F85" w:rsidRDefault="00A53F85" w:rsidP="0032667E">
      <w:pPr>
        <w:ind w:left="28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2667E" w:rsidRPr="00374075" w:rsidRDefault="0032667E" w:rsidP="0032667E">
      <w:pPr>
        <w:ind w:left="28" w:right="-74"/>
        <w:jc w:val="both"/>
        <w:rPr>
          <w:b/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w Pakiecie nr 17  poz. 1 </w:t>
      </w:r>
      <w:r w:rsidR="008A0D74">
        <w:rPr>
          <w:sz w:val="24"/>
          <w:szCs w:val="24"/>
        </w:rPr>
        <w:t>zaoferowanego asortymentu.</w:t>
      </w:r>
    </w:p>
    <w:p w:rsidR="004E775D" w:rsidRPr="00374075" w:rsidRDefault="004E775D" w:rsidP="008A0D74">
      <w:pPr>
        <w:ind w:left="28" w:right="-74"/>
        <w:jc w:val="both"/>
        <w:rPr>
          <w:sz w:val="24"/>
          <w:szCs w:val="24"/>
        </w:rPr>
      </w:pPr>
    </w:p>
    <w:p w:rsidR="00374075" w:rsidRPr="00A53F8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53F85">
        <w:rPr>
          <w:sz w:val="24"/>
          <w:szCs w:val="24"/>
          <w:u w:val="single"/>
        </w:rPr>
        <w:t>Pakiet 17 poz. 2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fartuchy z rzepem ok 13 cm?</w:t>
      </w:r>
    </w:p>
    <w:p w:rsidR="00A53F85" w:rsidRPr="00374075" w:rsidRDefault="00A53F85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8A0D74" w:rsidRDefault="008A0D74" w:rsidP="008A0D74">
      <w:pPr>
        <w:spacing w:after="120"/>
        <w:ind w:left="30"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17  poz. 2 </w:t>
      </w:r>
      <w:r w:rsidRPr="00374075">
        <w:rPr>
          <w:sz w:val="24"/>
          <w:szCs w:val="24"/>
        </w:rPr>
        <w:t xml:space="preserve">fartuchy z rzepem ok 13 </w:t>
      </w:r>
      <w:proofErr w:type="spellStart"/>
      <w:r w:rsidRPr="00374075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8A0D74" w:rsidRPr="00374075" w:rsidRDefault="008A0D74" w:rsidP="008A0D74">
      <w:pPr>
        <w:ind w:left="28" w:right="-74"/>
        <w:jc w:val="both"/>
        <w:rPr>
          <w:sz w:val="24"/>
          <w:szCs w:val="24"/>
        </w:rPr>
      </w:pPr>
    </w:p>
    <w:p w:rsidR="00374075" w:rsidRPr="00A53F8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53F85">
        <w:rPr>
          <w:sz w:val="24"/>
          <w:szCs w:val="24"/>
          <w:u w:val="single"/>
        </w:rPr>
        <w:t>Pakiet 17 poz. 2</w:t>
      </w:r>
    </w:p>
    <w:p w:rsidR="00374075" w:rsidRPr="00374075" w:rsidRDefault="00374075" w:rsidP="00A53F85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Czy Zamawiający dopuści fartuchy pakowane podwójnie: owinięte w serwetę + Papier folia. </w:t>
      </w:r>
    </w:p>
    <w:p w:rsidR="00374075" w:rsidRPr="00374075" w:rsidRDefault="00374075" w:rsidP="004E775D">
      <w:pPr>
        <w:ind w:left="426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Opakowanie transportowe kart</w:t>
      </w:r>
      <w:r w:rsidR="005C1E4D">
        <w:rPr>
          <w:sz w:val="24"/>
          <w:szCs w:val="24"/>
        </w:rPr>
        <w:t xml:space="preserve">on + dodatkowo worek foliowy (w </w:t>
      </w:r>
      <w:r w:rsidRPr="00374075">
        <w:rPr>
          <w:sz w:val="24"/>
          <w:szCs w:val="24"/>
        </w:rPr>
        <w:t>opakowaniu transportowym 40 sztuk fartuchów)</w:t>
      </w:r>
      <w:r w:rsidR="005C1E4D">
        <w:rPr>
          <w:sz w:val="24"/>
          <w:szCs w:val="24"/>
        </w:rPr>
        <w:t>.</w:t>
      </w:r>
    </w:p>
    <w:p w:rsidR="00A53F85" w:rsidRPr="00374075" w:rsidRDefault="00A53F85" w:rsidP="004E775D">
      <w:pPr>
        <w:ind w:left="30" w:right="-72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8A0D74" w:rsidRPr="00374075" w:rsidRDefault="008A0D74" w:rsidP="008A0D74">
      <w:pPr>
        <w:ind w:left="28" w:right="-74"/>
        <w:jc w:val="both"/>
        <w:rPr>
          <w:b/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17  poz. 2 zaoferowanego asortymentu.</w:t>
      </w:r>
    </w:p>
    <w:p w:rsidR="00374075" w:rsidRPr="00374075" w:rsidRDefault="00374075" w:rsidP="008A0D74">
      <w:pPr>
        <w:ind w:left="28" w:right="-74"/>
        <w:jc w:val="both"/>
        <w:rPr>
          <w:sz w:val="24"/>
          <w:szCs w:val="24"/>
        </w:rPr>
      </w:pPr>
    </w:p>
    <w:p w:rsidR="00374075" w:rsidRPr="00A53F8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53F85">
        <w:rPr>
          <w:sz w:val="24"/>
          <w:szCs w:val="24"/>
          <w:u w:val="single"/>
        </w:rPr>
        <w:t>Pakiet 17 poz. 2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fartuchy o gramaturze 35 g/m2 + wzmocnienie 40g/m2 (łącznie 75 g/m2)?</w:t>
      </w:r>
    </w:p>
    <w:p w:rsidR="00A53F85" w:rsidRPr="00374075" w:rsidRDefault="00A53F85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Default="002D3581" w:rsidP="008A0D74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17  poz. 2</w:t>
      </w:r>
      <w:r w:rsidRPr="002D3581">
        <w:rPr>
          <w:sz w:val="24"/>
          <w:szCs w:val="24"/>
        </w:rPr>
        <w:t xml:space="preserve"> </w:t>
      </w:r>
      <w:r>
        <w:rPr>
          <w:sz w:val="24"/>
          <w:szCs w:val="24"/>
        </w:rPr>
        <w:t>zaoferowanego asortymentu.</w:t>
      </w:r>
    </w:p>
    <w:p w:rsidR="008A0D74" w:rsidRPr="00374075" w:rsidRDefault="008A0D74" w:rsidP="002D3581">
      <w:pPr>
        <w:ind w:left="28" w:right="-74"/>
        <w:jc w:val="both"/>
        <w:rPr>
          <w:sz w:val="24"/>
          <w:szCs w:val="24"/>
        </w:rPr>
      </w:pPr>
    </w:p>
    <w:p w:rsidR="00374075" w:rsidRPr="00A53F8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53F85">
        <w:rPr>
          <w:sz w:val="24"/>
          <w:szCs w:val="24"/>
          <w:u w:val="single"/>
        </w:rPr>
        <w:t>Pakiet 17 poz. 3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fartuchy o gramaturze 35 g/m2 + wzmocnienie 40g/m2 (łącznie 75 g/m2)?</w:t>
      </w:r>
    </w:p>
    <w:p w:rsidR="00A53F85" w:rsidRPr="00374075" w:rsidRDefault="00A53F85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1E525B" w:rsidRDefault="001E525B" w:rsidP="001E525B">
      <w:pPr>
        <w:ind w:left="28"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17  poz. 3</w:t>
      </w:r>
      <w:r w:rsidRPr="002D3581">
        <w:rPr>
          <w:sz w:val="24"/>
          <w:szCs w:val="24"/>
        </w:rPr>
        <w:t xml:space="preserve"> </w:t>
      </w:r>
      <w:r>
        <w:rPr>
          <w:sz w:val="24"/>
          <w:szCs w:val="24"/>
        </w:rPr>
        <w:t>zaoferowanego asortymentu.</w:t>
      </w:r>
    </w:p>
    <w:p w:rsidR="00374075" w:rsidRPr="00374075" w:rsidRDefault="00374075" w:rsidP="001E525B">
      <w:pPr>
        <w:ind w:left="28" w:right="-74"/>
        <w:jc w:val="both"/>
        <w:rPr>
          <w:sz w:val="24"/>
          <w:szCs w:val="24"/>
        </w:rPr>
      </w:pPr>
    </w:p>
    <w:p w:rsidR="00374075" w:rsidRPr="00A53F8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53F85">
        <w:rPr>
          <w:sz w:val="24"/>
          <w:szCs w:val="24"/>
          <w:u w:val="single"/>
        </w:rPr>
        <w:t>Pakiet 19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>Czy zamawiający dopuści komplety z włókniny SMMS o gramaturze 40g/m2?</w:t>
      </w:r>
    </w:p>
    <w:p w:rsidR="00A53F85" w:rsidRPr="00374075" w:rsidRDefault="00A53F85" w:rsidP="004E775D">
      <w:pPr>
        <w:ind w:left="30"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374075" w:rsidRPr="00374075" w:rsidRDefault="001E525B" w:rsidP="00374075">
      <w:pPr>
        <w:spacing w:after="120"/>
        <w:ind w:left="30" w:right="-72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19 </w:t>
      </w:r>
      <w:r w:rsidRPr="00374075">
        <w:rPr>
          <w:sz w:val="24"/>
          <w:szCs w:val="24"/>
        </w:rPr>
        <w:t>komplety z włókniny SMMS o gramaturze 40g/m2</w:t>
      </w:r>
      <w:r>
        <w:rPr>
          <w:sz w:val="24"/>
          <w:szCs w:val="24"/>
        </w:rPr>
        <w:t>.</w:t>
      </w:r>
    </w:p>
    <w:p w:rsidR="001E525B" w:rsidRDefault="001E525B" w:rsidP="001E525B">
      <w:pPr>
        <w:ind w:left="28" w:right="-74"/>
        <w:jc w:val="both"/>
        <w:rPr>
          <w:sz w:val="24"/>
          <w:szCs w:val="24"/>
          <w:u w:val="single"/>
        </w:rPr>
      </w:pPr>
    </w:p>
    <w:p w:rsidR="00374075" w:rsidRPr="00A53F85" w:rsidRDefault="00374075" w:rsidP="0037407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53F85">
        <w:rPr>
          <w:sz w:val="24"/>
          <w:szCs w:val="24"/>
          <w:u w:val="single"/>
        </w:rPr>
        <w:t>Pakiet 32</w:t>
      </w:r>
    </w:p>
    <w:p w:rsidR="00374075" w:rsidRPr="00374075" w:rsidRDefault="00374075" w:rsidP="004E775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Czy zamawiający dopuści pokrowiec z zakładką SMS o wymiarze 80 x 200 </w:t>
      </w:r>
      <w:proofErr w:type="spellStart"/>
      <w:r w:rsidRPr="00374075">
        <w:rPr>
          <w:sz w:val="24"/>
          <w:szCs w:val="24"/>
        </w:rPr>
        <w:t>cm</w:t>
      </w:r>
      <w:proofErr w:type="spellEnd"/>
      <w:r w:rsidR="00A53F85">
        <w:rPr>
          <w:sz w:val="24"/>
          <w:szCs w:val="24"/>
        </w:rPr>
        <w:t>.</w:t>
      </w:r>
    </w:p>
    <w:p w:rsidR="00A53F85" w:rsidRDefault="00A53F85" w:rsidP="004E775D">
      <w:pPr>
        <w:ind w:right="-74"/>
        <w:jc w:val="both"/>
        <w:rPr>
          <w:b/>
          <w:sz w:val="24"/>
          <w:szCs w:val="24"/>
        </w:rPr>
      </w:pPr>
      <w:r w:rsidRPr="00374075">
        <w:rPr>
          <w:b/>
          <w:sz w:val="24"/>
          <w:szCs w:val="24"/>
        </w:rPr>
        <w:t>Odp.:</w:t>
      </w:r>
    </w:p>
    <w:p w:rsidR="001E525B" w:rsidRPr="00374075" w:rsidRDefault="001E525B" w:rsidP="001E525B">
      <w:pPr>
        <w:ind w:right="-74"/>
        <w:jc w:val="both"/>
        <w:rPr>
          <w:sz w:val="24"/>
          <w:szCs w:val="24"/>
        </w:rPr>
      </w:pPr>
      <w:r w:rsidRPr="00374075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32</w:t>
      </w:r>
      <w:r w:rsidRPr="001E525B">
        <w:rPr>
          <w:sz w:val="24"/>
          <w:szCs w:val="24"/>
        </w:rPr>
        <w:t xml:space="preserve"> </w:t>
      </w:r>
      <w:r w:rsidRPr="00374075">
        <w:rPr>
          <w:sz w:val="24"/>
          <w:szCs w:val="24"/>
        </w:rPr>
        <w:t xml:space="preserve">pokrowiec z zakładką SMS o wymiarze 80 x 200 </w:t>
      </w:r>
      <w:proofErr w:type="spellStart"/>
      <w:r w:rsidRPr="00374075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1E525B" w:rsidRPr="00374075" w:rsidRDefault="001E525B" w:rsidP="004E775D">
      <w:pPr>
        <w:ind w:right="-74"/>
        <w:jc w:val="both"/>
        <w:rPr>
          <w:b/>
          <w:sz w:val="24"/>
          <w:szCs w:val="24"/>
        </w:rPr>
      </w:pPr>
    </w:p>
    <w:p w:rsidR="004E775D" w:rsidRDefault="004E775D" w:rsidP="0037407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FE40EE" w:rsidRPr="001C3705" w:rsidRDefault="00FE40EE" w:rsidP="00FE40E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FE40EE" w:rsidRPr="001C3705" w:rsidRDefault="00FE40EE" w:rsidP="00FE40E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83FF3" w:rsidRPr="00583FF3" w:rsidRDefault="00583FF3" w:rsidP="00583FF3">
      <w:pPr>
        <w:ind w:left="5664"/>
        <w:jc w:val="right"/>
        <w:rPr>
          <w:i/>
          <w:sz w:val="24"/>
          <w:szCs w:val="24"/>
        </w:rPr>
      </w:pPr>
      <w:r w:rsidRPr="00583FF3">
        <w:rPr>
          <w:i/>
          <w:sz w:val="24"/>
          <w:szCs w:val="24"/>
        </w:rPr>
        <w:t xml:space="preserve">p.o. </w:t>
      </w:r>
      <w:proofErr w:type="spellStart"/>
      <w:r w:rsidRPr="00583FF3">
        <w:rPr>
          <w:i/>
          <w:sz w:val="24"/>
          <w:szCs w:val="24"/>
        </w:rPr>
        <w:t>Z-cy</w:t>
      </w:r>
      <w:proofErr w:type="spellEnd"/>
      <w:r w:rsidRPr="00583FF3">
        <w:rPr>
          <w:i/>
          <w:sz w:val="24"/>
          <w:szCs w:val="24"/>
        </w:rPr>
        <w:t xml:space="preserve"> Dyrektora ds. Lecznictwa</w:t>
      </w:r>
    </w:p>
    <w:p w:rsidR="00583FF3" w:rsidRPr="00583FF3" w:rsidRDefault="00583FF3" w:rsidP="00583FF3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583FF3">
        <w:rPr>
          <w:i/>
          <w:sz w:val="24"/>
          <w:szCs w:val="24"/>
        </w:rPr>
        <w:t xml:space="preserve">           </w:t>
      </w:r>
      <w:r w:rsidRPr="00583FF3">
        <w:rPr>
          <w:i/>
          <w:sz w:val="24"/>
          <w:szCs w:val="24"/>
        </w:rPr>
        <w:tab/>
        <w:t xml:space="preserve">dr n. med. Dariusz Ciura </w:t>
      </w:r>
    </w:p>
    <w:p w:rsidR="00374075" w:rsidRPr="00374075" w:rsidRDefault="00374075" w:rsidP="00FE40E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sectPr w:rsidR="00374075" w:rsidRPr="00374075" w:rsidSect="00374075">
      <w:footerReference w:type="even" r:id="rId8"/>
      <w:footerReference w:type="default" r:id="rId9"/>
      <w:footerReference w:type="first" r:id="rId10"/>
      <w:pgSz w:w="11906" w:h="16838" w:code="9"/>
      <w:pgMar w:top="636" w:right="1274" w:bottom="1418" w:left="1276" w:header="137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4AC" w:rsidRDefault="00F364AC">
      <w:r>
        <w:separator/>
      </w:r>
    </w:p>
  </w:endnote>
  <w:endnote w:type="continuationSeparator" w:id="0">
    <w:p w:rsidR="00F364AC" w:rsidRDefault="00F36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947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9474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9474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C4D66" w:rsidRPr="001C4D66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4AC" w:rsidRDefault="00F364AC">
      <w:r>
        <w:separator/>
      </w:r>
    </w:p>
  </w:footnote>
  <w:footnote w:type="continuationSeparator" w:id="0">
    <w:p w:rsidR="00F364AC" w:rsidRDefault="00F364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46376FD"/>
    <w:multiLevelType w:val="hybridMultilevel"/>
    <w:tmpl w:val="A3FED8EA"/>
    <w:lvl w:ilvl="0" w:tplc="77963D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E1D5B15"/>
    <w:multiLevelType w:val="hybridMultilevel"/>
    <w:tmpl w:val="A3FED8EA"/>
    <w:lvl w:ilvl="0" w:tplc="77963D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3611D"/>
    <w:rsid w:val="000103EC"/>
    <w:rsid w:val="00031374"/>
    <w:rsid w:val="000A1097"/>
    <w:rsid w:val="000D0863"/>
    <w:rsid w:val="000E2A8F"/>
    <w:rsid w:val="00111701"/>
    <w:rsid w:val="0012774F"/>
    <w:rsid w:val="00144B7A"/>
    <w:rsid w:val="00180C6E"/>
    <w:rsid w:val="001C4D66"/>
    <w:rsid w:val="001E525B"/>
    <w:rsid w:val="0029606A"/>
    <w:rsid w:val="002D3581"/>
    <w:rsid w:val="0032667E"/>
    <w:rsid w:val="00374075"/>
    <w:rsid w:val="00431E5A"/>
    <w:rsid w:val="0045662B"/>
    <w:rsid w:val="004644BF"/>
    <w:rsid w:val="004848F3"/>
    <w:rsid w:val="004A75F2"/>
    <w:rsid w:val="004E775D"/>
    <w:rsid w:val="004E7D10"/>
    <w:rsid w:val="005144A9"/>
    <w:rsid w:val="00520165"/>
    <w:rsid w:val="005832FC"/>
    <w:rsid w:val="00583FF3"/>
    <w:rsid w:val="005B1B08"/>
    <w:rsid w:val="005C1E4D"/>
    <w:rsid w:val="00615931"/>
    <w:rsid w:val="00632C3C"/>
    <w:rsid w:val="006437C6"/>
    <w:rsid w:val="00662BDB"/>
    <w:rsid w:val="006A5DF1"/>
    <w:rsid w:val="006B7198"/>
    <w:rsid w:val="006D4AB3"/>
    <w:rsid w:val="006F3B81"/>
    <w:rsid w:val="0073611D"/>
    <w:rsid w:val="007D5A9A"/>
    <w:rsid w:val="007D7198"/>
    <w:rsid w:val="00824062"/>
    <w:rsid w:val="00864A4B"/>
    <w:rsid w:val="00870F9F"/>
    <w:rsid w:val="008804B6"/>
    <w:rsid w:val="008935BF"/>
    <w:rsid w:val="00897AB0"/>
    <w:rsid w:val="008A0D74"/>
    <w:rsid w:val="008A3553"/>
    <w:rsid w:val="009B3789"/>
    <w:rsid w:val="009D23ED"/>
    <w:rsid w:val="00A0175A"/>
    <w:rsid w:val="00A2251B"/>
    <w:rsid w:val="00A53F85"/>
    <w:rsid w:val="00A84F33"/>
    <w:rsid w:val="00A905AC"/>
    <w:rsid w:val="00AE7879"/>
    <w:rsid w:val="00BA6584"/>
    <w:rsid w:val="00BE7BFD"/>
    <w:rsid w:val="00C070F0"/>
    <w:rsid w:val="00C370F2"/>
    <w:rsid w:val="00C44EEC"/>
    <w:rsid w:val="00C9474B"/>
    <w:rsid w:val="00D019AF"/>
    <w:rsid w:val="00D22FFA"/>
    <w:rsid w:val="00D5598F"/>
    <w:rsid w:val="00D8461B"/>
    <w:rsid w:val="00D915F2"/>
    <w:rsid w:val="00DE18B9"/>
    <w:rsid w:val="00DF32E8"/>
    <w:rsid w:val="00DF53CA"/>
    <w:rsid w:val="00E21B49"/>
    <w:rsid w:val="00E25C07"/>
    <w:rsid w:val="00E2789F"/>
    <w:rsid w:val="00E469FE"/>
    <w:rsid w:val="00E72428"/>
    <w:rsid w:val="00E74BC3"/>
    <w:rsid w:val="00E935D6"/>
    <w:rsid w:val="00EA14B3"/>
    <w:rsid w:val="00EA416E"/>
    <w:rsid w:val="00EB3A5D"/>
    <w:rsid w:val="00ED4012"/>
    <w:rsid w:val="00F33CED"/>
    <w:rsid w:val="00F364AC"/>
    <w:rsid w:val="00FC5957"/>
    <w:rsid w:val="00FD265E"/>
    <w:rsid w:val="00FE40E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598F"/>
  </w:style>
  <w:style w:type="paragraph" w:styleId="Nagwek1">
    <w:name w:val="heading 1"/>
    <w:basedOn w:val="Normalny"/>
    <w:next w:val="Normalny"/>
    <w:link w:val="Nagwek1Znak"/>
    <w:qFormat/>
    <w:rsid w:val="00D5598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5598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559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559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5598F"/>
  </w:style>
  <w:style w:type="paragraph" w:styleId="Tekstpodstawowywcity">
    <w:name w:val="Body Text Indent"/>
    <w:basedOn w:val="Normalny"/>
    <w:rsid w:val="00D5598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5598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5598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5598F"/>
    <w:rPr>
      <w:sz w:val="28"/>
    </w:rPr>
  </w:style>
  <w:style w:type="paragraph" w:styleId="Tekstpodstawowywcity3">
    <w:name w:val="Body Text Indent 3"/>
    <w:basedOn w:val="Normalny"/>
    <w:rsid w:val="00D5598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7407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74075"/>
  </w:style>
  <w:style w:type="character" w:customStyle="1" w:styleId="TekstpodstawowyZnak">
    <w:name w:val="Tekst podstawowy Znak"/>
    <w:basedOn w:val="Domylnaczcionkaakapitu"/>
    <w:link w:val="Tekstpodstawowy"/>
    <w:rsid w:val="0037407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750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2022-05-26T07:20:00Z</cp:lastPrinted>
  <dcterms:created xsi:type="dcterms:W3CDTF">2022-05-26T08:42:00Z</dcterms:created>
  <dcterms:modified xsi:type="dcterms:W3CDTF">2022-05-26T08:42:00Z</dcterms:modified>
</cp:coreProperties>
</file>