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9D" w:rsidRPr="0080661C" w:rsidRDefault="00E7039D" w:rsidP="00E7039D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E7039D" w:rsidRPr="0080661C" w:rsidRDefault="00E7039D" w:rsidP="00E7039D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E7039D" w:rsidRPr="0080661C" w:rsidRDefault="00E7039D" w:rsidP="00E7039D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E7039D" w:rsidRPr="0080661C" w:rsidRDefault="00E7039D" w:rsidP="00E7039D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7039D" w:rsidRPr="00F7750D" w:rsidRDefault="00E7039D" w:rsidP="00E7039D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CB5B92">
        <w:rPr>
          <w:sz w:val="24"/>
          <w:szCs w:val="24"/>
        </w:rPr>
        <w:t>2</w:t>
      </w:r>
      <w:r w:rsidR="00614299">
        <w:rPr>
          <w:sz w:val="24"/>
          <w:szCs w:val="24"/>
        </w:rPr>
        <w:t>6</w:t>
      </w:r>
    </w:p>
    <w:p w:rsidR="00E7039D" w:rsidRPr="00F7750D" w:rsidRDefault="00E7039D" w:rsidP="00E7039D">
      <w:pPr>
        <w:rPr>
          <w:sz w:val="24"/>
          <w:szCs w:val="24"/>
        </w:rPr>
      </w:pPr>
    </w:p>
    <w:p w:rsidR="00E7039D" w:rsidRPr="00F7750D" w:rsidRDefault="00E7039D" w:rsidP="00E7039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7039D" w:rsidRPr="00F7750D" w:rsidRDefault="00E7039D" w:rsidP="00E7039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E7039D" w:rsidRPr="00F7750D" w:rsidRDefault="00E7039D" w:rsidP="00E7039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E7039D" w:rsidRPr="001C2C42" w:rsidRDefault="00E7039D" w:rsidP="00E7039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7039D" w:rsidRDefault="00E7039D" w:rsidP="00E7039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7039D" w:rsidRPr="000A1C0E" w:rsidRDefault="00E7039D" w:rsidP="00E7039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E7039D" w:rsidRPr="000A1C0E" w:rsidRDefault="00E7039D" w:rsidP="00E7039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E7039D" w:rsidRDefault="00E7039D" w:rsidP="00E7039D">
      <w:pPr>
        <w:jc w:val="both"/>
        <w:rPr>
          <w:i/>
          <w:sz w:val="22"/>
          <w:szCs w:val="22"/>
        </w:rPr>
      </w:pPr>
    </w:p>
    <w:p w:rsidR="00E7039D" w:rsidRDefault="00E7039D" w:rsidP="00E7039D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E7039D" w:rsidRDefault="00E7039D" w:rsidP="00E7039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E7039D" w:rsidRDefault="00E7039D" w:rsidP="00E7039D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E7039D" w:rsidRPr="00C81F26" w:rsidRDefault="00E7039D" w:rsidP="00E7039D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E7039D" w:rsidRDefault="00E7039D" w:rsidP="00E7039D">
      <w:pPr>
        <w:jc w:val="both"/>
        <w:rPr>
          <w:b/>
          <w:sz w:val="22"/>
          <w:szCs w:val="22"/>
        </w:rPr>
      </w:pPr>
    </w:p>
    <w:p w:rsidR="00E7039D" w:rsidRPr="0080661C" w:rsidRDefault="00E7039D" w:rsidP="00E7039D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66CB7" w:rsidRPr="00113E5F" w:rsidTr="00A167EB">
        <w:tc>
          <w:tcPr>
            <w:tcW w:w="9356" w:type="dxa"/>
            <w:shd w:val="clear" w:color="auto" w:fill="auto"/>
          </w:tcPr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16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fartuch o gramaturze 30g/m2?</w:t>
            </w:r>
          </w:p>
          <w:p w:rsidR="00E66CB7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113E5F" w:rsidRDefault="00CB5B92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16 poz. 1 </w:t>
            </w:r>
            <w:r w:rsidRPr="00113E5F">
              <w:rPr>
                <w:sz w:val="22"/>
                <w:szCs w:val="22"/>
              </w:rPr>
              <w:t>fartuch o gramaturze 30g/m2</w:t>
            </w:r>
            <w:r>
              <w:rPr>
                <w:sz w:val="22"/>
                <w:szCs w:val="22"/>
              </w:rPr>
              <w:t>.</w:t>
            </w:r>
          </w:p>
          <w:p w:rsidR="00CB5B92" w:rsidRPr="00113E5F" w:rsidRDefault="00CB5B92" w:rsidP="00CB5B92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16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fartuch o gramaturze 35g/m2?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143DD8" w:rsidRDefault="00143DD8" w:rsidP="00143D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16 poz. 1 </w:t>
            </w:r>
            <w:r w:rsidRPr="00113E5F">
              <w:rPr>
                <w:sz w:val="22"/>
                <w:szCs w:val="22"/>
              </w:rPr>
              <w:t>fartuch o gramaturze 3</w:t>
            </w:r>
            <w:r>
              <w:rPr>
                <w:sz w:val="22"/>
                <w:szCs w:val="22"/>
              </w:rPr>
              <w:t>5</w:t>
            </w:r>
            <w:r w:rsidRPr="00113E5F">
              <w:rPr>
                <w:sz w:val="22"/>
                <w:szCs w:val="22"/>
              </w:rPr>
              <w:t>g/m2</w:t>
            </w:r>
            <w:r>
              <w:rPr>
                <w:sz w:val="22"/>
                <w:szCs w:val="22"/>
              </w:rPr>
              <w:t>.</w:t>
            </w:r>
          </w:p>
          <w:p w:rsidR="00CB5B92" w:rsidRPr="00113E5F" w:rsidRDefault="00CB5B92" w:rsidP="00143DD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16 poz.1,</w:t>
            </w:r>
            <w:r w:rsidR="00113E5F" w:rsidRPr="00113E5F">
              <w:rPr>
                <w:sz w:val="22"/>
                <w:szCs w:val="22"/>
                <w:u w:val="single"/>
              </w:rPr>
              <w:t xml:space="preserve"> </w:t>
            </w:r>
            <w:r w:rsidRPr="00113E5F">
              <w:rPr>
                <w:sz w:val="22"/>
                <w:szCs w:val="22"/>
                <w:u w:val="single"/>
              </w:rPr>
              <w:t>2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fartuch w rozmiarze L lub XL odpowiadającemu rozmiarowi uniwersalnemu?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Default="00AD2DA7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16 poz. 1, 2 </w:t>
            </w:r>
            <w:r w:rsidRPr="00113E5F">
              <w:rPr>
                <w:sz w:val="22"/>
                <w:szCs w:val="22"/>
              </w:rPr>
              <w:t>fartuch w rozmiarze L lub XL odpowiadającemu rozmiarowi uniwersalnemu</w:t>
            </w:r>
            <w:r>
              <w:rPr>
                <w:sz w:val="22"/>
                <w:szCs w:val="22"/>
              </w:rPr>
              <w:t>.</w:t>
            </w:r>
          </w:p>
          <w:p w:rsidR="00143DD8" w:rsidRPr="00113E5F" w:rsidRDefault="00143DD8" w:rsidP="00143DD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16 poz.</w:t>
            </w:r>
            <w:r w:rsidR="00113E5F" w:rsidRPr="00113E5F">
              <w:rPr>
                <w:sz w:val="22"/>
                <w:szCs w:val="22"/>
                <w:u w:val="single"/>
              </w:rPr>
              <w:t xml:space="preserve"> </w:t>
            </w:r>
            <w:r w:rsidRPr="00113E5F">
              <w:rPr>
                <w:sz w:val="22"/>
                <w:szCs w:val="22"/>
                <w:u w:val="single"/>
              </w:rPr>
              <w:t>3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fartuch pakowany po 100</w:t>
            </w:r>
            <w:r w:rsidR="00113E5F" w:rsidRPr="00113E5F">
              <w:rPr>
                <w:sz w:val="22"/>
                <w:szCs w:val="22"/>
              </w:rPr>
              <w:t xml:space="preserve"> </w:t>
            </w:r>
            <w:proofErr w:type="spellStart"/>
            <w:r w:rsidRPr="00113E5F">
              <w:rPr>
                <w:sz w:val="22"/>
                <w:szCs w:val="22"/>
              </w:rPr>
              <w:t>szt</w:t>
            </w:r>
            <w:proofErr w:type="spellEnd"/>
            <w:r w:rsidRPr="00113E5F">
              <w:rPr>
                <w:sz w:val="22"/>
                <w:szCs w:val="22"/>
              </w:rPr>
              <w:t>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Default="00FC7DF2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16 poz. 3 </w:t>
            </w:r>
            <w:r w:rsidRPr="00113E5F">
              <w:rPr>
                <w:sz w:val="22"/>
                <w:szCs w:val="22"/>
              </w:rPr>
              <w:t>fartuch pakowany po 100 szt</w:t>
            </w:r>
            <w:r>
              <w:rPr>
                <w:sz w:val="22"/>
                <w:szCs w:val="22"/>
              </w:rPr>
              <w:t>.</w:t>
            </w:r>
          </w:p>
          <w:p w:rsidR="00FC7DF2" w:rsidRPr="00113E5F" w:rsidRDefault="00FC7DF2" w:rsidP="00FC7DF2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16 poz.5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wysokość 45cm?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Default="00DE7D52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16 poz. 5 </w:t>
            </w:r>
            <w:r w:rsidRPr="00113E5F">
              <w:rPr>
                <w:sz w:val="22"/>
                <w:szCs w:val="22"/>
              </w:rPr>
              <w:t>wysokość 45cm</w:t>
            </w:r>
            <w:r>
              <w:rPr>
                <w:sz w:val="22"/>
                <w:szCs w:val="22"/>
              </w:rPr>
              <w:t>.</w:t>
            </w:r>
          </w:p>
          <w:p w:rsidR="00FC7DF2" w:rsidRDefault="00FC7DF2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DF2" w:rsidRPr="00113E5F" w:rsidRDefault="00FC7DF2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18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fartuch z rękawami zakończonymi gumką?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113E5F" w:rsidRPr="00113E5F" w:rsidRDefault="00DE7D52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Zamawiający nie dopuszcza w Pakiecie nr 18 poz. 1 </w:t>
            </w:r>
            <w:r w:rsidRPr="00113E5F">
              <w:rPr>
                <w:sz w:val="22"/>
                <w:szCs w:val="22"/>
              </w:rPr>
              <w:t>fartuch z rękawami zakończonymi gumką</w:t>
            </w:r>
            <w:r>
              <w:rPr>
                <w:sz w:val="22"/>
                <w:szCs w:val="22"/>
              </w:rPr>
              <w:t>.</w:t>
            </w:r>
          </w:p>
          <w:p w:rsidR="00113E5F" w:rsidRDefault="00113E5F" w:rsidP="00DE7D52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18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fartuch w rozmiarze L lub XL, który odpowiada rozmiarowi uniwersalnemu?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DE7D52" w:rsidRDefault="00DE7D52" w:rsidP="00DE7D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18 poz. 1 </w:t>
            </w:r>
            <w:r w:rsidRPr="00113E5F">
              <w:rPr>
                <w:sz w:val="22"/>
                <w:szCs w:val="22"/>
              </w:rPr>
              <w:t>fartuch w rozmiarze L lub XL</w:t>
            </w:r>
            <w:r w:rsidR="00FB093B">
              <w:rPr>
                <w:sz w:val="22"/>
                <w:szCs w:val="22"/>
              </w:rPr>
              <w:t>,</w:t>
            </w:r>
            <w:r w:rsidRPr="00113E5F">
              <w:rPr>
                <w:sz w:val="22"/>
                <w:szCs w:val="22"/>
              </w:rPr>
              <w:t xml:space="preserve"> który odpowiada rozmiarowi uniwersalnemu</w:t>
            </w:r>
            <w:r>
              <w:rPr>
                <w:sz w:val="22"/>
                <w:szCs w:val="22"/>
              </w:rPr>
              <w:t>.</w:t>
            </w:r>
          </w:p>
          <w:p w:rsidR="00DE7D52" w:rsidRPr="00113E5F" w:rsidRDefault="00DE7D52" w:rsidP="00DE7D52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19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ubranie o gramaturze 35g/m2?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C762AF" w:rsidRDefault="00C762AF" w:rsidP="00C762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19 poz. 1 </w:t>
            </w:r>
            <w:r w:rsidRPr="00113E5F">
              <w:rPr>
                <w:sz w:val="22"/>
                <w:szCs w:val="22"/>
              </w:rPr>
              <w:t>ubrani</w:t>
            </w:r>
            <w:r>
              <w:rPr>
                <w:sz w:val="22"/>
                <w:szCs w:val="22"/>
              </w:rPr>
              <w:t>a</w:t>
            </w:r>
            <w:r w:rsidRPr="00113E5F">
              <w:rPr>
                <w:sz w:val="22"/>
                <w:szCs w:val="22"/>
              </w:rPr>
              <w:t xml:space="preserve"> o gramaturze 35g/m2</w:t>
            </w:r>
            <w:r>
              <w:rPr>
                <w:sz w:val="22"/>
                <w:szCs w:val="22"/>
              </w:rPr>
              <w:t>.</w:t>
            </w:r>
          </w:p>
          <w:p w:rsidR="00C762AF" w:rsidRPr="00113E5F" w:rsidRDefault="00C762AF" w:rsidP="00C762A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19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ubranie o gramaturze 40g/m2?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C762AF" w:rsidRDefault="00C762AF" w:rsidP="00C762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19 poz. 1 </w:t>
            </w:r>
            <w:r w:rsidRPr="00113E5F">
              <w:rPr>
                <w:sz w:val="22"/>
                <w:szCs w:val="22"/>
              </w:rPr>
              <w:t>ubrani</w:t>
            </w:r>
            <w:r>
              <w:rPr>
                <w:sz w:val="22"/>
                <w:szCs w:val="22"/>
              </w:rPr>
              <w:t>e</w:t>
            </w:r>
            <w:r w:rsidRPr="00113E5F">
              <w:rPr>
                <w:sz w:val="22"/>
                <w:szCs w:val="22"/>
              </w:rPr>
              <w:t xml:space="preserve"> o gramaturze </w:t>
            </w:r>
            <w:r>
              <w:rPr>
                <w:sz w:val="22"/>
                <w:szCs w:val="22"/>
              </w:rPr>
              <w:t>40</w:t>
            </w:r>
            <w:r w:rsidRPr="00113E5F">
              <w:rPr>
                <w:sz w:val="22"/>
                <w:szCs w:val="22"/>
              </w:rPr>
              <w:t>g/m2</w:t>
            </w:r>
            <w:r>
              <w:rPr>
                <w:sz w:val="22"/>
                <w:szCs w:val="22"/>
              </w:rPr>
              <w:t>.</w:t>
            </w:r>
          </w:p>
          <w:p w:rsidR="00C762AF" w:rsidRPr="00113E5F" w:rsidRDefault="00C762AF" w:rsidP="00C762A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19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wycięcie półokrągłe pod szyją?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Default="006E50C9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19 poz. 1</w:t>
            </w:r>
            <w:r w:rsidRPr="00113E5F">
              <w:rPr>
                <w:sz w:val="22"/>
                <w:szCs w:val="22"/>
              </w:rPr>
              <w:t xml:space="preserve"> wycięcie półokrągłe pod szyją</w:t>
            </w:r>
            <w:r>
              <w:rPr>
                <w:sz w:val="22"/>
                <w:szCs w:val="22"/>
              </w:rPr>
              <w:t>.</w:t>
            </w:r>
          </w:p>
          <w:p w:rsidR="00C762AF" w:rsidRPr="00113E5F" w:rsidRDefault="00C762AF" w:rsidP="006E50C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19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nogawki lekko zwężone?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Default="00A84C2D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19 poz. 1</w:t>
            </w:r>
            <w:r w:rsidRPr="00113E5F">
              <w:rPr>
                <w:sz w:val="22"/>
                <w:szCs w:val="22"/>
              </w:rPr>
              <w:t xml:space="preserve"> nogaw</w:t>
            </w:r>
            <w:r>
              <w:rPr>
                <w:sz w:val="22"/>
                <w:szCs w:val="22"/>
              </w:rPr>
              <w:t>e</w:t>
            </w:r>
            <w:r w:rsidRPr="00113E5F">
              <w:rPr>
                <w:sz w:val="22"/>
                <w:szCs w:val="22"/>
              </w:rPr>
              <w:t>k</w:t>
            </w:r>
            <w:r>
              <w:rPr>
                <w:sz w:val="22"/>
                <w:szCs w:val="22"/>
              </w:rPr>
              <w:t xml:space="preserve"> lekko zwężonych.</w:t>
            </w:r>
          </w:p>
          <w:p w:rsidR="006E50C9" w:rsidRPr="00113E5F" w:rsidRDefault="006E50C9" w:rsidP="00A84C2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20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maskę wiązaną na troki?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Default="0034426B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20 poz. 1</w:t>
            </w:r>
            <w:r w:rsidRPr="00113E5F">
              <w:rPr>
                <w:sz w:val="22"/>
                <w:szCs w:val="22"/>
              </w:rPr>
              <w:t xml:space="preserve"> maskę wiązaną na troki</w:t>
            </w:r>
            <w:r>
              <w:rPr>
                <w:sz w:val="22"/>
                <w:szCs w:val="22"/>
              </w:rPr>
              <w:t>.</w:t>
            </w:r>
          </w:p>
          <w:p w:rsidR="00A84C2D" w:rsidRPr="00113E5F" w:rsidRDefault="00A84C2D" w:rsidP="0034426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20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maskę z gumkami zakładanymi za uszy?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Pr="00113E5F" w:rsidRDefault="0034426B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20 poz. 1</w:t>
            </w:r>
            <w:r w:rsidRPr="00113E5F">
              <w:rPr>
                <w:sz w:val="22"/>
                <w:szCs w:val="22"/>
              </w:rPr>
              <w:t xml:space="preserve"> mask</w:t>
            </w:r>
            <w:r>
              <w:rPr>
                <w:sz w:val="22"/>
                <w:szCs w:val="22"/>
              </w:rPr>
              <w:t>i</w:t>
            </w:r>
            <w:r w:rsidRPr="00113E5F">
              <w:rPr>
                <w:sz w:val="22"/>
                <w:szCs w:val="22"/>
              </w:rPr>
              <w:t xml:space="preserve"> z gumkami zakładanymi za uszy</w:t>
            </w:r>
            <w:r>
              <w:rPr>
                <w:sz w:val="22"/>
                <w:szCs w:val="22"/>
              </w:rPr>
              <w:t>.</w:t>
            </w:r>
          </w:p>
          <w:p w:rsidR="0034426B" w:rsidRDefault="0034426B" w:rsidP="0034426B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20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filtrację min.</w:t>
            </w:r>
            <w:r w:rsidR="00113E5F" w:rsidRPr="00113E5F">
              <w:rPr>
                <w:sz w:val="22"/>
                <w:szCs w:val="22"/>
              </w:rPr>
              <w:t xml:space="preserve"> </w:t>
            </w:r>
            <w:r w:rsidRPr="00113E5F">
              <w:rPr>
                <w:sz w:val="22"/>
                <w:szCs w:val="22"/>
              </w:rPr>
              <w:t>98%?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Default="0034426B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20 poz. 1</w:t>
            </w:r>
            <w:r w:rsidRPr="00113E5F">
              <w:rPr>
                <w:sz w:val="22"/>
                <w:szCs w:val="22"/>
              </w:rPr>
              <w:t xml:space="preserve"> filtracj</w:t>
            </w:r>
            <w:r>
              <w:rPr>
                <w:sz w:val="22"/>
                <w:szCs w:val="22"/>
              </w:rPr>
              <w:t>i</w:t>
            </w:r>
            <w:r w:rsidRPr="00113E5F">
              <w:rPr>
                <w:sz w:val="22"/>
                <w:szCs w:val="22"/>
              </w:rPr>
              <w:t xml:space="preserve"> min. </w:t>
            </w:r>
            <w:r>
              <w:rPr>
                <w:sz w:val="22"/>
                <w:szCs w:val="22"/>
              </w:rPr>
              <w:t>98%.</w:t>
            </w:r>
          </w:p>
          <w:p w:rsidR="0034426B" w:rsidRDefault="0034426B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4426B" w:rsidRDefault="0034426B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4426B" w:rsidRPr="00113E5F" w:rsidRDefault="0034426B" w:rsidP="00A167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66CB7" w:rsidRPr="00113E5F" w:rsidRDefault="00E66CB7" w:rsidP="00A167EB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13E5F">
              <w:rPr>
                <w:sz w:val="22"/>
                <w:szCs w:val="22"/>
                <w:u w:val="single"/>
              </w:rPr>
              <w:t>Pakiet 24 poz.1</w:t>
            </w:r>
          </w:p>
          <w:p w:rsidR="00E66CB7" w:rsidRPr="00113E5F" w:rsidRDefault="00E66CB7" w:rsidP="00113E5F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113E5F">
              <w:rPr>
                <w:sz w:val="22"/>
                <w:szCs w:val="22"/>
              </w:rPr>
              <w:t>Czy Zamawiający dopuści czepek o gramaturze 20g/m2?</w:t>
            </w:r>
          </w:p>
          <w:p w:rsidR="00113E5F" w:rsidRPr="00113E5F" w:rsidRDefault="00113E5F" w:rsidP="00113E5F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13E5F">
              <w:rPr>
                <w:b/>
                <w:sz w:val="22"/>
                <w:szCs w:val="22"/>
              </w:rPr>
              <w:t>Odp.:</w:t>
            </w:r>
          </w:p>
          <w:p w:rsidR="00E66CB7" w:rsidRDefault="0034426B" w:rsidP="0034426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24 poz. 1</w:t>
            </w:r>
            <w:r w:rsidRPr="00113E5F">
              <w:rPr>
                <w:sz w:val="22"/>
                <w:szCs w:val="22"/>
              </w:rPr>
              <w:t xml:space="preserve"> czepek o gramaturze 20g/m2</w:t>
            </w:r>
            <w:r>
              <w:rPr>
                <w:sz w:val="22"/>
                <w:szCs w:val="22"/>
              </w:rPr>
              <w:t>.</w:t>
            </w:r>
          </w:p>
          <w:p w:rsidR="0034426B" w:rsidRDefault="0034426B" w:rsidP="0034426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34426B" w:rsidRPr="00113E5F" w:rsidRDefault="0034426B" w:rsidP="0034426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113E5F" w:rsidRPr="00113E5F" w:rsidRDefault="00113E5F" w:rsidP="00113E5F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8C4076" w:rsidRPr="001C3705" w:rsidRDefault="008C4076" w:rsidP="008C4076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8C4076" w:rsidRPr="001C3705" w:rsidRDefault="008C4076" w:rsidP="008C407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8179B" w:rsidRPr="0078179B" w:rsidRDefault="0078179B" w:rsidP="0078179B">
      <w:pPr>
        <w:ind w:left="5664"/>
        <w:jc w:val="right"/>
        <w:rPr>
          <w:i/>
          <w:sz w:val="24"/>
          <w:szCs w:val="24"/>
        </w:rPr>
      </w:pPr>
      <w:r w:rsidRPr="0078179B">
        <w:rPr>
          <w:i/>
          <w:sz w:val="24"/>
          <w:szCs w:val="24"/>
        </w:rPr>
        <w:t xml:space="preserve">p.o. </w:t>
      </w:r>
      <w:proofErr w:type="spellStart"/>
      <w:r w:rsidRPr="0078179B">
        <w:rPr>
          <w:i/>
          <w:sz w:val="24"/>
          <w:szCs w:val="24"/>
        </w:rPr>
        <w:t>Z-cy</w:t>
      </w:r>
      <w:proofErr w:type="spellEnd"/>
      <w:r w:rsidRPr="0078179B">
        <w:rPr>
          <w:i/>
          <w:sz w:val="24"/>
          <w:szCs w:val="24"/>
        </w:rPr>
        <w:t xml:space="preserve"> Dyrektora ds. Lecznictwa</w:t>
      </w:r>
    </w:p>
    <w:p w:rsidR="0078179B" w:rsidRPr="0078179B" w:rsidRDefault="0078179B" w:rsidP="0078179B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78179B">
        <w:rPr>
          <w:i/>
          <w:sz w:val="24"/>
          <w:szCs w:val="24"/>
        </w:rPr>
        <w:t xml:space="preserve">           </w:t>
      </w:r>
      <w:r w:rsidRPr="0078179B">
        <w:rPr>
          <w:i/>
          <w:sz w:val="24"/>
          <w:szCs w:val="24"/>
        </w:rPr>
        <w:tab/>
        <w:t xml:space="preserve">dr n. med. Dariusz Ciura </w:t>
      </w:r>
    </w:p>
    <w:p w:rsidR="00A4747B" w:rsidRPr="0078179B" w:rsidRDefault="00A4747B" w:rsidP="0078179B">
      <w:pPr>
        <w:spacing w:after="120"/>
        <w:ind w:left="30" w:right="-72"/>
        <w:jc w:val="right"/>
        <w:rPr>
          <w:sz w:val="24"/>
          <w:szCs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13E5F">
      <w:footerReference w:type="even" r:id="rId8"/>
      <w:footerReference w:type="default" r:id="rId9"/>
      <w:footerReference w:type="first" r:id="rId10"/>
      <w:pgSz w:w="11906" w:h="16838" w:code="9"/>
      <w:pgMar w:top="426" w:right="1418" w:bottom="1418" w:left="1418" w:header="421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5D7" w:rsidRDefault="002075D7">
      <w:r>
        <w:separator/>
      </w:r>
    </w:p>
  </w:endnote>
  <w:endnote w:type="continuationSeparator" w:id="0">
    <w:p w:rsidR="002075D7" w:rsidRDefault="00207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90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9009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9009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D600D" w:rsidRPr="00AD600D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5D7" w:rsidRDefault="002075D7">
      <w:r>
        <w:separator/>
      </w:r>
    </w:p>
  </w:footnote>
  <w:footnote w:type="continuationSeparator" w:id="0">
    <w:p w:rsidR="002075D7" w:rsidRDefault="002075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40B2B"/>
    <w:multiLevelType w:val="hybridMultilevel"/>
    <w:tmpl w:val="E0B4FC14"/>
    <w:lvl w:ilvl="0" w:tplc="B6EE52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66CB7"/>
    <w:rsid w:val="00031374"/>
    <w:rsid w:val="000A1097"/>
    <w:rsid w:val="000E2A8F"/>
    <w:rsid w:val="00113E5F"/>
    <w:rsid w:val="0012774F"/>
    <w:rsid w:val="00143DD8"/>
    <w:rsid w:val="00144140"/>
    <w:rsid w:val="00144B7A"/>
    <w:rsid w:val="00145DFF"/>
    <w:rsid w:val="00180C6E"/>
    <w:rsid w:val="002075D7"/>
    <w:rsid w:val="0029606A"/>
    <w:rsid w:val="00316E4D"/>
    <w:rsid w:val="0034426B"/>
    <w:rsid w:val="004848F3"/>
    <w:rsid w:val="004A75F2"/>
    <w:rsid w:val="005144A9"/>
    <w:rsid w:val="00520165"/>
    <w:rsid w:val="00543639"/>
    <w:rsid w:val="005B1B08"/>
    <w:rsid w:val="005B21D8"/>
    <w:rsid w:val="00614299"/>
    <w:rsid w:val="00632C3C"/>
    <w:rsid w:val="00662BDB"/>
    <w:rsid w:val="006A5DF1"/>
    <w:rsid w:val="006B7198"/>
    <w:rsid w:val="006B724F"/>
    <w:rsid w:val="006D4AB3"/>
    <w:rsid w:val="006E50C9"/>
    <w:rsid w:val="006F3B81"/>
    <w:rsid w:val="007100AE"/>
    <w:rsid w:val="0078179B"/>
    <w:rsid w:val="007A18C4"/>
    <w:rsid w:val="007B248C"/>
    <w:rsid w:val="007D7198"/>
    <w:rsid w:val="00864A4B"/>
    <w:rsid w:val="00870F9F"/>
    <w:rsid w:val="008804B6"/>
    <w:rsid w:val="00897AB0"/>
    <w:rsid w:val="008A3553"/>
    <w:rsid w:val="008C4076"/>
    <w:rsid w:val="00A4747B"/>
    <w:rsid w:val="00A84C2D"/>
    <w:rsid w:val="00A9009B"/>
    <w:rsid w:val="00A905AC"/>
    <w:rsid w:val="00AC195F"/>
    <w:rsid w:val="00AD2DA7"/>
    <w:rsid w:val="00AD600D"/>
    <w:rsid w:val="00B110C0"/>
    <w:rsid w:val="00BA6584"/>
    <w:rsid w:val="00BE7BFD"/>
    <w:rsid w:val="00BF2484"/>
    <w:rsid w:val="00C36835"/>
    <w:rsid w:val="00C370F2"/>
    <w:rsid w:val="00C44EEC"/>
    <w:rsid w:val="00C762AF"/>
    <w:rsid w:val="00CB5B92"/>
    <w:rsid w:val="00D22FFA"/>
    <w:rsid w:val="00D8461B"/>
    <w:rsid w:val="00D915F2"/>
    <w:rsid w:val="00DE7D52"/>
    <w:rsid w:val="00DF22DC"/>
    <w:rsid w:val="00DF32E8"/>
    <w:rsid w:val="00DF53CA"/>
    <w:rsid w:val="00E21B49"/>
    <w:rsid w:val="00E2789F"/>
    <w:rsid w:val="00E66CB7"/>
    <w:rsid w:val="00E7039D"/>
    <w:rsid w:val="00E72428"/>
    <w:rsid w:val="00E74BC3"/>
    <w:rsid w:val="00E935D6"/>
    <w:rsid w:val="00EA14B3"/>
    <w:rsid w:val="00EA416E"/>
    <w:rsid w:val="00F323E5"/>
    <w:rsid w:val="00FB093B"/>
    <w:rsid w:val="00FC5957"/>
    <w:rsid w:val="00FC7DF2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248C"/>
  </w:style>
  <w:style w:type="paragraph" w:styleId="Nagwek1">
    <w:name w:val="heading 1"/>
    <w:basedOn w:val="Normalny"/>
    <w:next w:val="Normalny"/>
    <w:link w:val="Nagwek1Znak"/>
    <w:qFormat/>
    <w:rsid w:val="007B248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B248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B248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248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248C"/>
  </w:style>
  <w:style w:type="paragraph" w:styleId="Tekstpodstawowywcity">
    <w:name w:val="Body Text Indent"/>
    <w:basedOn w:val="Normalny"/>
    <w:rsid w:val="007B248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B248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B248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7B248C"/>
    <w:rPr>
      <w:sz w:val="28"/>
    </w:rPr>
  </w:style>
  <w:style w:type="paragraph" w:styleId="Tekstpodstawowywcity3">
    <w:name w:val="Body Text Indent 3"/>
    <w:basedOn w:val="Normalny"/>
    <w:rsid w:val="007B248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7039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7039D"/>
  </w:style>
  <w:style w:type="character" w:customStyle="1" w:styleId="TekstpodstawowyZnak">
    <w:name w:val="Tekst podstawowy Znak"/>
    <w:basedOn w:val="Domylnaczcionkaakapitu"/>
    <w:link w:val="Tekstpodstawowy"/>
    <w:rsid w:val="00113E5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F80B8E-7DEC-4FB8-B593-C91AA789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501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2022-05-26T07:40:00Z</cp:lastPrinted>
  <dcterms:created xsi:type="dcterms:W3CDTF">2022-05-26T08:43:00Z</dcterms:created>
  <dcterms:modified xsi:type="dcterms:W3CDTF">2022-05-26T08:43:00Z</dcterms:modified>
</cp:coreProperties>
</file>