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BF2" w:rsidRPr="0080661C" w:rsidRDefault="00517BF2" w:rsidP="00517BF2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517BF2" w:rsidRPr="0080661C" w:rsidRDefault="00517BF2" w:rsidP="00517BF2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517BF2" w:rsidRPr="0080661C" w:rsidRDefault="00517BF2" w:rsidP="00517BF2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517BF2" w:rsidRPr="0080661C" w:rsidRDefault="00517BF2" w:rsidP="00517BF2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517BF2" w:rsidRPr="00F7750D" w:rsidRDefault="00517BF2" w:rsidP="00517BF2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 w:rsidR="0027774F">
        <w:rPr>
          <w:sz w:val="24"/>
          <w:szCs w:val="24"/>
        </w:rPr>
        <w:t>2</w:t>
      </w:r>
      <w:r w:rsidR="00FD39B9">
        <w:rPr>
          <w:sz w:val="24"/>
          <w:szCs w:val="24"/>
        </w:rPr>
        <w:t>6</w:t>
      </w:r>
    </w:p>
    <w:p w:rsidR="00517BF2" w:rsidRPr="00F7750D" w:rsidRDefault="00517BF2" w:rsidP="00517BF2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517BF2" w:rsidRDefault="00517BF2" w:rsidP="00517BF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</w:p>
    <w:p w:rsidR="00517BF2" w:rsidRPr="00F7750D" w:rsidRDefault="00517BF2" w:rsidP="00517BF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517BF2" w:rsidRPr="00F7750D" w:rsidRDefault="00517BF2" w:rsidP="00517BF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517BF2" w:rsidRPr="001C2C42" w:rsidRDefault="00517BF2" w:rsidP="00517BF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17BF2" w:rsidRDefault="00517BF2" w:rsidP="00517BF2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517BF2" w:rsidRPr="000A1C0E" w:rsidRDefault="00517BF2" w:rsidP="00517BF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517BF2" w:rsidRPr="000A1C0E" w:rsidRDefault="00517BF2" w:rsidP="00517BF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8</w:t>
      </w:r>
    </w:p>
    <w:p w:rsidR="00517BF2" w:rsidRDefault="00517BF2" w:rsidP="00517BF2">
      <w:pPr>
        <w:jc w:val="both"/>
        <w:rPr>
          <w:i/>
          <w:sz w:val="22"/>
          <w:szCs w:val="22"/>
        </w:rPr>
      </w:pPr>
    </w:p>
    <w:p w:rsidR="00517BF2" w:rsidRDefault="00517BF2" w:rsidP="00517BF2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517BF2" w:rsidRDefault="00517BF2" w:rsidP="00517BF2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517BF2" w:rsidRDefault="00517BF2" w:rsidP="00517BF2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517BF2" w:rsidRPr="00C81F26" w:rsidRDefault="00517BF2" w:rsidP="00517BF2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517BF2" w:rsidRDefault="00517BF2" w:rsidP="00517BF2">
      <w:pPr>
        <w:jc w:val="both"/>
        <w:rPr>
          <w:b/>
          <w:sz w:val="22"/>
          <w:szCs w:val="22"/>
        </w:rPr>
      </w:pPr>
    </w:p>
    <w:p w:rsidR="00517BF2" w:rsidRPr="0080661C" w:rsidRDefault="00517BF2" w:rsidP="00517BF2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ayout w:type="fixed"/>
        <w:tblLook w:val="04A0"/>
      </w:tblPr>
      <w:tblGrid>
        <w:gridCol w:w="9356"/>
      </w:tblGrid>
      <w:tr w:rsidR="00B97C2F" w:rsidRPr="00517BF2" w:rsidTr="008B06CE">
        <w:tc>
          <w:tcPr>
            <w:tcW w:w="9356" w:type="dxa"/>
            <w:shd w:val="clear" w:color="auto" w:fill="auto"/>
          </w:tcPr>
          <w:p w:rsidR="00517BF2" w:rsidRDefault="00517BF2" w:rsidP="00517BF2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B97C2F" w:rsidRPr="00517BF2" w:rsidRDefault="00B97C2F" w:rsidP="00517BF2">
            <w:pPr>
              <w:ind w:left="30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  <w:u w:val="single"/>
              </w:rPr>
              <w:t>DOTYCZY PRZEDMIOTU ZAMÓWIENIA</w:t>
            </w:r>
            <w:r w:rsidRPr="00517BF2">
              <w:rPr>
                <w:sz w:val="22"/>
                <w:szCs w:val="22"/>
              </w:rPr>
              <w:t xml:space="preserve">: </w:t>
            </w:r>
          </w:p>
          <w:p w:rsidR="00517BF2" w:rsidRDefault="00517BF2" w:rsidP="00517BF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97C2F" w:rsidRPr="00517BF2" w:rsidRDefault="00B97C2F" w:rsidP="00517BF2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17BF2">
              <w:rPr>
                <w:sz w:val="22"/>
                <w:szCs w:val="22"/>
                <w:u w:val="single"/>
              </w:rPr>
              <w:t>Pakiet 3</w:t>
            </w:r>
            <w:r w:rsidR="00517BF2">
              <w:rPr>
                <w:sz w:val="22"/>
                <w:szCs w:val="22"/>
                <w:u w:val="single"/>
              </w:rPr>
              <w:t xml:space="preserve"> poz. 4</w:t>
            </w:r>
            <w:r w:rsidRPr="00517BF2">
              <w:rPr>
                <w:sz w:val="22"/>
                <w:szCs w:val="22"/>
                <w:u w:val="single"/>
              </w:rPr>
              <w:t xml:space="preserve">: </w:t>
            </w:r>
          </w:p>
          <w:p w:rsidR="00B97C2F" w:rsidRDefault="00B97C2F" w:rsidP="00517BF2">
            <w:pPr>
              <w:numPr>
                <w:ilvl w:val="0"/>
                <w:numId w:val="9"/>
              </w:numPr>
              <w:tabs>
                <w:tab w:val="left" w:pos="318"/>
              </w:tabs>
              <w:ind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Czy Zamawiający dopuści serwetę wykonaną z włókniny trzy warstwowej foliowanej wiskozowo- polietylenowo- polipropylenowa o gramaturze 73 g/m? </w:t>
            </w:r>
          </w:p>
          <w:p w:rsidR="00517BF2" w:rsidRPr="00517BF2" w:rsidRDefault="00517BF2" w:rsidP="00517BF2">
            <w:pPr>
              <w:tabs>
                <w:tab w:val="left" w:pos="318"/>
              </w:tabs>
              <w:ind w:left="30" w:right="-72"/>
              <w:jc w:val="both"/>
              <w:rPr>
                <w:b/>
                <w:sz w:val="22"/>
                <w:szCs w:val="22"/>
              </w:rPr>
            </w:pPr>
            <w:r w:rsidRPr="00517BF2">
              <w:rPr>
                <w:b/>
                <w:sz w:val="22"/>
                <w:szCs w:val="22"/>
              </w:rPr>
              <w:t>Odp.:</w:t>
            </w:r>
          </w:p>
          <w:p w:rsidR="00517BF2" w:rsidRDefault="0027774F" w:rsidP="00517BF2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3 poz. 4 </w:t>
            </w:r>
            <w:r w:rsidRPr="00517BF2">
              <w:rPr>
                <w:sz w:val="22"/>
                <w:szCs w:val="22"/>
              </w:rPr>
              <w:t>serwetę wykonaną z włókniny trzy warstwowej foliowanej wiskozowo- polietylenowo- polipropylenowa o gramaturze 73g/m</w:t>
            </w:r>
            <w:r>
              <w:rPr>
                <w:sz w:val="22"/>
                <w:szCs w:val="22"/>
              </w:rPr>
              <w:t>.</w:t>
            </w:r>
          </w:p>
          <w:p w:rsidR="00517BF2" w:rsidRDefault="00517BF2" w:rsidP="00517BF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517BF2" w:rsidRPr="00517BF2" w:rsidRDefault="00517BF2" w:rsidP="00517BF2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17BF2">
              <w:rPr>
                <w:sz w:val="22"/>
                <w:szCs w:val="22"/>
                <w:u w:val="single"/>
              </w:rPr>
              <w:t>Pakiet 3</w:t>
            </w:r>
            <w:r>
              <w:rPr>
                <w:sz w:val="22"/>
                <w:szCs w:val="22"/>
                <w:u w:val="single"/>
              </w:rPr>
              <w:t xml:space="preserve"> poz. 6</w:t>
            </w:r>
            <w:r w:rsidRPr="00517BF2">
              <w:rPr>
                <w:sz w:val="22"/>
                <w:szCs w:val="22"/>
                <w:u w:val="single"/>
              </w:rPr>
              <w:t xml:space="preserve">: </w:t>
            </w:r>
          </w:p>
          <w:p w:rsidR="00B97C2F" w:rsidRPr="00517BF2" w:rsidRDefault="00B97C2F" w:rsidP="00F7690B">
            <w:pPr>
              <w:numPr>
                <w:ilvl w:val="0"/>
                <w:numId w:val="9"/>
              </w:numPr>
              <w:ind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Czy Zamawiający dopuści serwetę w rozmiarze 45cm x 75cm z przylepcem? Pozostałe zgodnie </w:t>
            </w:r>
            <w:r w:rsidR="00F7690B">
              <w:rPr>
                <w:sz w:val="22"/>
                <w:szCs w:val="22"/>
              </w:rPr>
              <w:t xml:space="preserve">                     </w:t>
            </w:r>
            <w:r w:rsidRPr="00517BF2">
              <w:rPr>
                <w:sz w:val="22"/>
                <w:szCs w:val="22"/>
              </w:rPr>
              <w:t xml:space="preserve">z SIWZ. </w:t>
            </w:r>
          </w:p>
          <w:p w:rsidR="00F7690B" w:rsidRPr="00517BF2" w:rsidRDefault="00F7690B" w:rsidP="00F7690B">
            <w:pPr>
              <w:tabs>
                <w:tab w:val="left" w:pos="318"/>
              </w:tabs>
              <w:ind w:left="30" w:right="-72"/>
              <w:jc w:val="both"/>
              <w:rPr>
                <w:b/>
                <w:sz w:val="22"/>
                <w:szCs w:val="22"/>
              </w:rPr>
            </w:pPr>
            <w:r w:rsidRPr="00517BF2">
              <w:rPr>
                <w:b/>
                <w:sz w:val="22"/>
                <w:szCs w:val="22"/>
              </w:rPr>
              <w:t>Odp.:</w:t>
            </w:r>
          </w:p>
          <w:p w:rsidR="0027774F" w:rsidRPr="00517BF2" w:rsidRDefault="0027774F" w:rsidP="0027774F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3 poz. 6 </w:t>
            </w:r>
            <w:r w:rsidRPr="00517BF2">
              <w:rPr>
                <w:sz w:val="22"/>
                <w:szCs w:val="22"/>
              </w:rPr>
              <w:t>serwetę w rozmiarze 45cm x 75cm z przylepcem</w:t>
            </w:r>
            <w:r>
              <w:rPr>
                <w:sz w:val="22"/>
                <w:szCs w:val="22"/>
              </w:rPr>
              <w:t>.</w:t>
            </w:r>
            <w:r w:rsidRPr="00517BF2">
              <w:rPr>
                <w:sz w:val="22"/>
                <w:szCs w:val="22"/>
              </w:rPr>
              <w:t xml:space="preserve"> Pozostałe </w:t>
            </w:r>
            <w:r>
              <w:rPr>
                <w:sz w:val="22"/>
                <w:szCs w:val="22"/>
              </w:rPr>
              <w:t xml:space="preserve">parametry </w:t>
            </w:r>
            <w:r w:rsidRPr="00517BF2">
              <w:rPr>
                <w:sz w:val="22"/>
                <w:szCs w:val="22"/>
              </w:rPr>
              <w:t>zgodne</w:t>
            </w:r>
            <w:r>
              <w:rPr>
                <w:sz w:val="22"/>
                <w:szCs w:val="22"/>
              </w:rPr>
              <w:t xml:space="preserve"> </w:t>
            </w:r>
            <w:r w:rsidRPr="00517BF2">
              <w:rPr>
                <w:sz w:val="22"/>
                <w:szCs w:val="22"/>
              </w:rPr>
              <w:t xml:space="preserve">z SWZ. </w:t>
            </w:r>
          </w:p>
          <w:p w:rsidR="00517BF2" w:rsidRDefault="00517BF2" w:rsidP="00517BF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F7690B" w:rsidRPr="00F7690B" w:rsidRDefault="00B97C2F" w:rsidP="00517BF2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F7690B">
              <w:rPr>
                <w:sz w:val="22"/>
                <w:szCs w:val="22"/>
                <w:u w:val="single"/>
              </w:rPr>
              <w:t xml:space="preserve">Pakiet 5: </w:t>
            </w:r>
          </w:p>
          <w:p w:rsidR="00B97C2F" w:rsidRDefault="00B97C2F" w:rsidP="00F7690B">
            <w:pPr>
              <w:numPr>
                <w:ilvl w:val="0"/>
                <w:numId w:val="9"/>
              </w:numPr>
              <w:ind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Czy Zamawiający zgodzi się zaoferować zestaw o następujących parametrach: </w:t>
            </w:r>
          </w:p>
          <w:p w:rsidR="00476ED0" w:rsidRDefault="00476ED0" w:rsidP="00476ED0">
            <w:pPr>
              <w:ind w:right="-72"/>
              <w:jc w:val="both"/>
              <w:rPr>
                <w:sz w:val="22"/>
                <w:szCs w:val="22"/>
              </w:rPr>
            </w:pPr>
          </w:p>
          <w:p w:rsidR="00476ED0" w:rsidRDefault="00A20C13" w:rsidP="00476ED0">
            <w:pPr>
              <w:ind w:right="-72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295650" cy="1485900"/>
                  <wp:effectExtent l="1905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6ED0" w:rsidRDefault="00476ED0" w:rsidP="00476ED0">
            <w:pPr>
              <w:ind w:right="-72"/>
              <w:jc w:val="both"/>
              <w:rPr>
                <w:sz w:val="22"/>
                <w:szCs w:val="22"/>
              </w:rPr>
            </w:pPr>
          </w:p>
          <w:tbl>
            <w:tblPr>
              <w:tblW w:w="1108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6231"/>
              <w:gridCol w:w="1327"/>
              <w:gridCol w:w="1514"/>
              <w:gridCol w:w="2011"/>
            </w:tblGrid>
            <w:tr w:rsidR="00476ED0" w:rsidRPr="006F3432" w:rsidTr="008B06CE">
              <w:trPr>
                <w:gridAfter w:val="1"/>
                <w:wAfter w:w="2011" w:type="dxa"/>
                <w:trHeight w:val="446"/>
              </w:trPr>
              <w:tc>
                <w:tcPr>
                  <w:tcW w:w="6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b/>
                      <w:color w:val="00008B"/>
                      <w:sz w:val="22"/>
                      <w:szCs w:val="22"/>
                    </w:rPr>
                    <w:lastRenderedPageBreak/>
                    <w:t>Opis składnika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b/>
                      <w:color w:val="00008B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b/>
                      <w:color w:val="00008B"/>
                      <w:sz w:val="22"/>
                      <w:szCs w:val="22"/>
                    </w:rPr>
                    <w:t>Jednostka</w:t>
                  </w:r>
                </w:p>
              </w:tc>
            </w:tr>
            <w:tr w:rsidR="00476ED0" w:rsidRPr="006F3432" w:rsidTr="008B06CE">
              <w:trPr>
                <w:gridAfter w:val="1"/>
                <w:wAfter w:w="2011" w:type="dxa"/>
                <w:trHeight w:val="311"/>
              </w:trPr>
              <w:tc>
                <w:tcPr>
                  <w:tcW w:w="6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76ED0">
                  <w:pPr>
                    <w:numPr>
                      <w:ilvl w:val="0"/>
                      <w:numId w:val="10"/>
                    </w:numPr>
                    <w:spacing w:line="276" w:lineRule="auto"/>
                    <w:ind w:left="720" w:hanging="360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8B"/>
                      <w:sz w:val="22"/>
                      <w:szCs w:val="22"/>
                    </w:rPr>
                    <w:t>POKROWIEC NA STOLIK MAYO 145X80CM NIEBIESKI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right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1,0000</w:t>
                  </w:r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OP</w:t>
                  </w:r>
                </w:p>
              </w:tc>
            </w:tr>
            <w:tr w:rsidR="00476ED0" w:rsidRPr="006F3432" w:rsidTr="008B06CE">
              <w:trPr>
                <w:gridAfter w:val="1"/>
                <w:wAfter w:w="2011" w:type="dxa"/>
                <w:trHeight w:val="311"/>
              </w:trPr>
              <w:tc>
                <w:tcPr>
                  <w:tcW w:w="6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76ED0">
                  <w:pPr>
                    <w:numPr>
                      <w:ilvl w:val="0"/>
                      <w:numId w:val="10"/>
                    </w:numPr>
                    <w:spacing w:line="276" w:lineRule="auto"/>
                    <w:ind w:left="720" w:hanging="360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8B"/>
                      <w:sz w:val="22"/>
                      <w:szCs w:val="22"/>
                    </w:rPr>
                    <w:t>KOMPRES WŁÓKNINOWY 40G 4W 10X20CM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right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2,0000</w:t>
                  </w:r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SZ</w:t>
                  </w:r>
                </w:p>
              </w:tc>
            </w:tr>
            <w:tr w:rsidR="00476ED0" w:rsidRPr="006F3432" w:rsidTr="008B06CE">
              <w:trPr>
                <w:gridAfter w:val="1"/>
                <w:wAfter w:w="2011" w:type="dxa"/>
                <w:trHeight w:val="311"/>
              </w:trPr>
              <w:tc>
                <w:tcPr>
                  <w:tcW w:w="6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76ED0">
                  <w:pPr>
                    <w:numPr>
                      <w:ilvl w:val="0"/>
                      <w:numId w:val="10"/>
                    </w:numPr>
                    <w:spacing w:line="276" w:lineRule="auto"/>
                    <w:ind w:left="720" w:hanging="360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8B"/>
                      <w:sz w:val="22"/>
                      <w:szCs w:val="22"/>
                    </w:rPr>
                    <w:t>TAŚMA MEDYCZNA BP 9X50CM PRZYL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right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1,0000</w:t>
                  </w:r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SZ</w:t>
                  </w:r>
                </w:p>
              </w:tc>
            </w:tr>
            <w:tr w:rsidR="00476ED0" w:rsidRPr="006F3432" w:rsidTr="008B06CE">
              <w:trPr>
                <w:gridAfter w:val="1"/>
                <w:wAfter w:w="2011" w:type="dxa"/>
                <w:trHeight w:val="311"/>
              </w:trPr>
              <w:tc>
                <w:tcPr>
                  <w:tcW w:w="6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76ED0">
                  <w:pPr>
                    <w:numPr>
                      <w:ilvl w:val="0"/>
                      <w:numId w:val="10"/>
                    </w:numPr>
                    <w:spacing w:line="276" w:lineRule="auto"/>
                    <w:ind w:left="720" w:hanging="360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8B"/>
                      <w:sz w:val="22"/>
                      <w:szCs w:val="22"/>
                    </w:rPr>
                    <w:t>SERWETA NA STÓŁ INSTRUM 190X150CM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right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1,0000</w:t>
                  </w:r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SZ</w:t>
                  </w:r>
                </w:p>
              </w:tc>
            </w:tr>
            <w:tr w:rsidR="00476ED0" w:rsidRPr="006F3432" w:rsidTr="008B06CE">
              <w:trPr>
                <w:gridAfter w:val="1"/>
                <w:wAfter w:w="2011" w:type="dxa"/>
                <w:trHeight w:val="311"/>
              </w:trPr>
              <w:tc>
                <w:tcPr>
                  <w:tcW w:w="6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76ED0">
                  <w:pPr>
                    <w:numPr>
                      <w:ilvl w:val="0"/>
                      <w:numId w:val="10"/>
                    </w:numPr>
                    <w:spacing w:line="276" w:lineRule="auto"/>
                    <w:ind w:left="720" w:hanging="360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8B"/>
                      <w:sz w:val="22"/>
                      <w:szCs w:val="22"/>
                    </w:rPr>
                    <w:t>SERWETA 240X150CM L2-62G WARSTWA CHŁ 37,5X70CM PRZYL 5X60CM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right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1,0000</w:t>
                  </w:r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SZ</w:t>
                  </w:r>
                </w:p>
              </w:tc>
            </w:tr>
            <w:tr w:rsidR="00476ED0" w:rsidRPr="006F3432" w:rsidTr="008B06CE">
              <w:trPr>
                <w:gridAfter w:val="1"/>
                <w:wAfter w:w="2011" w:type="dxa"/>
                <w:trHeight w:val="311"/>
              </w:trPr>
              <w:tc>
                <w:tcPr>
                  <w:tcW w:w="6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76ED0">
                  <w:pPr>
                    <w:numPr>
                      <w:ilvl w:val="0"/>
                      <w:numId w:val="10"/>
                    </w:numPr>
                    <w:spacing w:line="276" w:lineRule="auto"/>
                    <w:ind w:left="720" w:hanging="360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8B"/>
                      <w:sz w:val="22"/>
                      <w:szCs w:val="22"/>
                    </w:rPr>
                    <w:t>SERWETA 170X200CM L2-62G WARSTWA CHŁ 37,5X70CM PRZYL 5X60CM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right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1,0000</w:t>
                  </w:r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SZ</w:t>
                  </w:r>
                </w:p>
              </w:tc>
            </w:tr>
            <w:tr w:rsidR="00476ED0" w:rsidRPr="006F3432" w:rsidTr="008B06CE">
              <w:trPr>
                <w:gridAfter w:val="1"/>
                <w:wAfter w:w="2011" w:type="dxa"/>
                <w:trHeight w:val="311"/>
              </w:trPr>
              <w:tc>
                <w:tcPr>
                  <w:tcW w:w="6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76ED0">
                  <w:pPr>
                    <w:numPr>
                      <w:ilvl w:val="0"/>
                      <w:numId w:val="10"/>
                    </w:numPr>
                    <w:spacing w:line="276" w:lineRule="auto"/>
                    <w:ind w:left="720" w:hanging="360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8B"/>
                      <w:sz w:val="22"/>
                      <w:szCs w:val="22"/>
                    </w:rPr>
                    <w:t>SERWETA 75X90CM L2-62G WARSTWA CHŁ 37,5X70CM PRZYL 5X90CM</w:t>
                  </w:r>
                </w:p>
              </w:tc>
              <w:tc>
                <w:tcPr>
                  <w:tcW w:w="13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right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2,0000</w:t>
                  </w:r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476ED0" w:rsidRPr="006F3432" w:rsidRDefault="00476ED0" w:rsidP="004F7337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6F343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SZ</w:t>
                  </w:r>
                </w:p>
              </w:tc>
            </w:tr>
            <w:tr w:rsidR="00476ED0" w:rsidRPr="006F3432" w:rsidTr="008B06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c>
                <w:tcPr>
                  <w:tcW w:w="11083" w:type="dxa"/>
                  <w:gridSpan w:val="4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35"/>
                    <w:gridCol w:w="1651"/>
                    <w:gridCol w:w="20"/>
                    <w:gridCol w:w="9133"/>
                    <w:gridCol w:w="143"/>
                  </w:tblGrid>
                  <w:tr w:rsidR="00476ED0" w:rsidRPr="006F3432" w:rsidTr="008B06CE">
                    <w:trPr>
                      <w:trHeight w:val="19"/>
                    </w:trPr>
                    <w:tc>
                      <w:tcPr>
                        <w:tcW w:w="135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651" w:type="dxa"/>
                        <w:vMerge w:val="restart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651"/>
                        </w:tblGrid>
                        <w:tr w:rsidR="00476ED0" w:rsidRPr="006F3432" w:rsidTr="008B06CE">
                          <w:trPr>
                            <w:trHeight w:val="262"/>
                          </w:trPr>
                          <w:tc>
                            <w:tcPr>
                              <w:tcW w:w="1651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476ED0" w:rsidRPr="006F3432" w:rsidRDefault="00476ED0" w:rsidP="004F7337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</w:rPr>
                              </w:pPr>
                              <w:r w:rsidRPr="006F3432"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  <w:t>Opakowanie:</w:t>
                              </w:r>
                            </w:p>
                          </w:tc>
                        </w:tr>
                      </w:tbl>
                      <w:p w:rsidR="00476ED0" w:rsidRPr="006F3432" w:rsidRDefault="00476ED0" w:rsidP="004F7337">
                        <w:pPr>
                          <w:spacing w:line="276" w:lineRule="auto"/>
                          <w:rPr>
                            <w:rFonts w:ascii="Arial" w:hAnsi="Arial" w:cs="Arial"/>
                          </w:rPr>
                        </w:pPr>
                      </w:p>
                    </w:tc>
                    <w:tc>
                      <w:tcPr>
                        <w:tcW w:w="20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133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3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476ED0" w:rsidRPr="006F3432" w:rsidTr="008B06CE">
                    <w:trPr>
                      <w:trHeight w:val="320"/>
                    </w:trPr>
                    <w:tc>
                      <w:tcPr>
                        <w:tcW w:w="135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651" w:type="dxa"/>
                        <w:vMerge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0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133" w:type="dxa"/>
                        <w:vMerge w:val="restart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33"/>
                        </w:tblGrid>
                        <w:tr w:rsidR="00476ED0" w:rsidRPr="006F3432" w:rsidTr="008B06CE">
                          <w:trPr>
                            <w:trHeight w:val="262"/>
                          </w:trPr>
                          <w:tc>
                            <w:tcPr>
                              <w:tcW w:w="913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476ED0" w:rsidRPr="006F3432" w:rsidRDefault="00476ED0" w:rsidP="004F7337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</w:rPr>
                              </w:pPr>
                              <w:r w:rsidRPr="006F3432"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  <w:t>MIĘKKI BLISTER</w:t>
                              </w:r>
                            </w:p>
                          </w:tc>
                        </w:tr>
                      </w:tbl>
                      <w:p w:rsidR="00476ED0" w:rsidRPr="006F3432" w:rsidRDefault="00476ED0" w:rsidP="004F7337">
                        <w:pPr>
                          <w:spacing w:line="276" w:lineRule="auto"/>
                          <w:rPr>
                            <w:rFonts w:ascii="Arial" w:hAnsi="Arial" w:cs="Arial"/>
                          </w:rPr>
                        </w:pPr>
                      </w:p>
                    </w:tc>
                    <w:tc>
                      <w:tcPr>
                        <w:tcW w:w="143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476ED0" w:rsidRPr="006F3432" w:rsidTr="008B06CE">
                    <w:trPr>
                      <w:trHeight w:val="19"/>
                    </w:trPr>
                    <w:tc>
                      <w:tcPr>
                        <w:tcW w:w="135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651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0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133" w:type="dxa"/>
                        <w:vMerge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3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476ED0" w:rsidRPr="006F3432" w:rsidTr="00616FB3">
                    <w:trPr>
                      <w:trHeight w:val="80"/>
                    </w:trPr>
                    <w:tc>
                      <w:tcPr>
                        <w:tcW w:w="135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651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0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133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3" w:type="dxa"/>
                      </w:tcPr>
                      <w:p w:rsidR="00476ED0" w:rsidRPr="006F3432" w:rsidRDefault="00476ED0" w:rsidP="004F7337">
                        <w:pPr>
                          <w:pStyle w:val="EmptyCellLayoutStyle"/>
                          <w:spacing w:after="0" w:line="276" w:lineRule="auto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476ED0" w:rsidRPr="006F3432" w:rsidRDefault="00476ED0" w:rsidP="004F7337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</w:tbl>
          <w:p w:rsidR="00B97C2F" w:rsidRPr="00517BF2" w:rsidRDefault="008B06CE" w:rsidP="00FD03B2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B97C2F" w:rsidRPr="00517BF2">
              <w:rPr>
                <w:sz w:val="22"/>
                <w:szCs w:val="22"/>
              </w:rPr>
              <w:t xml:space="preserve">estaw uniwersalny wykonany z laminatu dwuwarstwowego </w:t>
            </w:r>
            <w:proofErr w:type="spellStart"/>
            <w:r w:rsidR="00B97C2F" w:rsidRPr="00517BF2">
              <w:rPr>
                <w:sz w:val="22"/>
                <w:szCs w:val="22"/>
              </w:rPr>
              <w:t>PP+PE</w:t>
            </w:r>
            <w:proofErr w:type="spellEnd"/>
            <w:r w:rsidR="00B97C2F" w:rsidRPr="00517BF2">
              <w:rPr>
                <w:sz w:val="22"/>
                <w:szCs w:val="22"/>
              </w:rPr>
              <w:t xml:space="preserve"> (polipropylen, polietylen) </w:t>
            </w:r>
            <w:r w:rsidR="00FD03B2">
              <w:rPr>
                <w:sz w:val="22"/>
                <w:szCs w:val="22"/>
              </w:rPr>
              <w:t xml:space="preserve">                        </w:t>
            </w:r>
            <w:r w:rsidR="00B97C2F" w:rsidRPr="00517BF2">
              <w:rPr>
                <w:sz w:val="22"/>
                <w:szCs w:val="22"/>
              </w:rPr>
              <w:t xml:space="preserve">o gramaturze 62g/m2 z dodatkowymi łatami chłonnymi w strefie krytycznej o całkowitej gramaturze 125 g/m2, odporny na penetrację krwi, odporny na przenikanie płynów &gt; 450cm H2O. W obszarze krytycznym wzmocnienie chłonne o </w:t>
            </w:r>
            <w:proofErr w:type="spellStart"/>
            <w:r w:rsidR="00B97C2F" w:rsidRPr="00517BF2">
              <w:rPr>
                <w:sz w:val="22"/>
                <w:szCs w:val="22"/>
              </w:rPr>
              <w:t>absorbcji</w:t>
            </w:r>
            <w:proofErr w:type="spellEnd"/>
            <w:r w:rsidR="00B97C2F" w:rsidRPr="00517BF2">
              <w:rPr>
                <w:sz w:val="22"/>
                <w:szCs w:val="22"/>
              </w:rPr>
              <w:t xml:space="preserve"> &gt; 549%. Zestaw zgodny z normą PN-EN ISO 13795 1-3 pakowany sterylnie w przeźroczystą torebkę papierowo-foliową. Sterylizacja tlenkiem etylenu. Zestaw zawierający 4 etykiety samoprzylepne do dokumentacji medycznej posiadające min.: numer katalogowy, numer lot, datę ważności oraz nazwę producenta. </w:t>
            </w:r>
          </w:p>
          <w:p w:rsidR="00FD03B2" w:rsidRPr="00FD03B2" w:rsidRDefault="00FD03B2" w:rsidP="00FD03B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FD03B2">
              <w:rPr>
                <w:b/>
                <w:sz w:val="22"/>
                <w:szCs w:val="22"/>
              </w:rPr>
              <w:t>Odp.:</w:t>
            </w:r>
          </w:p>
          <w:p w:rsidR="00FD03B2" w:rsidRDefault="00616FB3" w:rsidP="00FD03B2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5 </w:t>
            </w:r>
            <w:r w:rsidRPr="00517BF2">
              <w:rPr>
                <w:sz w:val="22"/>
                <w:szCs w:val="22"/>
              </w:rPr>
              <w:t xml:space="preserve">zestaw o </w:t>
            </w:r>
            <w:r>
              <w:rPr>
                <w:sz w:val="22"/>
                <w:szCs w:val="22"/>
              </w:rPr>
              <w:t>zaoferowanych</w:t>
            </w:r>
            <w:r w:rsidRPr="00517BF2">
              <w:rPr>
                <w:sz w:val="22"/>
                <w:szCs w:val="22"/>
              </w:rPr>
              <w:t xml:space="preserve"> parametrach</w:t>
            </w:r>
            <w:r>
              <w:rPr>
                <w:sz w:val="22"/>
                <w:szCs w:val="22"/>
              </w:rPr>
              <w:t>.</w:t>
            </w:r>
          </w:p>
          <w:p w:rsidR="00616FB3" w:rsidRDefault="00616FB3" w:rsidP="00FD03B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97C2F" w:rsidRPr="00517BF2" w:rsidRDefault="00B97C2F" w:rsidP="00FD03B2">
            <w:pPr>
              <w:ind w:left="30" w:right="-72"/>
              <w:jc w:val="both"/>
              <w:rPr>
                <w:sz w:val="22"/>
                <w:szCs w:val="22"/>
              </w:rPr>
            </w:pPr>
            <w:r w:rsidRPr="00FD03B2">
              <w:rPr>
                <w:sz w:val="22"/>
                <w:szCs w:val="22"/>
                <w:u w:val="single"/>
              </w:rPr>
              <w:t>Pakiet 8</w:t>
            </w:r>
            <w:r w:rsidRPr="00517BF2">
              <w:rPr>
                <w:sz w:val="22"/>
                <w:szCs w:val="22"/>
              </w:rPr>
              <w:t xml:space="preserve">: </w:t>
            </w:r>
          </w:p>
          <w:p w:rsidR="00B97C2F" w:rsidRDefault="00B97C2F" w:rsidP="008B06CE">
            <w:pPr>
              <w:numPr>
                <w:ilvl w:val="0"/>
                <w:numId w:val="9"/>
              </w:numPr>
              <w:ind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Czy Zamawiający dopuści do zaoferowania zestaw okulistyczny o składzie: </w:t>
            </w:r>
          </w:p>
          <w:p w:rsidR="008B06CE" w:rsidRDefault="008B06CE" w:rsidP="008B06CE">
            <w:pPr>
              <w:ind w:left="390" w:right="-72"/>
              <w:jc w:val="both"/>
              <w:rPr>
                <w:sz w:val="22"/>
                <w:szCs w:val="22"/>
              </w:rPr>
            </w:pPr>
          </w:p>
          <w:p w:rsidR="008B06CE" w:rsidRDefault="00A20C13" w:rsidP="008B06CE">
            <w:pPr>
              <w:ind w:left="390" w:right="-72"/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4200525" cy="1600200"/>
                  <wp:effectExtent l="19050" t="0" r="9525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06CE" w:rsidRDefault="008B06CE" w:rsidP="008B06CE">
            <w:pPr>
              <w:ind w:left="390" w:right="-72"/>
              <w:jc w:val="both"/>
              <w:rPr>
                <w:sz w:val="22"/>
                <w:szCs w:val="22"/>
              </w:rPr>
            </w:pPr>
          </w:p>
          <w:p w:rsidR="00B97C2F" w:rsidRPr="00517BF2" w:rsidRDefault="00B97C2F" w:rsidP="00974AA6">
            <w:pPr>
              <w:ind w:left="176" w:right="-72" w:hanging="146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- 1 x serweta okulistyczna 210x150cm z samoprzylepnym otworem 8 cm (przylepiec wokół otworu) posiadająca zintegrowane dwie kieszenie o wymiarze 35cm x 18,5 cm, dwuwarstwowa o gramaturze min. 56 g/m2, nieprzemakalność min. 250 cm/H2O; </w:t>
            </w:r>
          </w:p>
          <w:p w:rsidR="00B97C2F" w:rsidRPr="00517BF2" w:rsidRDefault="00B97C2F" w:rsidP="00FD03B2">
            <w:pPr>
              <w:ind w:left="30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- 1 x folia chirurgiczna 10x20 cm do samodzielnego przyklejenia; </w:t>
            </w:r>
          </w:p>
          <w:p w:rsidR="00B97C2F" w:rsidRPr="00517BF2" w:rsidRDefault="00B97C2F" w:rsidP="00FD03B2">
            <w:pPr>
              <w:ind w:left="30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- 2 x osłona na podłokietniki 20x60 cm, z włókniny typu SMS o gramaturze 35 g/m2; </w:t>
            </w:r>
          </w:p>
          <w:p w:rsidR="00B97C2F" w:rsidRPr="00517BF2" w:rsidRDefault="00B97C2F" w:rsidP="00974AA6">
            <w:pPr>
              <w:ind w:left="175" w:right="-74" w:hanging="147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- 1 x serweta na stolik 75x90 cm, dwuwarstwowa o gramaturze min. 56 g/m2, nieprzemakalność </w:t>
            </w:r>
            <w:r w:rsidR="00974AA6">
              <w:rPr>
                <w:sz w:val="22"/>
                <w:szCs w:val="22"/>
              </w:rPr>
              <w:t xml:space="preserve">                   </w:t>
            </w:r>
            <w:r w:rsidRPr="00517BF2">
              <w:rPr>
                <w:sz w:val="22"/>
                <w:szCs w:val="22"/>
              </w:rPr>
              <w:t xml:space="preserve">min. 250 cm H2O; </w:t>
            </w:r>
          </w:p>
          <w:p w:rsidR="00B97C2F" w:rsidRPr="00517BF2" w:rsidRDefault="00B97C2F" w:rsidP="00974AA6">
            <w:pPr>
              <w:ind w:left="175" w:right="-74" w:hanging="147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- 1 x serweta na stół do instrumentarium 150x190 cm służąca jako zawinięcie zestawu, wykonana </w:t>
            </w:r>
            <w:r w:rsidR="00974AA6">
              <w:rPr>
                <w:sz w:val="22"/>
                <w:szCs w:val="22"/>
              </w:rPr>
              <w:t xml:space="preserve">                    </w:t>
            </w:r>
            <w:r w:rsidRPr="00517BF2">
              <w:rPr>
                <w:sz w:val="22"/>
                <w:szCs w:val="22"/>
              </w:rPr>
              <w:t xml:space="preserve">z folii PE, środek serwety wzmocniony włókniną o wymiarze min. 66x190 </w:t>
            </w:r>
            <w:proofErr w:type="spellStart"/>
            <w:r w:rsidRPr="00517BF2">
              <w:rPr>
                <w:sz w:val="22"/>
                <w:szCs w:val="22"/>
              </w:rPr>
              <w:t>cm</w:t>
            </w:r>
            <w:proofErr w:type="spellEnd"/>
            <w:r w:rsidRPr="00517BF2">
              <w:rPr>
                <w:sz w:val="22"/>
                <w:szCs w:val="22"/>
              </w:rPr>
              <w:t xml:space="preserve">. </w:t>
            </w:r>
          </w:p>
          <w:p w:rsidR="00974AA6" w:rsidRPr="00974AA6" w:rsidRDefault="00974AA6" w:rsidP="00974AA6">
            <w:pPr>
              <w:ind w:left="28" w:right="-74"/>
              <w:jc w:val="both"/>
              <w:rPr>
                <w:sz w:val="16"/>
                <w:szCs w:val="16"/>
              </w:rPr>
            </w:pPr>
          </w:p>
          <w:p w:rsidR="00B97C2F" w:rsidRPr="00517BF2" w:rsidRDefault="00B97C2F" w:rsidP="00A37767">
            <w:pPr>
              <w:ind w:left="28" w:right="-74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Zestaw zapakowany w torebkę papierowo- foliową. </w:t>
            </w:r>
          </w:p>
          <w:p w:rsidR="00B97C2F" w:rsidRPr="00517BF2" w:rsidRDefault="00B97C2F" w:rsidP="00A37767">
            <w:pPr>
              <w:ind w:left="28" w:right="-74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lastRenderedPageBreak/>
              <w:t xml:space="preserve">Zestaw zgodny z normą PN-EN ISO 13795 1-3, pakowany sterylnie, zawierający 4 etykiety samoprzylepne do dokumentacji medycznej posiadające min.: numer katalogowy, kod kreskowy, numer lot, datę ważności oraz nazwę producenta. </w:t>
            </w:r>
          </w:p>
          <w:p w:rsidR="00FD03B2" w:rsidRPr="00FD03B2" w:rsidRDefault="00FD03B2" w:rsidP="00517BF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FD03B2">
              <w:rPr>
                <w:b/>
                <w:sz w:val="22"/>
                <w:szCs w:val="22"/>
              </w:rPr>
              <w:t>Odp.:</w:t>
            </w:r>
          </w:p>
          <w:p w:rsidR="008F56CB" w:rsidRDefault="008F56CB" w:rsidP="008F56CB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8 </w:t>
            </w:r>
            <w:r w:rsidRPr="00517BF2">
              <w:rPr>
                <w:sz w:val="22"/>
                <w:szCs w:val="22"/>
              </w:rPr>
              <w:t>zestaw</w:t>
            </w:r>
            <w:r>
              <w:rPr>
                <w:sz w:val="22"/>
                <w:szCs w:val="22"/>
              </w:rPr>
              <w:t>u</w:t>
            </w:r>
            <w:r w:rsidRPr="00517BF2">
              <w:rPr>
                <w:sz w:val="22"/>
                <w:szCs w:val="22"/>
              </w:rPr>
              <w:t xml:space="preserve"> o </w:t>
            </w:r>
            <w:r>
              <w:rPr>
                <w:sz w:val="22"/>
                <w:szCs w:val="22"/>
              </w:rPr>
              <w:t>zaoferowanych</w:t>
            </w:r>
            <w:r w:rsidRPr="00517BF2">
              <w:rPr>
                <w:sz w:val="22"/>
                <w:szCs w:val="22"/>
              </w:rPr>
              <w:t xml:space="preserve"> parametrach</w:t>
            </w:r>
            <w:r>
              <w:rPr>
                <w:sz w:val="22"/>
                <w:szCs w:val="22"/>
              </w:rPr>
              <w:t>.</w:t>
            </w:r>
          </w:p>
          <w:p w:rsidR="00FD03B2" w:rsidRDefault="00FD03B2" w:rsidP="00517BF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97C2F" w:rsidRPr="00517BF2" w:rsidRDefault="00B97C2F" w:rsidP="00517BF2">
            <w:pPr>
              <w:ind w:left="30" w:right="-72"/>
              <w:jc w:val="both"/>
              <w:rPr>
                <w:sz w:val="22"/>
                <w:szCs w:val="22"/>
              </w:rPr>
            </w:pPr>
            <w:r w:rsidRPr="00FD03B2">
              <w:rPr>
                <w:sz w:val="22"/>
                <w:szCs w:val="22"/>
                <w:u w:val="single"/>
              </w:rPr>
              <w:t>Pakiet 17 poz.1</w:t>
            </w:r>
            <w:r w:rsidRPr="00517BF2">
              <w:rPr>
                <w:sz w:val="22"/>
                <w:szCs w:val="22"/>
              </w:rPr>
              <w:t xml:space="preserve">: </w:t>
            </w:r>
          </w:p>
          <w:p w:rsidR="00B97C2F" w:rsidRPr="00517BF2" w:rsidRDefault="00B97C2F" w:rsidP="00FD03B2">
            <w:pPr>
              <w:numPr>
                <w:ilvl w:val="0"/>
                <w:numId w:val="9"/>
              </w:numPr>
              <w:ind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Czy Zamawiający dopuści sterylny antystatyczny fartuch chirurgiczny z włókniny typu SMS </w:t>
            </w:r>
          </w:p>
          <w:p w:rsidR="00B97C2F" w:rsidRPr="00517BF2" w:rsidRDefault="00B97C2F" w:rsidP="00E6607A">
            <w:pPr>
              <w:ind w:left="318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35g/m2, gramatura potwierdzona w niezależnym laboratorium akredytowanym przez PCA. </w:t>
            </w:r>
            <w:r w:rsidR="00E6607A">
              <w:rPr>
                <w:sz w:val="22"/>
                <w:szCs w:val="22"/>
              </w:rPr>
              <w:t xml:space="preserve">                    </w:t>
            </w:r>
            <w:r w:rsidRPr="00517BF2">
              <w:rPr>
                <w:sz w:val="22"/>
                <w:szCs w:val="22"/>
              </w:rPr>
              <w:t xml:space="preserve">Rękawy proste zakończone niepylącym poliestrowym mankietem o długości min. 8cm. </w:t>
            </w:r>
          </w:p>
          <w:p w:rsidR="00B97C2F" w:rsidRPr="00517BF2" w:rsidRDefault="00B97C2F" w:rsidP="00E6607A">
            <w:pPr>
              <w:ind w:left="318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Wiązany na 4 troki mocowane ultradźwiękowo, zewnętrzne w kartoniku. Troki o szer. 3cm, zewnętrzne dł. 70 i 54cm, wewnętrzne dł. 54cm. Szwy wykonane techniką ultradźwiękową, </w:t>
            </w:r>
            <w:r w:rsidR="00E6607A">
              <w:rPr>
                <w:sz w:val="22"/>
                <w:szCs w:val="22"/>
              </w:rPr>
              <w:t xml:space="preserve">                         </w:t>
            </w:r>
            <w:r w:rsidRPr="00517BF2">
              <w:rPr>
                <w:sz w:val="22"/>
                <w:szCs w:val="22"/>
              </w:rPr>
              <w:t xml:space="preserve">w części szyjnej zapięcie na rzep szer. 2cm, dł. 13 i 5cm. Oznaczenie rozmiaru, rodzaju fartucha, poziomu zabezpieczenia oraz normy EN 13795 widoczne przy złożonym fartuchu. Biozgodny wg PN EN ISO 10993-1 i nie powodujący drażnienia i uczulenia wg PN EN ISO 10993-10. </w:t>
            </w:r>
          </w:p>
          <w:p w:rsidR="00B97C2F" w:rsidRPr="00517BF2" w:rsidRDefault="00B97C2F" w:rsidP="00E6607A">
            <w:pPr>
              <w:ind w:left="318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Opakowanie ze wskaźnikiem sterylizacji z 4 naklejkami do dokumentacji z indeksem wyrobu, LOT, datą ważności, identyfikacją wytwórcy. Fartuch bez lateksu z potwierdzeniem na etykiecie. Rozmiary M-115, L-125, XL-140, XXL-155 (±5cm). Termin ważności 5 lat. </w:t>
            </w:r>
          </w:p>
          <w:p w:rsidR="00B97C2F" w:rsidRPr="00517BF2" w:rsidRDefault="00B97C2F" w:rsidP="00E6607A">
            <w:pPr>
              <w:ind w:left="318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>Wytrzymałość na rozciąganie na sucho min. 90N/50mm w kierunku wzdłużnym i min.</w:t>
            </w:r>
            <w:r w:rsidR="00E6607A">
              <w:rPr>
                <w:sz w:val="22"/>
                <w:szCs w:val="22"/>
              </w:rPr>
              <w:t xml:space="preserve"> </w:t>
            </w:r>
            <w:r w:rsidRPr="00517BF2">
              <w:rPr>
                <w:sz w:val="22"/>
                <w:szCs w:val="22"/>
              </w:rPr>
              <w:t xml:space="preserve">45N/50mm </w:t>
            </w:r>
            <w:r w:rsidR="00E6607A">
              <w:rPr>
                <w:sz w:val="22"/>
                <w:szCs w:val="22"/>
              </w:rPr>
              <w:t xml:space="preserve">                  </w:t>
            </w:r>
            <w:r w:rsidRPr="00517BF2">
              <w:rPr>
                <w:sz w:val="22"/>
                <w:szCs w:val="22"/>
              </w:rPr>
              <w:t xml:space="preserve">w kierunku poprzecznym; uwalnianie cząstek stałych max 2,1 log10; odporność na przenikanie cieczy min. 37cmH2O, wytrzymałość na wypychanie na sucho 132kPa. </w:t>
            </w:r>
            <w:proofErr w:type="spellStart"/>
            <w:r w:rsidRPr="00517BF2">
              <w:rPr>
                <w:sz w:val="22"/>
                <w:szCs w:val="22"/>
              </w:rPr>
              <w:t>Paroprzepuszczalność</w:t>
            </w:r>
            <w:proofErr w:type="spellEnd"/>
            <w:r w:rsidRPr="00517BF2">
              <w:rPr>
                <w:sz w:val="22"/>
                <w:szCs w:val="22"/>
              </w:rPr>
              <w:t xml:space="preserve"> min. 4541 g/m2x24h – parametry potwierdzone kartą danych technicznych. </w:t>
            </w:r>
          </w:p>
          <w:p w:rsidR="00B97C2F" w:rsidRPr="00517BF2" w:rsidRDefault="00B97C2F" w:rsidP="00E6607A">
            <w:pPr>
              <w:ind w:left="318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Wersja z ręcznikami – fartuch pakowany z dwoma ręcznikami w rozmiarze min. 40x20cm </w:t>
            </w:r>
            <w:r w:rsidR="00E6607A">
              <w:rPr>
                <w:sz w:val="22"/>
                <w:szCs w:val="22"/>
              </w:rPr>
              <w:t xml:space="preserve">                                </w:t>
            </w:r>
            <w:r w:rsidRPr="00517BF2">
              <w:rPr>
                <w:sz w:val="22"/>
                <w:szCs w:val="22"/>
              </w:rPr>
              <w:t xml:space="preserve">z </w:t>
            </w:r>
            <w:proofErr w:type="spellStart"/>
            <w:r w:rsidRPr="00517BF2">
              <w:rPr>
                <w:sz w:val="22"/>
                <w:szCs w:val="22"/>
              </w:rPr>
              <w:t>wysokochłonnej</w:t>
            </w:r>
            <w:proofErr w:type="spellEnd"/>
            <w:r w:rsidRPr="00517BF2">
              <w:rPr>
                <w:sz w:val="22"/>
                <w:szCs w:val="22"/>
              </w:rPr>
              <w:t xml:space="preserve"> włókniny </w:t>
            </w:r>
            <w:proofErr w:type="spellStart"/>
            <w:r w:rsidRPr="00517BF2">
              <w:rPr>
                <w:sz w:val="22"/>
                <w:szCs w:val="22"/>
              </w:rPr>
              <w:t>kompresowej</w:t>
            </w:r>
            <w:proofErr w:type="spellEnd"/>
            <w:r w:rsidRPr="00517BF2">
              <w:rPr>
                <w:sz w:val="22"/>
                <w:szCs w:val="22"/>
              </w:rPr>
              <w:t xml:space="preserve">, piktogram ręczników umieszczony na etykiecie głównej. Owinięcie w papier krepowy 60x60cm zgodny z EN 868-2. </w:t>
            </w:r>
          </w:p>
          <w:p w:rsidR="00E6607A" w:rsidRPr="00FD03B2" w:rsidRDefault="00E6607A" w:rsidP="00E6607A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FD03B2">
              <w:rPr>
                <w:b/>
                <w:sz w:val="22"/>
                <w:szCs w:val="22"/>
              </w:rPr>
              <w:t>Odp.:</w:t>
            </w:r>
          </w:p>
          <w:p w:rsidR="008F56CB" w:rsidRDefault="008F56CB" w:rsidP="008F56CB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17 poz. 1 fartuch chirurgiczny</w:t>
            </w:r>
            <w:r w:rsidRPr="00517BF2">
              <w:rPr>
                <w:sz w:val="22"/>
                <w:szCs w:val="22"/>
              </w:rPr>
              <w:t xml:space="preserve"> o </w:t>
            </w:r>
            <w:r>
              <w:rPr>
                <w:sz w:val="22"/>
                <w:szCs w:val="22"/>
              </w:rPr>
              <w:t>zaoferowanych</w:t>
            </w:r>
            <w:r w:rsidRPr="00517BF2">
              <w:rPr>
                <w:sz w:val="22"/>
                <w:szCs w:val="22"/>
              </w:rPr>
              <w:t xml:space="preserve"> parametrach</w:t>
            </w:r>
            <w:r>
              <w:rPr>
                <w:sz w:val="22"/>
                <w:szCs w:val="22"/>
              </w:rPr>
              <w:t>.</w:t>
            </w:r>
          </w:p>
          <w:p w:rsidR="000900CF" w:rsidRDefault="000900CF" w:rsidP="00517BF2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B97C2F" w:rsidRPr="00E6607A" w:rsidRDefault="00B97C2F" w:rsidP="00517BF2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6607A">
              <w:rPr>
                <w:sz w:val="22"/>
                <w:szCs w:val="22"/>
                <w:u w:val="single"/>
              </w:rPr>
              <w:t xml:space="preserve">Pakiet 17 poz.2: </w:t>
            </w:r>
          </w:p>
          <w:p w:rsidR="00B97C2F" w:rsidRPr="00517BF2" w:rsidRDefault="00B97C2F" w:rsidP="00E6607A">
            <w:pPr>
              <w:numPr>
                <w:ilvl w:val="0"/>
                <w:numId w:val="9"/>
              </w:numPr>
              <w:ind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Czy Zamawiający dopuści sterylny wzmocniony antystatyczny fartuch chirurgiczny z włókniny </w:t>
            </w:r>
          </w:p>
          <w:p w:rsidR="00B97C2F" w:rsidRPr="00517BF2" w:rsidRDefault="00B97C2F" w:rsidP="000900CF">
            <w:pPr>
              <w:ind w:left="318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typu SMS o gramaturze 35g/m2, wzmocniony dwuwarstwowym laminatem barierowym z warstwą chłonną w części przedniej i przedramionach o gramaturze min. 40g/m2. Gramatura potwierdzona </w:t>
            </w:r>
            <w:r w:rsidR="00E6607A">
              <w:rPr>
                <w:sz w:val="22"/>
                <w:szCs w:val="22"/>
              </w:rPr>
              <w:t xml:space="preserve">                 </w:t>
            </w:r>
            <w:r w:rsidRPr="00517BF2">
              <w:rPr>
                <w:sz w:val="22"/>
                <w:szCs w:val="22"/>
              </w:rPr>
              <w:t>w niezależnym laboratorium akredytowanym przez PCA. W części prz</w:t>
            </w:r>
            <w:r w:rsidR="00E6607A">
              <w:rPr>
                <w:sz w:val="22"/>
                <w:szCs w:val="22"/>
              </w:rPr>
              <w:t>e</w:t>
            </w:r>
            <w:r w:rsidRPr="00517BF2">
              <w:rPr>
                <w:sz w:val="22"/>
                <w:szCs w:val="22"/>
              </w:rPr>
              <w:t xml:space="preserve">dniej wzmocnienie do końca dolnej krawędzi fartucha, w rękawach min. 36cm(M), min. 39cm(L), min. 41cm(XL), min. 42cm(XXL). Wzmocnienie hydrofilowe umieszczone na zewnątrz umożliwiające śródoperacyjną kontrolę rodzaju fartucha. Rękawy proste zakończone niepylącym poliestrowym mankietem </w:t>
            </w:r>
            <w:r w:rsidR="000900CF">
              <w:rPr>
                <w:sz w:val="22"/>
                <w:szCs w:val="22"/>
              </w:rPr>
              <w:t xml:space="preserve">                        </w:t>
            </w:r>
            <w:r w:rsidRPr="00517BF2">
              <w:rPr>
                <w:sz w:val="22"/>
                <w:szCs w:val="22"/>
              </w:rPr>
              <w:t xml:space="preserve">o długości min. 8cm. Wiązany na 4 troki mocowane ultradźwiękowo, zewnętrzne w kartoniku. Troki o szer. 3cm, zewnętrzne dł. 70 i 54cm, wewnętrzne dł. 54cm. Szwy wykonane techniką ultradźwiękową, w części szyjnej zapięcie na rzep szer. 2cm, dł. 13 i 5cm. Oznaczenie rozmiaru, rodzaju fartucha, poziomu zabezpieczenia oraz normy EN 13795 widoczne przy złożonym fartuchu. Biozgodny wg PN EN ISO 10993-1 i nie powodujący drażnienia i uczulenia wg PN EN ISO 10993-10. Opakowanie ze wskaźnikiem sterylizacji z 4 naklejkami do dokumentacji z indeksem wyrobu, LOT, datą ważności, </w:t>
            </w:r>
          </w:p>
          <w:p w:rsidR="00B97C2F" w:rsidRPr="00517BF2" w:rsidRDefault="00B97C2F" w:rsidP="000900CF">
            <w:pPr>
              <w:ind w:left="318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identyfikacją wytwórcy. Fartuch bez lateksu z potwierdzeniem na etykiecie. Rozmiary M-115, </w:t>
            </w:r>
            <w:r w:rsidR="000900CF">
              <w:rPr>
                <w:sz w:val="22"/>
                <w:szCs w:val="22"/>
              </w:rPr>
              <w:t xml:space="preserve">                   </w:t>
            </w:r>
            <w:r w:rsidRPr="00517BF2">
              <w:rPr>
                <w:sz w:val="22"/>
                <w:szCs w:val="22"/>
              </w:rPr>
              <w:t xml:space="preserve">L-125, XL-140, XXL-155 (±5cm). Termin ważności 5 lat. Odporność na przenikanie cieczy </w:t>
            </w:r>
            <w:r w:rsidR="000900CF">
              <w:rPr>
                <w:sz w:val="22"/>
                <w:szCs w:val="22"/>
              </w:rPr>
              <w:t xml:space="preserve">                        </w:t>
            </w:r>
            <w:r w:rsidRPr="00517BF2">
              <w:rPr>
                <w:sz w:val="22"/>
                <w:szCs w:val="22"/>
              </w:rPr>
              <w:t xml:space="preserve">w strefie krytycznej min. 160cmH2O, mniej krytycznej min. 37cmH2O, wytrzymałość na wypychanie dla strefy krytycznej na mokro min. 129kPa, uwalnianie cząstek stałych dla powierzchni krytycznych max 1,3 log10- parametry potwierdzone kartą danych technicznych. Wersja z ręcznikami – fartuch pakowany z dwoma ręcznikami w rozmiarze min. 40x20cm </w:t>
            </w:r>
            <w:r w:rsidR="000900CF">
              <w:rPr>
                <w:sz w:val="22"/>
                <w:szCs w:val="22"/>
              </w:rPr>
              <w:t xml:space="preserve">                          </w:t>
            </w:r>
            <w:r w:rsidRPr="00517BF2">
              <w:rPr>
                <w:sz w:val="22"/>
                <w:szCs w:val="22"/>
              </w:rPr>
              <w:t xml:space="preserve">z </w:t>
            </w:r>
            <w:proofErr w:type="spellStart"/>
            <w:r w:rsidRPr="00517BF2">
              <w:rPr>
                <w:sz w:val="22"/>
                <w:szCs w:val="22"/>
              </w:rPr>
              <w:t>wysokochłonnej</w:t>
            </w:r>
            <w:proofErr w:type="spellEnd"/>
            <w:r w:rsidRPr="00517BF2">
              <w:rPr>
                <w:sz w:val="22"/>
                <w:szCs w:val="22"/>
              </w:rPr>
              <w:t xml:space="preserve"> włókniny </w:t>
            </w:r>
            <w:proofErr w:type="spellStart"/>
            <w:r w:rsidRPr="00517BF2">
              <w:rPr>
                <w:sz w:val="22"/>
                <w:szCs w:val="22"/>
              </w:rPr>
              <w:t>kompresowej</w:t>
            </w:r>
            <w:proofErr w:type="spellEnd"/>
            <w:r w:rsidRPr="00517BF2">
              <w:rPr>
                <w:sz w:val="22"/>
                <w:szCs w:val="22"/>
              </w:rPr>
              <w:t xml:space="preserve">, piktogram ręczników umieszczony na etykiecie głównej. Owinięcie w papier krepowy 60x60cm zgodny z EN 868-2. </w:t>
            </w:r>
          </w:p>
          <w:p w:rsidR="000900CF" w:rsidRPr="000900CF" w:rsidRDefault="000900CF" w:rsidP="00517BF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0900CF">
              <w:rPr>
                <w:b/>
                <w:sz w:val="22"/>
                <w:szCs w:val="22"/>
              </w:rPr>
              <w:t>Odp.:</w:t>
            </w:r>
          </w:p>
          <w:p w:rsidR="00355D0E" w:rsidRDefault="00355D0E" w:rsidP="00355D0E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17 poz. 2 fartuch chirurgiczny</w:t>
            </w:r>
            <w:r w:rsidRPr="00517BF2">
              <w:rPr>
                <w:sz w:val="22"/>
                <w:szCs w:val="22"/>
              </w:rPr>
              <w:t xml:space="preserve"> o </w:t>
            </w:r>
            <w:r>
              <w:rPr>
                <w:sz w:val="22"/>
                <w:szCs w:val="22"/>
              </w:rPr>
              <w:t>zaoferowanych</w:t>
            </w:r>
            <w:r w:rsidRPr="00517BF2">
              <w:rPr>
                <w:sz w:val="22"/>
                <w:szCs w:val="22"/>
              </w:rPr>
              <w:t xml:space="preserve"> parametrach</w:t>
            </w:r>
            <w:r>
              <w:rPr>
                <w:sz w:val="22"/>
                <w:szCs w:val="22"/>
              </w:rPr>
              <w:t>.</w:t>
            </w:r>
          </w:p>
          <w:p w:rsidR="000900CF" w:rsidRDefault="000900CF" w:rsidP="00517BF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0900CF" w:rsidRDefault="000900CF" w:rsidP="00517BF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773F08" w:rsidRDefault="00773F08" w:rsidP="00517BF2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773F08" w:rsidRDefault="00773F08" w:rsidP="00517BF2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B97C2F" w:rsidRPr="00517BF2" w:rsidRDefault="00B97C2F" w:rsidP="00517BF2">
            <w:pPr>
              <w:ind w:left="30" w:right="-72"/>
              <w:jc w:val="both"/>
              <w:rPr>
                <w:sz w:val="22"/>
                <w:szCs w:val="22"/>
              </w:rPr>
            </w:pPr>
            <w:r w:rsidRPr="000900CF">
              <w:rPr>
                <w:sz w:val="22"/>
                <w:szCs w:val="22"/>
                <w:u w:val="single"/>
              </w:rPr>
              <w:lastRenderedPageBreak/>
              <w:t>Pakiet 19</w:t>
            </w:r>
            <w:r w:rsidRPr="00517BF2">
              <w:rPr>
                <w:sz w:val="22"/>
                <w:szCs w:val="22"/>
              </w:rPr>
              <w:t xml:space="preserve">: </w:t>
            </w:r>
          </w:p>
          <w:p w:rsidR="00B97C2F" w:rsidRPr="00517BF2" w:rsidRDefault="00B97C2F" w:rsidP="000900CF">
            <w:pPr>
              <w:numPr>
                <w:ilvl w:val="0"/>
                <w:numId w:val="9"/>
              </w:numPr>
              <w:ind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Czy Zamawiający zgodzi się na zaoferowanie: komplet odzieży operacyjnej (bluza + spodnie), </w:t>
            </w:r>
          </w:p>
          <w:p w:rsidR="00B97C2F" w:rsidRPr="00517BF2" w:rsidRDefault="00B97C2F" w:rsidP="000900CF">
            <w:pPr>
              <w:ind w:left="318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Wykonane z włókniny SMS o gramaturze 45g/m2,? Pozostałe wymagania spełnia. </w:t>
            </w:r>
          </w:p>
          <w:p w:rsidR="000900CF" w:rsidRPr="000900CF" w:rsidRDefault="000900CF" w:rsidP="00517BF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0900CF">
              <w:rPr>
                <w:b/>
                <w:sz w:val="22"/>
                <w:szCs w:val="22"/>
              </w:rPr>
              <w:t>Odp.:</w:t>
            </w:r>
          </w:p>
          <w:p w:rsidR="00AD67A6" w:rsidRPr="00517BF2" w:rsidRDefault="00E34D16" w:rsidP="00AD67A6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19 </w:t>
            </w:r>
            <w:r w:rsidR="00AD67A6" w:rsidRPr="00517BF2">
              <w:rPr>
                <w:sz w:val="22"/>
                <w:szCs w:val="22"/>
              </w:rPr>
              <w:t xml:space="preserve">komplet odzieży operacyjnej (bluza + spodnie), </w:t>
            </w:r>
            <w:r w:rsidR="00AD67A6">
              <w:rPr>
                <w:sz w:val="22"/>
                <w:szCs w:val="22"/>
              </w:rPr>
              <w:t>w</w:t>
            </w:r>
            <w:r w:rsidR="00AD67A6" w:rsidRPr="00517BF2">
              <w:rPr>
                <w:sz w:val="22"/>
                <w:szCs w:val="22"/>
              </w:rPr>
              <w:t xml:space="preserve">ykonane </w:t>
            </w:r>
            <w:r w:rsidR="00AD67A6">
              <w:rPr>
                <w:sz w:val="22"/>
                <w:szCs w:val="22"/>
              </w:rPr>
              <w:t xml:space="preserve">                    </w:t>
            </w:r>
            <w:r w:rsidR="00AD67A6" w:rsidRPr="00517BF2">
              <w:rPr>
                <w:sz w:val="22"/>
                <w:szCs w:val="22"/>
              </w:rPr>
              <w:t>z w</w:t>
            </w:r>
            <w:r w:rsidR="00AD67A6">
              <w:rPr>
                <w:sz w:val="22"/>
                <w:szCs w:val="22"/>
              </w:rPr>
              <w:t>łókniny SMS o gramaturze 45g/m2</w:t>
            </w:r>
            <w:r w:rsidR="00AD67A6" w:rsidRPr="00517BF2">
              <w:rPr>
                <w:sz w:val="22"/>
                <w:szCs w:val="22"/>
              </w:rPr>
              <w:t xml:space="preserve">? Pozostałe wymagania spełnia. </w:t>
            </w:r>
          </w:p>
          <w:p w:rsidR="000900CF" w:rsidRDefault="000900CF" w:rsidP="00517BF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97C2F" w:rsidRDefault="00B97C2F" w:rsidP="00517BF2">
            <w:pPr>
              <w:ind w:left="30" w:right="-72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DOTYCZY PROJEKTU UMOWY: </w:t>
            </w:r>
          </w:p>
          <w:p w:rsidR="000900CF" w:rsidRPr="00517BF2" w:rsidRDefault="000900CF" w:rsidP="00517BF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97C2F" w:rsidRDefault="00B97C2F" w:rsidP="00974AA6">
            <w:pPr>
              <w:ind w:left="318" w:right="-72" w:hanging="318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 xml:space="preserve">1. Czy Zamawiający zgadza się aby prawo do odstąpienia od umowy przysługiwało mu po uprzedniemu wezwaniu Wykonawcy do należytego wykonania umowy? </w:t>
            </w:r>
          </w:p>
          <w:p w:rsidR="000900CF" w:rsidRPr="00974AA6" w:rsidRDefault="00974AA6" w:rsidP="00517BF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974AA6">
              <w:rPr>
                <w:b/>
                <w:sz w:val="22"/>
                <w:szCs w:val="22"/>
              </w:rPr>
              <w:t>Odp.:</w:t>
            </w:r>
          </w:p>
          <w:p w:rsidR="002259C9" w:rsidRPr="004A211E" w:rsidRDefault="002259C9" w:rsidP="002259C9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4A211E">
              <w:rPr>
                <w:sz w:val="24"/>
                <w:szCs w:val="24"/>
              </w:rPr>
              <w:t>Zamawiający nie wyraża zgody na modyfikację zapis</w:t>
            </w:r>
            <w:r w:rsidR="00963B8E">
              <w:rPr>
                <w:sz w:val="24"/>
                <w:szCs w:val="24"/>
              </w:rPr>
              <w:t>ów</w:t>
            </w:r>
            <w:r w:rsidRPr="004A211E">
              <w:rPr>
                <w:sz w:val="24"/>
                <w:szCs w:val="24"/>
              </w:rPr>
              <w:t xml:space="preserve"> umowy.</w:t>
            </w:r>
          </w:p>
          <w:p w:rsidR="000900CF" w:rsidRPr="00517BF2" w:rsidRDefault="000900CF" w:rsidP="00517BF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97C2F" w:rsidRPr="00517BF2" w:rsidRDefault="00B97C2F" w:rsidP="00974AA6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517BF2">
              <w:rPr>
                <w:sz w:val="22"/>
                <w:szCs w:val="22"/>
              </w:rPr>
              <w:t>2. Czy Zamawiający zgadza się zapisać możliwość zmiany cen w przypadku przekraczającej 3% zmiany średniego kursu NBP walut EUR lub USD w stosunku do kursu z dnia zawarcia umowy oraz w przypadku gdy suma miesięcznych wskaźników cen i usług konsumpcyjnych opublikowanych przez Prezesa GUS za okres od dnia zawarcia umowy przekroczy 3%?</w:t>
            </w:r>
          </w:p>
          <w:p w:rsidR="00974AA6" w:rsidRPr="00974AA6" w:rsidRDefault="00974AA6" w:rsidP="00974AA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974AA6">
              <w:rPr>
                <w:b/>
                <w:sz w:val="22"/>
                <w:szCs w:val="22"/>
              </w:rPr>
              <w:t>Odp.:</w:t>
            </w:r>
          </w:p>
          <w:p w:rsidR="00963B8E" w:rsidRPr="008B0DF8" w:rsidRDefault="00963B8E" w:rsidP="00963B8E">
            <w:pPr>
              <w:pStyle w:val="Tekstpodstawowywcity3"/>
              <w:spacing w:line="240" w:lineRule="auto"/>
              <w:ind w:firstLine="0"/>
              <w:rPr>
                <w:sz w:val="22"/>
                <w:szCs w:val="22"/>
              </w:rPr>
            </w:pPr>
            <w:r w:rsidRPr="008B0DF8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nie wyraża zgody na modyfikację zapisów umowy.</w:t>
            </w:r>
          </w:p>
          <w:p w:rsidR="00963B8E" w:rsidRDefault="00963B8E" w:rsidP="002259C9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97C2F" w:rsidRPr="00517BF2" w:rsidRDefault="00B97C2F" w:rsidP="00963B8E">
            <w:pPr>
              <w:pStyle w:val="Tekstpodstawowywcity3"/>
              <w:spacing w:line="240" w:lineRule="auto"/>
              <w:ind w:firstLine="0"/>
              <w:rPr>
                <w:sz w:val="22"/>
                <w:szCs w:val="22"/>
                <w:highlight w:val="darkGray"/>
              </w:rPr>
            </w:pPr>
          </w:p>
        </w:tc>
      </w:tr>
    </w:tbl>
    <w:p w:rsidR="008F4B7D" w:rsidRPr="001C3705" w:rsidRDefault="008F4B7D" w:rsidP="008F4B7D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lastRenderedPageBreak/>
        <w:t>Zamawiający</w:t>
      </w:r>
    </w:p>
    <w:p w:rsidR="008F4B7D" w:rsidRPr="001C3705" w:rsidRDefault="008F4B7D" w:rsidP="008F4B7D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FD39B9" w:rsidRPr="00FD39B9" w:rsidRDefault="00FD39B9" w:rsidP="00FD39B9">
      <w:pPr>
        <w:ind w:left="5664"/>
        <w:jc w:val="right"/>
        <w:rPr>
          <w:i/>
          <w:sz w:val="24"/>
          <w:szCs w:val="24"/>
        </w:rPr>
      </w:pPr>
      <w:r w:rsidRPr="00FD39B9">
        <w:rPr>
          <w:i/>
          <w:sz w:val="24"/>
          <w:szCs w:val="24"/>
        </w:rPr>
        <w:t xml:space="preserve">p.o. </w:t>
      </w:r>
      <w:proofErr w:type="spellStart"/>
      <w:r w:rsidRPr="00FD39B9">
        <w:rPr>
          <w:i/>
          <w:sz w:val="24"/>
          <w:szCs w:val="24"/>
        </w:rPr>
        <w:t>Z-cy</w:t>
      </w:r>
      <w:proofErr w:type="spellEnd"/>
      <w:r w:rsidRPr="00FD39B9">
        <w:rPr>
          <w:i/>
          <w:sz w:val="24"/>
          <w:szCs w:val="24"/>
        </w:rPr>
        <w:t xml:space="preserve"> Dyrektora ds. Lecznictwa</w:t>
      </w:r>
    </w:p>
    <w:p w:rsidR="00FD39B9" w:rsidRPr="00FD39B9" w:rsidRDefault="00FD39B9" w:rsidP="00FD39B9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FD39B9">
        <w:rPr>
          <w:i/>
          <w:sz w:val="24"/>
          <w:szCs w:val="24"/>
        </w:rPr>
        <w:t xml:space="preserve">           </w:t>
      </w:r>
      <w:r w:rsidRPr="00FD39B9">
        <w:rPr>
          <w:i/>
          <w:sz w:val="24"/>
          <w:szCs w:val="24"/>
        </w:rPr>
        <w:tab/>
        <w:t xml:space="preserve">dr n. med. Dariusz Ciura </w:t>
      </w:r>
    </w:p>
    <w:p w:rsidR="00BE7BFD" w:rsidRPr="00517BF2" w:rsidRDefault="00BE7BFD" w:rsidP="00FD39B9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BE7BFD" w:rsidRPr="00517BF2" w:rsidSect="00517BF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B41" w:rsidRDefault="00052B41">
      <w:r>
        <w:separator/>
      </w:r>
    </w:p>
  </w:endnote>
  <w:endnote w:type="continuationSeparator" w:id="0">
    <w:p w:rsidR="00052B41" w:rsidRDefault="00052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423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4232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4232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37A19" w:rsidRPr="00937A19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B41" w:rsidRDefault="00052B41">
      <w:r>
        <w:separator/>
      </w:r>
    </w:p>
  </w:footnote>
  <w:footnote w:type="continuationSeparator" w:id="0">
    <w:p w:rsidR="00052B41" w:rsidRDefault="00052B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C2F" w:rsidRDefault="00B97C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C2F" w:rsidRDefault="00B97C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C2F" w:rsidRDefault="00B97C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F1A5AEC"/>
    <w:multiLevelType w:val="hybridMultilevel"/>
    <w:tmpl w:val="5EC8AD52"/>
    <w:lvl w:ilvl="0" w:tplc="85BCDC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B86B26"/>
    <w:multiLevelType w:val="hybridMultilevel"/>
    <w:tmpl w:val="C1D48DD6"/>
    <w:lvl w:ilvl="0" w:tplc="CAE0AF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97C2F"/>
    <w:rsid w:val="00031374"/>
    <w:rsid w:val="00052B41"/>
    <w:rsid w:val="000900CF"/>
    <w:rsid w:val="000A1097"/>
    <w:rsid w:val="000E2A8F"/>
    <w:rsid w:val="0012774F"/>
    <w:rsid w:val="00144B7A"/>
    <w:rsid w:val="00163434"/>
    <w:rsid w:val="00180C6E"/>
    <w:rsid w:val="0018403A"/>
    <w:rsid w:val="002259C9"/>
    <w:rsid w:val="00235CA3"/>
    <w:rsid w:val="0027774F"/>
    <w:rsid w:val="0029606A"/>
    <w:rsid w:val="00332B6C"/>
    <w:rsid w:val="00355D0E"/>
    <w:rsid w:val="00416FBC"/>
    <w:rsid w:val="0045180E"/>
    <w:rsid w:val="00476ED0"/>
    <w:rsid w:val="004848F3"/>
    <w:rsid w:val="004A75F2"/>
    <w:rsid w:val="005144A9"/>
    <w:rsid w:val="00517BF2"/>
    <w:rsid w:val="00520165"/>
    <w:rsid w:val="005B1B08"/>
    <w:rsid w:val="00616FB3"/>
    <w:rsid w:val="00632C3C"/>
    <w:rsid w:val="00662BDB"/>
    <w:rsid w:val="00671D48"/>
    <w:rsid w:val="006A5DF1"/>
    <w:rsid w:val="006B7198"/>
    <w:rsid w:val="006D4AB3"/>
    <w:rsid w:val="006F3B81"/>
    <w:rsid w:val="00726386"/>
    <w:rsid w:val="00773F08"/>
    <w:rsid w:val="00781647"/>
    <w:rsid w:val="007D7198"/>
    <w:rsid w:val="00842324"/>
    <w:rsid w:val="00864A4B"/>
    <w:rsid w:val="00870F9F"/>
    <w:rsid w:val="008804B6"/>
    <w:rsid w:val="00897AB0"/>
    <w:rsid w:val="008A3553"/>
    <w:rsid w:val="008B06CE"/>
    <w:rsid w:val="008F4B7D"/>
    <w:rsid w:val="008F56CB"/>
    <w:rsid w:val="00937A19"/>
    <w:rsid w:val="00963B8E"/>
    <w:rsid w:val="00974AA6"/>
    <w:rsid w:val="00A20C13"/>
    <w:rsid w:val="00A37767"/>
    <w:rsid w:val="00A905AC"/>
    <w:rsid w:val="00A93D86"/>
    <w:rsid w:val="00AD67A6"/>
    <w:rsid w:val="00B97C2F"/>
    <w:rsid w:val="00BA6584"/>
    <w:rsid w:val="00BE7BFD"/>
    <w:rsid w:val="00C370F2"/>
    <w:rsid w:val="00C44EEC"/>
    <w:rsid w:val="00D22FFA"/>
    <w:rsid w:val="00D8461B"/>
    <w:rsid w:val="00D915F2"/>
    <w:rsid w:val="00DD455F"/>
    <w:rsid w:val="00DF1CA7"/>
    <w:rsid w:val="00DF32E8"/>
    <w:rsid w:val="00DF53CA"/>
    <w:rsid w:val="00E21B49"/>
    <w:rsid w:val="00E2789F"/>
    <w:rsid w:val="00E34D16"/>
    <w:rsid w:val="00E6607A"/>
    <w:rsid w:val="00E72428"/>
    <w:rsid w:val="00E74BC3"/>
    <w:rsid w:val="00E935D6"/>
    <w:rsid w:val="00EA14B3"/>
    <w:rsid w:val="00EA416E"/>
    <w:rsid w:val="00F7690B"/>
    <w:rsid w:val="00F92C8C"/>
    <w:rsid w:val="00FC5957"/>
    <w:rsid w:val="00FD03B2"/>
    <w:rsid w:val="00FD265E"/>
    <w:rsid w:val="00FD39B9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455F"/>
  </w:style>
  <w:style w:type="paragraph" w:styleId="Nagwek1">
    <w:name w:val="heading 1"/>
    <w:basedOn w:val="Normalny"/>
    <w:next w:val="Normalny"/>
    <w:link w:val="Nagwek1Znak"/>
    <w:qFormat/>
    <w:rsid w:val="00DD455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D455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D45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45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455F"/>
  </w:style>
  <w:style w:type="paragraph" w:styleId="Tekstpodstawowywcity">
    <w:name w:val="Body Text Indent"/>
    <w:basedOn w:val="Normalny"/>
    <w:rsid w:val="00DD455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D455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D455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DD455F"/>
    <w:rPr>
      <w:sz w:val="28"/>
    </w:rPr>
  </w:style>
  <w:style w:type="paragraph" w:styleId="Tekstpodstawowywcity3">
    <w:name w:val="Body Text Indent 3"/>
    <w:basedOn w:val="Normalny"/>
    <w:link w:val="Tekstpodstawowywcity3Znak"/>
    <w:rsid w:val="00DD455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BF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17BF2"/>
  </w:style>
  <w:style w:type="paragraph" w:customStyle="1" w:styleId="EmptyCellLayoutStyle">
    <w:name w:val="EmptyCellLayoutStyle"/>
    <w:rsid w:val="00476ED0"/>
    <w:pPr>
      <w:spacing w:after="160" w:line="259" w:lineRule="auto"/>
    </w:pPr>
    <w:rPr>
      <w:sz w:val="2"/>
    </w:rPr>
  </w:style>
  <w:style w:type="character" w:customStyle="1" w:styleId="TekstpodstawowyZnak">
    <w:name w:val="Tekst podstawowy Znak"/>
    <w:basedOn w:val="Domylnaczcionkaakapitu"/>
    <w:link w:val="Tekstpodstawowy"/>
    <w:rsid w:val="00726386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59C9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7CFB6D-0223-4A2D-9616-F18C3F971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1171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2022-05-26T07:48:00Z</cp:lastPrinted>
  <dcterms:created xsi:type="dcterms:W3CDTF">2022-05-26T08:44:00Z</dcterms:created>
  <dcterms:modified xsi:type="dcterms:W3CDTF">2022-05-26T08:44:00Z</dcterms:modified>
</cp:coreProperties>
</file>