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584" w:rsidRPr="0080661C" w:rsidRDefault="00975584" w:rsidP="00975584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975584" w:rsidRPr="0080661C" w:rsidRDefault="00975584" w:rsidP="00975584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975584" w:rsidRPr="0080661C" w:rsidRDefault="00975584" w:rsidP="00975584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975584" w:rsidRPr="0080661C" w:rsidRDefault="00975584" w:rsidP="00975584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975584" w:rsidRPr="00F7750D" w:rsidRDefault="00975584" w:rsidP="00975584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BF6339">
        <w:rPr>
          <w:sz w:val="24"/>
          <w:szCs w:val="24"/>
        </w:rPr>
        <w:t>2</w:t>
      </w:r>
      <w:r w:rsidR="0027338D">
        <w:rPr>
          <w:sz w:val="24"/>
          <w:szCs w:val="24"/>
        </w:rPr>
        <w:t>6</w:t>
      </w:r>
    </w:p>
    <w:p w:rsidR="00975584" w:rsidRPr="00F7750D" w:rsidRDefault="00975584" w:rsidP="0097558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75584" w:rsidRDefault="00975584" w:rsidP="0097558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975584" w:rsidRPr="00F7750D" w:rsidRDefault="00975584" w:rsidP="0097558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975584" w:rsidRPr="00F7750D" w:rsidRDefault="00975584" w:rsidP="0097558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975584" w:rsidRPr="001C2C42" w:rsidRDefault="00975584" w:rsidP="0097558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75584" w:rsidRDefault="00975584" w:rsidP="0097558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75584" w:rsidRPr="000A1C0E" w:rsidRDefault="00975584" w:rsidP="0097558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975584" w:rsidRPr="000A1C0E" w:rsidRDefault="00975584" w:rsidP="0097558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9</w:t>
      </w:r>
    </w:p>
    <w:p w:rsidR="00975584" w:rsidRDefault="00975584" w:rsidP="00975584">
      <w:pPr>
        <w:jc w:val="both"/>
        <w:rPr>
          <w:i/>
          <w:sz w:val="22"/>
          <w:szCs w:val="22"/>
        </w:rPr>
      </w:pPr>
    </w:p>
    <w:p w:rsidR="00975584" w:rsidRDefault="00975584" w:rsidP="0097558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975584" w:rsidRDefault="00975584" w:rsidP="0097558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975584" w:rsidRDefault="00975584" w:rsidP="0097558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975584" w:rsidRPr="00C81F26" w:rsidRDefault="00975584" w:rsidP="00975584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975584" w:rsidRDefault="00975584" w:rsidP="00975584">
      <w:pPr>
        <w:jc w:val="both"/>
        <w:rPr>
          <w:b/>
          <w:sz w:val="22"/>
          <w:szCs w:val="22"/>
        </w:rPr>
      </w:pPr>
    </w:p>
    <w:p w:rsidR="00975584" w:rsidRPr="0080661C" w:rsidRDefault="00975584" w:rsidP="00975584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B52E0" w:rsidRPr="00975584" w:rsidTr="004F7337">
        <w:tc>
          <w:tcPr>
            <w:tcW w:w="9356" w:type="dxa"/>
            <w:shd w:val="clear" w:color="auto" w:fill="auto"/>
          </w:tcPr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75584">
              <w:rPr>
                <w:sz w:val="22"/>
                <w:szCs w:val="22"/>
                <w:u w:val="single"/>
              </w:rPr>
              <w:t>Pakiet nr 1, pozycja 1-2</w:t>
            </w:r>
          </w:p>
          <w:p w:rsidR="002B52E0" w:rsidRPr="00975584" w:rsidRDefault="002B52E0" w:rsidP="00975584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1. Czy Zamawiający dopuści serwety z etykietą typu TAG na opakowaniu nie zawierającej ilości sztuk w opakowaniu, zwierającą pozostałe wymagane w SIWZ dane?</w:t>
            </w:r>
          </w:p>
          <w:p w:rsidR="002B52E0" w:rsidRPr="00975584" w:rsidRDefault="002B52E0" w:rsidP="0097558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Pr="00975584" w:rsidRDefault="00BF633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 poz. 1-2 </w:t>
            </w:r>
            <w:r w:rsidRPr="00975584">
              <w:rPr>
                <w:sz w:val="22"/>
                <w:szCs w:val="22"/>
              </w:rPr>
              <w:t>serwety z etykietą typu TAG na opakowaniu nie zawierającej ilości sztuk w opakowaniu, zwier</w:t>
            </w:r>
            <w:r>
              <w:rPr>
                <w:sz w:val="22"/>
                <w:szCs w:val="22"/>
              </w:rPr>
              <w:t>ającą pozostałe wymagane w S</w:t>
            </w:r>
            <w:r w:rsidRPr="00975584">
              <w:rPr>
                <w:sz w:val="22"/>
                <w:szCs w:val="22"/>
              </w:rPr>
              <w:t>WZ dane</w:t>
            </w:r>
            <w:r>
              <w:rPr>
                <w:sz w:val="22"/>
                <w:szCs w:val="22"/>
              </w:rPr>
              <w:t>.</w:t>
            </w:r>
          </w:p>
          <w:p w:rsidR="00BF6339" w:rsidRDefault="00BF6339" w:rsidP="00BF6339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75584">
              <w:rPr>
                <w:sz w:val="22"/>
                <w:szCs w:val="22"/>
                <w:u w:val="single"/>
              </w:rPr>
              <w:t>Pakiet 4, pozycja 5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2. Czy Zamawiający dopuści torebkę na płyny stożkową w rozmiarze 50x50cm?</w:t>
            </w:r>
          </w:p>
          <w:p w:rsidR="00975584" w:rsidRPr="00975584" w:rsidRDefault="00975584" w:rsidP="0097558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Pr="00975584" w:rsidRDefault="00BF633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4 poz. 5</w:t>
            </w:r>
            <w:r w:rsidRPr="00975584">
              <w:rPr>
                <w:sz w:val="22"/>
                <w:szCs w:val="22"/>
              </w:rPr>
              <w:t xml:space="preserve"> torebkę na płyny stożkową w rozmiarze 50x50cm</w:t>
            </w:r>
            <w:r>
              <w:rPr>
                <w:sz w:val="22"/>
                <w:szCs w:val="22"/>
              </w:rPr>
              <w:t>.</w:t>
            </w:r>
          </w:p>
          <w:p w:rsidR="002B52E0" w:rsidRPr="00975584" w:rsidRDefault="002B52E0" w:rsidP="00BF633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75584">
              <w:rPr>
                <w:sz w:val="22"/>
                <w:szCs w:val="22"/>
                <w:u w:val="single"/>
              </w:rPr>
              <w:t>Pakiet nr 5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3. Czy Zamawiający dopuści zestaw uniwersalny wzmocniony o składzie: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wzmocniona na stół instrumentalny (owinięcie zestawu) o wymiarach 150 cm x 190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wzmocniona osłona (serweta) na stolik </w:t>
            </w:r>
            <w:proofErr w:type="spellStart"/>
            <w:r w:rsidRPr="00975584">
              <w:rPr>
                <w:sz w:val="22"/>
                <w:szCs w:val="22"/>
              </w:rPr>
              <w:t>Mayo</w:t>
            </w:r>
            <w:proofErr w:type="spellEnd"/>
            <w:r w:rsidRPr="00975584">
              <w:rPr>
                <w:sz w:val="22"/>
                <w:szCs w:val="22"/>
              </w:rPr>
              <w:t xml:space="preserve"> o wymiarach 80 cm x 140 cm, składana teleskopowo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2 x </w:t>
            </w:r>
            <w:proofErr w:type="spellStart"/>
            <w:r w:rsidRPr="00975584">
              <w:rPr>
                <w:sz w:val="22"/>
                <w:szCs w:val="22"/>
              </w:rPr>
              <w:t>wysokochłonna</w:t>
            </w:r>
            <w:proofErr w:type="spellEnd"/>
            <w:r w:rsidRPr="00975584">
              <w:rPr>
                <w:sz w:val="22"/>
                <w:szCs w:val="22"/>
              </w:rPr>
              <w:t xml:space="preserve"> serweta samoprzylepna o wymiarach 75cm x 90cm i gramaturze 96 g/m2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samoprzylepna o wymiarach 170cm x 180cm, wzmocnienie o wymiarach 50 cm x 80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samoprzylepna o wymiarach 170cm x 240cm, wzmocnienie o wymiarach 30 cm x 80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4 x ręcznik chłonny o wymiarach 30 cm x 30 cm, wykonane z włókniny typu </w:t>
            </w:r>
            <w:proofErr w:type="spellStart"/>
            <w:r w:rsidRPr="00975584">
              <w:rPr>
                <w:sz w:val="22"/>
                <w:szCs w:val="22"/>
              </w:rPr>
              <w:t>spunlance</w:t>
            </w:r>
            <w:proofErr w:type="spellEnd"/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taśma samoprzylepna o wymiarach 10 cm x 50 cm </w:t>
            </w:r>
          </w:p>
          <w:p w:rsidR="002B52E0" w:rsidRPr="00975584" w:rsidRDefault="002B52E0" w:rsidP="00BF6339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Serwety okrywające pacjenta wykonane z hydrofobowej włókniny trójwarstwowej typu SMS </w:t>
            </w:r>
            <w:r w:rsidR="00975584">
              <w:rPr>
                <w:sz w:val="22"/>
                <w:szCs w:val="22"/>
              </w:rPr>
              <w:t xml:space="preserve">                         </w:t>
            </w:r>
            <w:r w:rsidRPr="00975584">
              <w:rPr>
                <w:sz w:val="22"/>
                <w:szCs w:val="22"/>
              </w:rPr>
              <w:t xml:space="preserve">o gramaturze 50 g/m2, w strefie krytycznej wyposażone w wzmocnienie </w:t>
            </w:r>
            <w:proofErr w:type="spellStart"/>
            <w:r w:rsidRPr="00975584">
              <w:rPr>
                <w:sz w:val="22"/>
                <w:szCs w:val="22"/>
              </w:rPr>
              <w:t>wysokochłonne</w:t>
            </w:r>
            <w:proofErr w:type="spellEnd"/>
            <w:r w:rsidRPr="00975584">
              <w:rPr>
                <w:sz w:val="22"/>
                <w:szCs w:val="22"/>
              </w:rPr>
              <w:t xml:space="preserve"> o gramaturze 80 g/m2, zintegrowane z organizatorami przewodów. Odporność na penetrację płynów w obszarze krytycznym 110 cm H2O. Wytrzymałość na rozciąganie na sucho/mokro w obszarze krytycznym 90/91.6N. Jednocentymetrowa nieprzylepna końcówka przy paskach zabezpieczających taśmę </w:t>
            </w:r>
            <w:proofErr w:type="spellStart"/>
            <w:r w:rsidRPr="00975584">
              <w:rPr>
                <w:sz w:val="22"/>
                <w:szCs w:val="22"/>
              </w:rPr>
              <w:t>lepną</w:t>
            </w:r>
            <w:proofErr w:type="spellEnd"/>
            <w:r w:rsidRPr="00975584">
              <w:rPr>
                <w:sz w:val="22"/>
                <w:szCs w:val="22"/>
              </w:rPr>
              <w:t>. Klej bez możliwości repozycji. Pakowany sterylnie w opakowanie typu TYVEC. Sterylizacja radiacyjna.</w:t>
            </w:r>
          </w:p>
          <w:p w:rsidR="00975584" w:rsidRPr="00975584" w:rsidRDefault="00975584" w:rsidP="00BF633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lastRenderedPageBreak/>
              <w:t>Odp.:</w:t>
            </w:r>
          </w:p>
          <w:p w:rsidR="002B52E0" w:rsidRPr="00975584" w:rsidRDefault="00BF633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</w:t>
            </w:r>
            <w:r w:rsidR="00504CDD" w:rsidRPr="00975584">
              <w:rPr>
                <w:sz w:val="22"/>
                <w:szCs w:val="22"/>
              </w:rPr>
              <w:t xml:space="preserve">zestaw uniwersalny wzmocniony o </w:t>
            </w:r>
            <w:r w:rsidR="00504CDD">
              <w:rPr>
                <w:sz w:val="22"/>
                <w:szCs w:val="22"/>
              </w:rPr>
              <w:t xml:space="preserve">zaoferowanym </w:t>
            </w:r>
            <w:r w:rsidR="00504CDD" w:rsidRPr="00975584">
              <w:rPr>
                <w:sz w:val="22"/>
                <w:szCs w:val="22"/>
              </w:rPr>
              <w:t>składzie</w:t>
            </w:r>
            <w:r w:rsidR="00504CDD">
              <w:rPr>
                <w:sz w:val="22"/>
                <w:szCs w:val="22"/>
              </w:rPr>
              <w:t xml:space="preserve">                   i parametrach.</w:t>
            </w:r>
          </w:p>
          <w:p w:rsidR="002B52E0" w:rsidRPr="00975584" w:rsidRDefault="002B52E0" w:rsidP="00504CD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75584">
              <w:rPr>
                <w:sz w:val="22"/>
                <w:szCs w:val="22"/>
                <w:u w:val="single"/>
              </w:rPr>
              <w:t>Pakiet nr 5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4. Czy Zamawiający dopuści zestaw uniwersalny wzmocniony o składzie: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samoprzylepna o wymiarach 150cm x 240cm, wzmocnienie o wymiarach 25 cm x 60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samoprzylepna o wymiarach 180cm x 180cm, wzmocnienie o wymiarach 25 cm x 60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2 x serweta samoprzylepna o wymiarach 75cm x 90cm, wzmocnienie o wymiarach 25 cm x 60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4 x ręcznik chłonny o wymiarach 30 cm x 30 cm, wykonane z włókniny typu </w:t>
            </w:r>
            <w:proofErr w:type="spellStart"/>
            <w:r w:rsidRPr="00975584">
              <w:rPr>
                <w:sz w:val="22"/>
                <w:szCs w:val="22"/>
              </w:rPr>
              <w:t>spunlance</w:t>
            </w:r>
            <w:proofErr w:type="spellEnd"/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taśma samoprzylepna o wymiarach 10 cm x 50 cm</w:t>
            </w:r>
          </w:p>
          <w:p w:rsidR="002B52E0" w:rsidRPr="00975584" w:rsidRDefault="002B52E0" w:rsidP="00975584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wzmocniona osłona (serweta) na stolik </w:t>
            </w:r>
            <w:proofErr w:type="spellStart"/>
            <w:r w:rsidRPr="00975584">
              <w:rPr>
                <w:sz w:val="22"/>
                <w:szCs w:val="22"/>
              </w:rPr>
              <w:t>Mayo</w:t>
            </w:r>
            <w:proofErr w:type="spellEnd"/>
            <w:r w:rsidRPr="00975584">
              <w:rPr>
                <w:sz w:val="22"/>
                <w:szCs w:val="22"/>
              </w:rPr>
              <w:t xml:space="preserve"> o wymiarach 80 cm x 145 cm 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serweta wzmocniona na stół instrumentalny stanowiąca owinięcie zestawu o wymiarach 150 cm x 190cm.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Serwety wykonane z chłonnego i nieprzemakalnego laminatu dwuwarstwowego o gramaturze 60 g/m2 w strefie krytycznej wyposażona we wzmocnienie </w:t>
            </w:r>
            <w:proofErr w:type="spellStart"/>
            <w:r w:rsidRPr="00975584">
              <w:rPr>
                <w:sz w:val="22"/>
                <w:szCs w:val="22"/>
              </w:rPr>
              <w:t>wysokochłonne</w:t>
            </w:r>
            <w:proofErr w:type="spellEnd"/>
            <w:r w:rsidRPr="00975584">
              <w:rPr>
                <w:sz w:val="22"/>
                <w:szCs w:val="22"/>
              </w:rPr>
              <w:t xml:space="preserve"> o gramaturze 80 g/m2, zintegrowana z dwoma poczwórnymi </w:t>
            </w:r>
            <w:proofErr w:type="spellStart"/>
            <w:r w:rsidRPr="00975584">
              <w:rPr>
                <w:sz w:val="22"/>
                <w:szCs w:val="22"/>
              </w:rPr>
              <w:t>organizerami</w:t>
            </w:r>
            <w:proofErr w:type="spellEnd"/>
            <w:r w:rsidRPr="00975584">
              <w:rPr>
                <w:sz w:val="22"/>
                <w:szCs w:val="22"/>
              </w:rPr>
              <w:t xml:space="preserve"> przewodów. Łączna gramatura w strefie wzmocnionej 140 g/m2, Odporność na penetrację płynów w obszarze krytycznym 197 cm H2O, </w:t>
            </w:r>
          </w:p>
          <w:p w:rsidR="002B52E0" w:rsidRPr="00975584" w:rsidRDefault="002B52E0" w:rsidP="00AE0532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Wytrzymałość na rozciąganie na sucho/mokro w obszarze krytycznym 118/93 N. Jednocentymetrowa nieprzylepna końcówka przy paskach zabezpieczających taśmę </w:t>
            </w:r>
            <w:proofErr w:type="spellStart"/>
            <w:r w:rsidRPr="00975584">
              <w:rPr>
                <w:sz w:val="22"/>
                <w:szCs w:val="22"/>
              </w:rPr>
              <w:t>lepną</w:t>
            </w:r>
            <w:proofErr w:type="spellEnd"/>
            <w:r w:rsidRPr="00975584">
              <w:rPr>
                <w:sz w:val="22"/>
                <w:szCs w:val="22"/>
              </w:rPr>
              <w:t>. Klej bez możliwości repozycji. Pakowany sterylnie w opakowanie typu folia-papier. Sterylizacja radiacyjna.</w:t>
            </w:r>
          </w:p>
          <w:p w:rsidR="00671DB0" w:rsidRPr="00975584" w:rsidRDefault="00671DB0" w:rsidP="00AE053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504CDD" w:rsidRPr="00975584" w:rsidRDefault="00504CDD" w:rsidP="00504C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</w:t>
            </w:r>
            <w:r w:rsidRPr="00975584">
              <w:rPr>
                <w:sz w:val="22"/>
                <w:szCs w:val="22"/>
              </w:rPr>
              <w:t xml:space="preserve">zestaw uniwersalny wzmocniony o </w:t>
            </w:r>
            <w:r>
              <w:rPr>
                <w:sz w:val="22"/>
                <w:szCs w:val="22"/>
              </w:rPr>
              <w:t xml:space="preserve">zaoferowanym </w:t>
            </w:r>
            <w:r w:rsidRPr="00975584">
              <w:rPr>
                <w:sz w:val="22"/>
                <w:szCs w:val="22"/>
              </w:rPr>
              <w:t>składzie</w:t>
            </w:r>
            <w:r>
              <w:rPr>
                <w:sz w:val="22"/>
                <w:szCs w:val="22"/>
              </w:rPr>
              <w:t xml:space="preserve">                   i parametrach.</w:t>
            </w:r>
          </w:p>
          <w:p w:rsidR="00504CDD" w:rsidRDefault="00504CDD" w:rsidP="00504CDD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AE0532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E0532">
              <w:rPr>
                <w:sz w:val="22"/>
                <w:szCs w:val="22"/>
                <w:u w:val="single"/>
              </w:rPr>
              <w:t>Pakiet nr 6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5. Czy Zamawiający dopuści zestaw do </w:t>
            </w:r>
            <w:proofErr w:type="spellStart"/>
            <w:r w:rsidRPr="00975584">
              <w:rPr>
                <w:sz w:val="22"/>
                <w:szCs w:val="22"/>
              </w:rPr>
              <w:t>cholecystektomii</w:t>
            </w:r>
            <w:proofErr w:type="spellEnd"/>
            <w:r w:rsidRPr="00975584">
              <w:rPr>
                <w:sz w:val="22"/>
                <w:szCs w:val="22"/>
              </w:rPr>
              <w:t xml:space="preserve"> laparoskopowej o składzie:</w:t>
            </w:r>
          </w:p>
          <w:p w:rsidR="002B52E0" w:rsidRPr="00975584" w:rsidRDefault="002B52E0" w:rsidP="00671DB0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wzmocniona na stół instrumentalny (owinięcie zestawu) o wymiarach 150 cm x 190 cm</w:t>
            </w:r>
          </w:p>
          <w:p w:rsidR="002B52E0" w:rsidRPr="00975584" w:rsidRDefault="002B52E0" w:rsidP="00671DB0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wzmocniona osłona (serweta) na stolik </w:t>
            </w:r>
            <w:proofErr w:type="spellStart"/>
            <w:r w:rsidRPr="00975584">
              <w:rPr>
                <w:sz w:val="22"/>
                <w:szCs w:val="22"/>
              </w:rPr>
              <w:t>Mayo</w:t>
            </w:r>
            <w:proofErr w:type="spellEnd"/>
            <w:r w:rsidRPr="00975584">
              <w:rPr>
                <w:sz w:val="22"/>
                <w:szCs w:val="22"/>
              </w:rPr>
              <w:t xml:space="preserve"> o wymiarach 80 cm x 140 cm</w:t>
            </w:r>
          </w:p>
          <w:p w:rsidR="002B52E0" w:rsidRPr="00975584" w:rsidRDefault="002B52E0" w:rsidP="00AE0532">
            <w:pPr>
              <w:ind w:left="176" w:right="-74" w:hanging="14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200/270 cm x 300 cm zintegrowana z osłonami na kończyny, z otworem samoprzylepnym o wymiarach 25 cm x 30 cm</w:t>
            </w:r>
          </w:p>
          <w:p w:rsidR="002B52E0" w:rsidRPr="00975584" w:rsidRDefault="002B52E0" w:rsidP="00671DB0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4 x ręcznik chłonny o wymiarach 30 cm x 30 cm</w:t>
            </w:r>
          </w:p>
          <w:p w:rsidR="002B52E0" w:rsidRPr="00975584" w:rsidRDefault="002B52E0" w:rsidP="00671DB0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taśma samoprzylepna o wymiarach 10 cm x 50 cm</w:t>
            </w:r>
          </w:p>
          <w:p w:rsidR="002B52E0" w:rsidRPr="00975584" w:rsidRDefault="002B52E0" w:rsidP="00671DB0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taśma samoprzylepna typu rzep 2 cm x 22 cm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osłona na przewody o wymiarach 14 cm x 250 cm</w:t>
            </w:r>
          </w:p>
          <w:p w:rsidR="002B52E0" w:rsidRPr="00975584" w:rsidRDefault="002B52E0" w:rsidP="00AE0532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Serweta wykonana z chłonnego i nieprzemakalnego laminatu dwuwarstwowego o gramaturze 56 g/m2, w strefie krytycznej wyposażona we wzmocnienie </w:t>
            </w:r>
            <w:proofErr w:type="spellStart"/>
            <w:r w:rsidRPr="00975584">
              <w:rPr>
                <w:sz w:val="22"/>
                <w:szCs w:val="22"/>
              </w:rPr>
              <w:t>wysokochłonne</w:t>
            </w:r>
            <w:proofErr w:type="spellEnd"/>
            <w:r w:rsidRPr="00975584">
              <w:rPr>
                <w:sz w:val="22"/>
                <w:szCs w:val="22"/>
              </w:rPr>
              <w:t xml:space="preserve"> o gramaturze 80 g/m2, zintegrowana z 8 organizatorami przewodów. Odporność na penetrację płynów w obszarze krytycznym 197 cm H2O. Odporność na rozerwania sucho/mokro w obszarze krytycznym 180/172 </w:t>
            </w:r>
            <w:proofErr w:type="spellStart"/>
            <w:r w:rsidRPr="00975584">
              <w:rPr>
                <w:sz w:val="22"/>
                <w:szCs w:val="22"/>
              </w:rPr>
              <w:t>kPa</w:t>
            </w:r>
            <w:proofErr w:type="spellEnd"/>
            <w:r w:rsidRPr="00975584">
              <w:rPr>
                <w:sz w:val="22"/>
                <w:szCs w:val="22"/>
              </w:rPr>
              <w:t>. Wytrzymałość na rozciąganie na sucho/mokro w obszarze krytycznym 118/93 N. Klej bez możliwości repozycji. Pakowany sterylnie w opakowanie typu TYVEC. Sterylizacja radiacyjna.</w:t>
            </w:r>
          </w:p>
          <w:p w:rsidR="00CB0CC7" w:rsidRDefault="00CB0CC7" w:rsidP="00AE0532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CB0CC7" w:rsidRDefault="00437A2E" w:rsidP="00AE053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933825" cy="1009650"/>
                  <wp:effectExtent l="19050" t="0" r="9525" b="0"/>
                  <wp:docPr id="1" name="Obraz 15" descr="AT-S-LAP3-S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 descr="AT-S-LAP3-S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0CC7" w:rsidRDefault="00CB0CC7" w:rsidP="00AE0532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AE0532" w:rsidRPr="00975584" w:rsidRDefault="00AE0532" w:rsidP="00AE053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784D75" w:rsidRPr="00975584" w:rsidRDefault="00784D75" w:rsidP="00784D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6 </w:t>
            </w:r>
            <w:r w:rsidRPr="00975584">
              <w:rPr>
                <w:sz w:val="22"/>
                <w:szCs w:val="22"/>
              </w:rPr>
              <w:t xml:space="preserve">zestaw do </w:t>
            </w:r>
            <w:proofErr w:type="spellStart"/>
            <w:r w:rsidRPr="00975584">
              <w:rPr>
                <w:sz w:val="22"/>
                <w:szCs w:val="22"/>
              </w:rPr>
              <w:t>cholecystektomii</w:t>
            </w:r>
            <w:proofErr w:type="spellEnd"/>
            <w:r w:rsidRPr="00975584">
              <w:rPr>
                <w:sz w:val="22"/>
                <w:szCs w:val="22"/>
              </w:rPr>
              <w:t xml:space="preserve"> laparoskopowej o </w:t>
            </w:r>
            <w:r>
              <w:rPr>
                <w:sz w:val="22"/>
                <w:szCs w:val="22"/>
              </w:rPr>
              <w:t xml:space="preserve">zaoferowanym </w:t>
            </w:r>
            <w:r w:rsidRPr="00975584">
              <w:rPr>
                <w:sz w:val="22"/>
                <w:szCs w:val="22"/>
              </w:rPr>
              <w:t>składzie</w:t>
            </w:r>
            <w:r>
              <w:rPr>
                <w:sz w:val="22"/>
                <w:szCs w:val="22"/>
              </w:rPr>
              <w:t xml:space="preserve"> i parametrach.</w:t>
            </w:r>
          </w:p>
          <w:p w:rsidR="002B52E0" w:rsidRPr="00AE0532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E0532">
              <w:rPr>
                <w:sz w:val="22"/>
                <w:szCs w:val="22"/>
                <w:u w:val="single"/>
              </w:rPr>
              <w:lastRenderedPageBreak/>
              <w:t>Pakiet nr 7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6. Czy Zamawiający dopuści zestaw do zabiegów brzuszno-kroczowych o składzie:</w:t>
            </w:r>
          </w:p>
          <w:p w:rsidR="002B52E0" w:rsidRPr="00975584" w:rsidRDefault="002B52E0" w:rsidP="00AE0532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wzmocniona na stół instrumentalny (owinięcie zestawu) o wymiarach 150 cm x 190 cm</w:t>
            </w:r>
          </w:p>
          <w:p w:rsidR="002B52E0" w:rsidRPr="00975584" w:rsidRDefault="002B52E0" w:rsidP="00AE0532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180/280 cm x 220 cm zintegrowana z osłonami na kończyny, z otworem samoprzylepnym w kształcie trapezu o wymiarach 30 cm x 20 cm x 20 cm oraz otworem samoprzylepnym w okolicy krocza o wymiarach 10 cm x 15 cm zabezpieczonym klapką.</w:t>
            </w:r>
          </w:p>
          <w:p w:rsidR="002B52E0" w:rsidRPr="00975584" w:rsidRDefault="002B52E0" w:rsidP="00AE0532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wzmocniona osłona (serweta) na stolik </w:t>
            </w:r>
            <w:proofErr w:type="spellStart"/>
            <w:r w:rsidRPr="00975584">
              <w:rPr>
                <w:sz w:val="22"/>
                <w:szCs w:val="22"/>
              </w:rPr>
              <w:t>Mayo</w:t>
            </w:r>
            <w:proofErr w:type="spellEnd"/>
            <w:r w:rsidRPr="00975584">
              <w:rPr>
                <w:sz w:val="22"/>
                <w:szCs w:val="22"/>
              </w:rPr>
              <w:t xml:space="preserve"> o wymiarach 80 cm x 140 cm (sterylnie zapakowana i dołączona osobno do zestawu). Serweta główna wykonana z chłonnego i nieprzemakalnego laminatu dwuwarstwowego o gramaturze 56 g/m2.</w:t>
            </w:r>
          </w:p>
          <w:p w:rsidR="001A4597" w:rsidRDefault="001A4597" w:rsidP="00B97940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1A4597" w:rsidRDefault="00437A2E" w:rsidP="00B9794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514475" cy="876300"/>
                  <wp:effectExtent l="19050" t="0" r="9525" b="0"/>
                  <wp:docPr id="2" name="Obraz 50" descr="AT-SD-ABPER1-S_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0" descr="AT-SD-ABPER1-S_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19100" cy="942975"/>
                  <wp:effectExtent l="19050" t="0" r="0" b="0"/>
                  <wp:docPr id="3" name="Obraz 9" descr="AT-SD-ABPER1-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AT-SD-ABPER1-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72000" r="15428" b="-11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597" w:rsidRDefault="001A4597" w:rsidP="00B97940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B97940" w:rsidRPr="00975584" w:rsidRDefault="00B97940" w:rsidP="00B9794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5441C1" w:rsidRPr="00975584" w:rsidRDefault="005441C1" w:rsidP="005441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7 </w:t>
            </w:r>
            <w:r w:rsidRPr="00975584">
              <w:rPr>
                <w:sz w:val="22"/>
                <w:szCs w:val="22"/>
              </w:rPr>
              <w:t xml:space="preserve">zestaw do zabiegów brzuszno-kroczowych o </w:t>
            </w:r>
            <w:r>
              <w:rPr>
                <w:sz w:val="22"/>
                <w:szCs w:val="22"/>
              </w:rPr>
              <w:t xml:space="preserve">zaoferowanym </w:t>
            </w:r>
            <w:r w:rsidRPr="00975584">
              <w:rPr>
                <w:sz w:val="22"/>
                <w:szCs w:val="22"/>
              </w:rPr>
              <w:t>składzie</w:t>
            </w:r>
            <w:r>
              <w:rPr>
                <w:sz w:val="22"/>
                <w:szCs w:val="22"/>
              </w:rPr>
              <w:t xml:space="preserve"> i parametrach.</w:t>
            </w:r>
          </w:p>
          <w:p w:rsidR="001A4597" w:rsidRDefault="001A4597" w:rsidP="00E14AC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B97940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7940">
              <w:rPr>
                <w:sz w:val="22"/>
                <w:szCs w:val="22"/>
                <w:u w:val="single"/>
              </w:rPr>
              <w:t>Pakiet nr 8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7. Czy Zamawiający dopuści zestaw do operacji okulistycznych o składzie:</w:t>
            </w:r>
          </w:p>
          <w:p w:rsidR="002B52E0" w:rsidRPr="00975584" w:rsidRDefault="002B52E0" w:rsidP="00B77B86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serweta okulistyczna wzmocniona o wymiarach 120 cm x 170 cm z otworem o wymiarach 10 cm x 10 cm wypełnionym folią operacyjną, zintegrowana z 2 torbami do zbiórki płynów </w:t>
            </w:r>
          </w:p>
          <w:p w:rsidR="002B52E0" w:rsidRPr="00975584" w:rsidRDefault="002B52E0" w:rsidP="00B77B86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2 x osłona na podłokietnik o wymiarach 35 cm x 75 cm</w:t>
            </w:r>
          </w:p>
          <w:p w:rsidR="002B52E0" w:rsidRPr="00975584" w:rsidRDefault="002B52E0" w:rsidP="00B77B86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2 x ręcznik chłonny o wymiarach 30 cm x 30 cm</w:t>
            </w:r>
          </w:p>
          <w:p w:rsidR="002B52E0" w:rsidRPr="00975584" w:rsidRDefault="002B52E0" w:rsidP="00B77B86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pokrowiec na tacę </w:t>
            </w:r>
            <w:proofErr w:type="spellStart"/>
            <w:r w:rsidRPr="00975584">
              <w:rPr>
                <w:sz w:val="22"/>
                <w:szCs w:val="22"/>
              </w:rPr>
              <w:t>Fako</w:t>
            </w:r>
            <w:proofErr w:type="spellEnd"/>
            <w:r w:rsidRPr="00975584">
              <w:rPr>
                <w:sz w:val="22"/>
                <w:szCs w:val="22"/>
              </w:rPr>
              <w:t xml:space="preserve"> o wymiarach 40 cm x 65 cm</w:t>
            </w:r>
          </w:p>
          <w:p w:rsidR="002B52E0" w:rsidRPr="00975584" w:rsidRDefault="002B52E0" w:rsidP="00B77B86">
            <w:pPr>
              <w:ind w:left="28" w:right="-74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• 1 x wzmocniona osłona (serweta) na stolik </w:t>
            </w:r>
            <w:proofErr w:type="spellStart"/>
            <w:r w:rsidRPr="00975584">
              <w:rPr>
                <w:sz w:val="22"/>
                <w:szCs w:val="22"/>
              </w:rPr>
              <w:t>Mayo</w:t>
            </w:r>
            <w:proofErr w:type="spellEnd"/>
            <w:r w:rsidRPr="00975584">
              <w:rPr>
                <w:sz w:val="22"/>
                <w:szCs w:val="22"/>
              </w:rPr>
              <w:t xml:space="preserve"> o wymiarach 80 cm x 140 cm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• 1 x serweta wzmocniona na stół instrumentalny (owinięcie zestawu) o wymiarach 150 cm x 190 cm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Serweta główna wykonana z hydrofobowej włókniny trójwarstwowej typu SMS o gramaturze 50 g/m2, w strefie krytycznej wyposażona we wzmocnienie </w:t>
            </w:r>
            <w:proofErr w:type="spellStart"/>
            <w:r w:rsidRPr="00975584">
              <w:rPr>
                <w:sz w:val="22"/>
                <w:szCs w:val="22"/>
              </w:rPr>
              <w:t>wysokochłonne</w:t>
            </w:r>
            <w:proofErr w:type="spellEnd"/>
            <w:r w:rsidRPr="00975584">
              <w:rPr>
                <w:sz w:val="22"/>
                <w:szCs w:val="22"/>
              </w:rPr>
              <w:t xml:space="preserve"> o gramaturze 80 g/m2, zintegrowane z organizatorami przewodów. Odporność na penetrację płynów w obszarze krytycznym 110 cm H2O.</w:t>
            </w:r>
          </w:p>
          <w:p w:rsidR="00CF13B0" w:rsidRDefault="00CF13B0" w:rsidP="00B77B86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CF13B0" w:rsidRDefault="00437A2E" w:rsidP="00B77B8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352800" cy="1019175"/>
                  <wp:effectExtent l="19050" t="0" r="0" b="0"/>
                  <wp:docPr id="4" name="Obraz 59" descr="AT-S-OPHT1-IF-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9" descr="AT-S-OPHT1-IF-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13B0" w:rsidRDefault="00CF13B0" w:rsidP="00B77B86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B77B86" w:rsidRPr="00975584" w:rsidRDefault="00B77B86" w:rsidP="00B77B8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E14AC9" w:rsidRPr="00975584" w:rsidRDefault="00E14AC9" w:rsidP="00E14A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8 </w:t>
            </w:r>
            <w:r w:rsidRPr="00975584">
              <w:rPr>
                <w:sz w:val="22"/>
                <w:szCs w:val="22"/>
              </w:rPr>
              <w:t>zestaw</w:t>
            </w:r>
            <w:r>
              <w:rPr>
                <w:sz w:val="22"/>
                <w:szCs w:val="22"/>
              </w:rPr>
              <w:t>u</w:t>
            </w:r>
            <w:r w:rsidRPr="00975584">
              <w:rPr>
                <w:sz w:val="22"/>
                <w:szCs w:val="22"/>
              </w:rPr>
              <w:t xml:space="preserve"> do operacji okulistycznych o </w:t>
            </w:r>
            <w:r>
              <w:rPr>
                <w:sz w:val="22"/>
                <w:szCs w:val="22"/>
              </w:rPr>
              <w:t xml:space="preserve">zaoferowanym </w:t>
            </w:r>
            <w:r w:rsidRPr="00975584">
              <w:rPr>
                <w:sz w:val="22"/>
                <w:szCs w:val="22"/>
              </w:rPr>
              <w:t>składzie</w:t>
            </w:r>
            <w:r>
              <w:rPr>
                <w:sz w:val="22"/>
                <w:szCs w:val="22"/>
              </w:rPr>
              <w:t xml:space="preserve"> i parametrach.</w:t>
            </w:r>
          </w:p>
          <w:p w:rsidR="00E14AC9" w:rsidRDefault="00E14AC9" w:rsidP="00E14AC9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B77B8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77B86">
              <w:rPr>
                <w:sz w:val="22"/>
                <w:szCs w:val="22"/>
                <w:u w:val="single"/>
              </w:rPr>
              <w:t>Pakiet 9</w:t>
            </w:r>
          </w:p>
          <w:p w:rsidR="002B52E0" w:rsidRPr="00975584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8. Czy Zamawiający dopu</w:t>
            </w:r>
            <w:r w:rsidR="00521215">
              <w:rPr>
                <w:sz w:val="22"/>
                <w:szCs w:val="22"/>
              </w:rPr>
              <w:t>ś</w:t>
            </w:r>
            <w:r w:rsidRPr="00975584">
              <w:rPr>
                <w:sz w:val="22"/>
                <w:szCs w:val="22"/>
              </w:rPr>
              <w:t>ci zestaw o składzie: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10 x kompresy gazowe 17N 8W 7,5 cm x 7,5 cm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10 x </w:t>
            </w:r>
            <w:proofErr w:type="spellStart"/>
            <w:r w:rsidRPr="00975584">
              <w:rPr>
                <w:sz w:val="22"/>
                <w:szCs w:val="22"/>
              </w:rPr>
              <w:t>tupfery</w:t>
            </w:r>
            <w:proofErr w:type="spellEnd"/>
            <w:r w:rsidRPr="00975584">
              <w:rPr>
                <w:sz w:val="22"/>
                <w:szCs w:val="22"/>
              </w:rPr>
              <w:t xml:space="preserve"> gazowe 17N kula 20 cm x 20 cm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igła 1,2 x 40 mm opakowana różowa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igła 0,8 x 40 mm opakowana zielona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serweta 90 cm x 75 cm 45 g/m2 foliowo-bibułowa EN 13795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lastRenderedPageBreak/>
              <w:t>1 x opatrunek foliowy PU 10 cm x 15 cm (osobno opakowany)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igłotrzymacz metalowy 13 cm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peseta plastikowa 12,5 cm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kleszczyki metalowe Pean 13 cm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ostrze proste nr 11 4,4 cm, zapakowane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 x serweta 45 cm x 75 cm 60 g/m2 foliowo-bibułowa z przylepnym otworem 8 cm EN 13795</w:t>
            </w:r>
          </w:p>
          <w:p w:rsidR="002B52E0" w:rsidRPr="00975584" w:rsidRDefault="002B52E0" w:rsidP="000F4B69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1 x strzykawka dwuczęściowa </w:t>
            </w:r>
            <w:proofErr w:type="spellStart"/>
            <w:r w:rsidRPr="00975584">
              <w:rPr>
                <w:sz w:val="22"/>
                <w:szCs w:val="22"/>
              </w:rPr>
              <w:t>Luer</w:t>
            </w:r>
            <w:proofErr w:type="spellEnd"/>
            <w:r w:rsidRPr="00975584">
              <w:rPr>
                <w:sz w:val="22"/>
                <w:szCs w:val="22"/>
              </w:rPr>
              <w:t xml:space="preserve"> 10 ml</w:t>
            </w:r>
          </w:p>
          <w:p w:rsidR="002B52E0" w:rsidRPr="00975584" w:rsidRDefault="002B52E0" w:rsidP="000F4B69">
            <w:pPr>
              <w:spacing w:after="120"/>
              <w:ind w:left="30" w:right="-72" w:firstLine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1 x strzykawka dwuczęściowa </w:t>
            </w:r>
            <w:proofErr w:type="spellStart"/>
            <w:r w:rsidRPr="00975584">
              <w:rPr>
                <w:sz w:val="22"/>
                <w:szCs w:val="22"/>
              </w:rPr>
              <w:t>Luer</w:t>
            </w:r>
            <w:proofErr w:type="spellEnd"/>
            <w:r w:rsidRPr="00975584">
              <w:rPr>
                <w:sz w:val="22"/>
                <w:szCs w:val="22"/>
              </w:rPr>
              <w:t xml:space="preserve"> 20 ml</w:t>
            </w:r>
          </w:p>
          <w:p w:rsidR="002B52E0" w:rsidRPr="00975584" w:rsidRDefault="002B52E0" w:rsidP="000F4B69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W opakowaniu typu twardy blister dwukomorowy (pojemność 300ml + 29</w:t>
            </w:r>
            <w:r w:rsidR="000F4B69">
              <w:rPr>
                <w:sz w:val="22"/>
                <w:szCs w:val="22"/>
              </w:rPr>
              <w:t>0ml) + 2 samoprzylepne etykiety</w:t>
            </w:r>
            <w:r w:rsidRPr="00975584">
              <w:rPr>
                <w:sz w:val="22"/>
                <w:szCs w:val="22"/>
              </w:rPr>
              <w:t>?</w:t>
            </w:r>
          </w:p>
          <w:p w:rsidR="000F4B69" w:rsidRPr="00975584" w:rsidRDefault="000F4B69" w:rsidP="000F4B6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7338D" w:rsidRPr="00975584" w:rsidRDefault="0027338D" w:rsidP="002733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9 </w:t>
            </w:r>
            <w:r w:rsidRPr="00975584">
              <w:rPr>
                <w:sz w:val="22"/>
                <w:szCs w:val="22"/>
              </w:rPr>
              <w:t xml:space="preserve">zestaw o </w:t>
            </w:r>
            <w:r>
              <w:rPr>
                <w:sz w:val="22"/>
                <w:szCs w:val="22"/>
              </w:rPr>
              <w:t xml:space="preserve">zaoferowanym </w:t>
            </w:r>
            <w:r w:rsidRPr="00975584">
              <w:rPr>
                <w:sz w:val="22"/>
                <w:szCs w:val="22"/>
              </w:rPr>
              <w:t>składzie</w:t>
            </w:r>
            <w:r>
              <w:rPr>
                <w:sz w:val="22"/>
                <w:szCs w:val="22"/>
              </w:rPr>
              <w:t xml:space="preserve"> i parametrach.</w:t>
            </w:r>
          </w:p>
          <w:p w:rsidR="002B52E0" w:rsidRPr="00975584" w:rsidRDefault="002B52E0" w:rsidP="0027338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0F4B69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F4B69">
              <w:rPr>
                <w:sz w:val="22"/>
                <w:szCs w:val="22"/>
                <w:u w:val="single"/>
              </w:rPr>
              <w:t>Pakiet nr 10, pozycja 1</w:t>
            </w:r>
          </w:p>
          <w:p w:rsidR="002B52E0" w:rsidRPr="00975584" w:rsidRDefault="002B52E0" w:rsidP="000F4B69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9. Czy Zamawiający dopuści podkład celulozowo-foliowy?</w:t>
            </w:r>
          </w:p>
          <w:p w:rsidR="000F4B69" w:rsidRPr="00975584" w:rsidRDefault="000F4B69" w:rsidP="000F4B69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E14AC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10 poz. 1 </w:t>
            </w:r>
            <w:r w:rsidRPr="00975584">
              <w:rPr>
                <w:sz w:val="22"/>
                <w:szCs w:val="22"/>
              </w:rPr>
              <w:t>podkład celulozowo-foliowy</w:t>
            </w:r>
            <w:r>
              <w:rPr>
                <w:sz w:val="22"/>
                <w:szCs w:val="22"/>
              </w:rPr>
              <w:t>.</w:t>
            </w:r>
          </w:p>
          <w:p w:rsidR="00E14AC9" w:rsidRPr="00975584" w:rsidRDefault="00E14AC9" w:rsidP="00E14AC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0F4B69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F4B69">
              <w:rPr>
                <w:sz w:val="22"/>
                <w:szCs w:val="22"/>
                <w:u w:val="single"/>
              </w:rPr>
              <w:t>Pakiet nr 11, pozycja 1</w:t>
            </w:r>
          </w:p>
          <w:p w:rsidR="002B52E0" w:rsidRDefault="002B52E0" w:rsidP="001B26D0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10. Czy Zamawiający dopuści podkład chłonny </w:t>
            </w:r>
            <w:proofErr w:type="spellStart"/>
            <w:r w:rsidRPr="00975584">
              <w:rPr>
                <w:sz w:val="22"/>
                <w:szCs w:val="22"/>
              </w:rPr>
              <w:t>podfoliowany</w:t>
            </w:r>
            <w:proofErr w:type="spellEnd"/>
            <w:r w:rsidRPr="00975584">
              <w:rPr>
                <w:sz w:val="22"/>
                <w:szCs w:val="22"/>
              </w:rPr>
              <w:t xml:space="preserve"> 3 warstwowy o rozmiarze 60 x 60cm; wkład chłonny wyposażony w </w:t>
            </w:r>
            <w:proofErr w:type="spellStart"/>
            <w:r w:rsidRPr="00975584">
              <w:rPr>
                <w:sz w:val="22"/>
                <w:szCs w:val="22"/>
              </w:rPr>
              <w:t>superabsorbent</w:t>
            </w:r>
            <w:proofErr w:type="spellEnd"/>
            <w:r w:rsidRPr="00975584">
              <w:rPr>
                <w:sz w:val="22"/>
                <w:szCs w:val="22"/>
              </w:rPr>
              <w:t>, umożliwiający trwałe zatrzymanie p</w:t>
            </w:r>
            <w:r w:rsidR="000F4B69">
              <w:rPr>
                <w:sz w:val="22"/>
                <w:szCs w:val="22"/>
              </w:rPr>
              <w:t>łynu w rdzeniu, redukuje zapach</w:t>
            </w:r>
            <w:r w:rsidRPr="00975584">
              <w:rPr>
                <w:sz w:val="22"/>
                <w:szCs w:val="22"/>
              </w:rPr>
              <w:t>, rdzeń chłonny 52x54cm z marginesami, Chłonność 1100 ml, oddychający WVTR 3500 g/m2/24h?</w:t>
            </w:r>
          </w:p>
          <w:p w:rsidR="001B26D0" w:rsidRPr="00975584" w:rsidRDefault="001B26D0" w:rsidP="001B26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1B26D0" w:rsidRPr="00975584" w:rsidRDefault="00390D09" w:rsidP="00390D09">
            <w:pPr>
              <w:spacing w:after="120"/>
              <w:ind w:left="34" w:right="-72" w:hanging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5A3E0F"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>dopuszcza w Pakiecie nr 11 poz. 1</w:t>
            </w:r>
            <w:r w:rsidRPr="00975584">
              <w:rPr>
                <w:sz w:val="22"/>
                <w:szCs w:val="22"/>
              </w:rPr>
              <w:t xml:space="preserve"> podkład</w:t>
            </w:r>
            <w:r w:rsidR="005A3E0F">
              <w:rPr>
                <w:sz w:val="22"/>
                <w:szCs w:val="22"/>
              </w:rPr>
              <w:t>u</w:t>
            </w:r>
            <w:r w:rsidRPr="00975584">
              <w:rPr>
                <w:sz w:val="22"/>
                <w:szCs w:val="22"/>
              </w:rPr>
              <w:t xml:space="preserve"> chłonn</w:t>
            </w:r>
            <w:r w:rsidR="005A3E0F"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 zaoferowanych parametrach.</w:t>
            </w:r>
          </w:p>
          <w:p w:rsidR="002B52E0" w:rsidRPr="00975584" w:rsidRDefault="002B52E0" w:rsidP="00390D0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1B26D0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B26D0">
              <w:rPr>
                <w:sz w:val="22"/>
                <w:szCs w:val="22"/>
                <w:u w:val="single"/>
              </w:rPr>
              <w:t>Pakiet nr 11, pozycja 2</w:t>
            </w:r>
          </w:p>
          <w:p w:rsidR="002B52E0" w:rsidRDefault="002B52E0" w:rsidP="001B26D0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11. Czy Zamawiający dopuści podkład chłonny </w:t>
            </w:r>
            <w:proofErr w:type="spellStart"/>
            <w:r w:rsidRPr="00975584">
              <w:rPr>
                <w:sz w:val="22"/>
                <w:szCs w:val="22"/>
              </w:rPr>
              <w:t>podfoliowany</w:t>
            </w:r>
            <w:proofErr w:type="spellEnd"/>
            <w:r w:rsidRPr="00975584">
              <w:rPr>
                <w:sz w:val="22"/>
                <w:szCs w:val="22"/>
              </w:rPr>
              <w:t xml:space="preserve"> 3 warstwowy o rozmiarze 60 x 60cm; wkład chłonny wyposażony w </w:t>
            </w:r>
            <w:proofErr w:type="spellStart"/>
            <w:r w:rsidRPr="00975584">
              <w:rPr>
                <w:sz w:val="22"/>
                <w:szCs w:val="22"/>
              </w:rPr>
              <w:t>superabsorbent</w:t>
            </w:r>
            <w:proofErr w:type="spellEnd"/>
            <w:r w:rsidRPr="00975584">
              <w:rPr>
                <w:sz w:val="22"/>
                <w:szCs w:val="22"/>
              </w:rPr>
              <w:t>, umożliwiający trwałe zatrzymanie p</w:t>
            </w:r>
            <w:r w:rsidR="001B26D0">
              <w:rPr>
                <w:sz w:val="22"/>
                <w:szCs w:val="22"/>
              </w:rPr>
              <w:t>łynu w rdzeniu, redukuje zapach</w:t>
            </w:r>
            <w:r w:rsidRPr="00975584">
              <w:rPr>
                <w:sz w:val="22"/>
                <w:szCs w:val="22"/>
              </w:rPr>
              <w:t>,</w:t>
            </w:r>
            <w:r w:rsidR="001B26D0">
              <w:rPr>
                <w:sz w:val="22"/>
                <w:szCs w:val="22"/>
              </w:rPr>
              <w:t xml:space="preserve"> rdz</w:t>
            </w:r>
            <w:r w:rsidRPr="00975584">
              <w:rPr>
                <w:sz w:val="22"/>
                <w:szCs w:val="22"/>
              </w:rPr>
              <w:t>eń chłonny 52x54cm z marginesami, Chłonność 1100 ml, oddychający WVTR 3500 g/m2/24h?</w:t>
            </w:r>
          </w:p>
          <w:p w:rsidR="001B26D0" w:rsidRPr="00975584" w:rsidRDefault="001B26D0" w:rsidP="001B26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5A3E0F" w:rsidRPr="00975584" w:rsidRDefault="005A3E0F" w:rsidP="005A3E0F">
            <w:pPr>
              <w:spacing w:after="120"/>
              <w:ind w:left="34" w:right="-72" w:hanging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11 poz. 2</w:t>
            </w:r>
            <w:r w:rsidRPr="00975584">
              <w:rPr>
                <w:sz w:val="22"/>
                <w:szCs w:val="22"/>
              </w:rPr>
              <w:t xml:space="preserve"> podkład</w:t>
            </w:r>
            <w:r>
              <w:rPr>
                <w:sz w:val="22"/>
                <w:szCs w:val="22"/>
              </w:rPr>
              <w:t>u</w:t>
            </w:r>
            <w:r w:rsidRPr="00975584">
              <w:rPr>
                <w:sz w:val="22"/>
                <w:szCs w:val="22"/>
              </w:rPr>
              <w:t xml:space="preserve"> chłonn</w:t>
            </w:r>
            <w:r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 zaoferowanych parametrach.</w:t>
            </w:r>
          </w:p>
          <w:p w:rsidR="002B52E0" w:rsidRPr="00975584" w:rsidRDefault="002B52E0" w:rsidP="00390D0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1B26D0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B26D0">
              <w:rPr>
                <w:sz w:val="22"/>
                <w:szCs w:val="22"/>
                <w:u w:val="single"/>
              </w:rPr>
              <w:t>Pakiet nr 11, pozycja 3</w:t>
            </w:r>
          </w:p>
          <w:p w:rsidR="002B52E0" w:rsidRDefault="002B52E0" w:rsidP="001B26D0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12. Czy Zamawiający dopuści podkład chłonny </w:t>
            </w:r>
            <w:proofErr w:type="spellStart"/>
            <w:r w:rsidRPr="00975584">
              <w:rPr>
                <w:sz w:val="22"/>
                <w:szCs w:val="22"/>
              </w:rPr>
              <w:t>podfoliowany</w:t>
            </w:r>
            <w:proofErr w:type="spellEnd"/>
            <w:r w:rsidRPr="00975584">
              <w:rPr>
                <w:sz w:val="22"/>
                <w:szCs w:val="22"/>
              </w:rPr>
              <w:t xml:space="preserve"> 3 warstwowy o rozmiarze 60 x 90cm; wkład chłonny wyposażony w </w:t>
            </w:r>
            <w:proofErr w:type="spellStart"/>
            <w:r w:rsidRPr="00975584">
              <w:rPr>
                <w:sz w:val="22"/>
                <w:szCs w:val="22"/>
              </w:rPr>
              <w:t>superabsorbent</w:t>
            </w:r>
            <w:proofErr w:type="spellEnd"/>
            <w:r w:rsidRPr="00975584">
              <w:rPr>
                <w:sz w:val="22"/>
                <w:szCs w:val="22"/>
              </w:rPr>
              <w:t>, umożliwiający trwałe zatrzymanie płynu w rdzeniu, redukuje zapach, rdzeń chłonny 52x80cm z marginesami, Chłonność 1600 ml, oddychający WVTR 3500 g/m2/24h?</w:t>
            </w:r>
          </w:p>
          <w:p w:rsidR="001B26D0" w:rsidRPr="00975584" w:rsidRDefault="001B26D0" w:rsidP="001B26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5A3E0F" w:rsidRPr="00975584" w:rsidRDefault="005A3E0F" w:rsidP="005A3E0F">
            <w:pPr>
              <w:spacing w:after="120"/>
              <w:ind w:left="34" w:right="-72" w:hanging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11 poz. 3</w:t>
            </w:r>
            <w:r w:rsidRPr="00975584">
              <w:rPr>
                <w:sz w:val="22"/>
                <w:szCs w:val="22"/>
              </w:rPr>
              <w:t xml:space="preserve"> podkład</w:t>
            </w:r>
            <w:r>
              <w:rPr>
                <w:sz w:val="22"/>
                <w:szCs w:val="22"/>
              </w:rPr>
              <w:t>u</w:t>
            </w:r>
            <w:r w:rsidRPr="00975584">
              <w:rPr>
                <w:sz w:val="22"/>
                <w:szCs w:val="22"/>
              </w:rPr>
              <w:t xml:space="preserve"> chłonn</w:t>
            </w:r>
            <w:r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 zaoferowanych parametrach.</w:t>
            </w:r>
          </w:p>
          <w:p w:rsidR="001B26D0" w:rsidRPr="00975584" w:rsidRDefault="001B26D0" w:rsidP="005A3E0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1B26D0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B26D0">
              <w:rPr>
                <w:sz w:val="22"/>
                <w:szCs w:val="22"/>
                <w:u w:val="single"/>
              </w:rPr>
              <w:t>Pakiet nr 12, pozycja 1</w:t>
            </w:r>
          </w:p>
          <w:p w:rsidR="002B52E0" w:rsidRDefault="002B52E0" w:rsidP="001B26D0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13. Czy Zamawiający dopuści komplet pościeli wykonany z wł</w:t>
            </w:r>
            <w:r w:rsidR="001B26D0">
              <w:rPr>
                <w:sz w:val="22"/>
                <w:szCs w:val="22"/>
              </w:rPr>
              <w:t>ó</w:t>
            </w:r>
            <w:r w:rsidRPr="00975584">
              <w:rPr>
                <w:sz w:val="22"/>
                <w:szCs w:val="22"/>
              </w:rPr>
              <w:t>kniny polipropylenowej o gramaturze 25g/m2?</w:t>
            </w:r>
          </w:p>
          <w:p w:rsidR="001B26D0" w:rsidRPr="00975584" w:rsidRDefault="001B26D0" w:rsidP="001B26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5A3E0F" w:rsidRPr="00975584" w:rsidRDefault="005A3E0F" w:rsidP="005A3E0F">
            <w:pPr>
              <w:spacing w:after="120"/>
              <w:ind w:left="34" w:right="-72" w:hanging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12 poz. 1</w:t>
            </w:r>
            <w:r w:rsidRPr="00975584">
              <w:rPr>
                <w:sz w:val="22"/>
                <w:szCs w:val="22"/>
              </w:rPr>
              <w:t xml:space="preserve"> podkład</w:t>
            </w:r>
            <w:r>
              <w:rPr>
                <w:sz w:val="22"/>
                <w:szCs w:val="22"/>
              </w:rPr>
              <w:t>u</w:t>
            </w:r>
            <w:r w:rsidRPr="00975584">
              <w:rPr>
                <w:sz w:val="22"/>
                <w:szCs w:val="22"/>
              </w:rPr>
              <w:t xml:space="preserve"> chłonn</w:t>
            </w:r>
            <w:r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 zaoferowanych parametrach.</w:t>
            </w:r>
          </w:p>
          <w:p w:rsidR="002B52E0" w:rsidRPr="001B26D0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B26D0">
              <w:rPr>
                <w:sz w:val="22"/>
                <w:szCs w:val="22"/>
                <w:u w:val="single"/>
              </w:rPr>
              <w:lastRenderedPageBreak/>
              <w:t>Pakiet nr 12, pozycja 2</w:t>
            </w:r>
          </w:p>
          <w:p w:rsidR="002B52E0" w:rsidRDefault="002B52E0" w:rsidP="001B26D0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14. Czy Zamawiający dopuści podanie ceny za op=10szt z przeliczeniem zamawianej ilości?</w:t>
            </w:r>
          </w:p>
          <w:p w:rsidR="001B26D0" w:rsidRPr="00975584" w:rsidRDefault="001B26D0" w:rsidP="001B26D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1B26D0" w:rsidRPr="00975584" w:rsidRDefault="0075568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12 poz. 2</w:t>
            </w:r>
            <w:r w:rsidRPr="00975584">
              <w:rPr>
                <w:sz w:val="22"/>
                <w:szCs w:val="22"/>
              </w:rPr>
              <w:t xml:space="preserve"> podanie ceny za op=10szt z przeliczeniem zamawianej ilości</w:t>
            </w:r>
            <w:r>
              <w:rPr>
                <w:sz w:val="22"/>
                <w:szCs w:val="22"/>
              </w:rPr>
              <w:t>.</w:t>
            </w:r>
          </w:p>
          <w:p w:rsidR="002B52E0" w:rsidRPr="00975584" w:rsidRDefault="002B52E0" w:rsidP="007556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16, pozycja 1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15. Czy Zamawiający dopuści podanie ceny za op=10szt z przeliczeniem zamawianej ilości?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75568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16 poz. 1</w:t>
            </w:r>
            <w:r w:rsidRPr="00975584">
              <w:rPr>
                <w:sz w:val="22"/>
                <w:szCs w:val="22"/>
              </w:rPr>
              <w:t xml:space="preserve"> podanie ceny za op=10szt z przeliczeniem zamawianej ilości</w:t>
            </w:r>
            <w:r>
              <w:rPr>
                <w:sz w:val="22"/>
                <w:szCs w:val="22"/>
              </w:rPr>
              <w:t>.</w:t>
            </w:r>
          </w:p>
          <w:p w:rsidR="00C41433" w:rsidRPr="00975584" w:rsidRDefault="00C41433" w:rsidP="007556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16, pozycja 3</w:t>
            </w:r>
          </w:p>
          <w:p w:rsidR="002B52E0" w:rsidRDefault="002B52E0" w:rsidP="00C41433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16. Czy Zamawiający dopuści podanie ceny za opakowanie a’100szt z przeliczeniem zamawianej ilości?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C41433" w:rsidRPr="00975584" w:rsidRDefault="0075568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16 poz. 3 </w:t>
            </w:r>
            <w:r w:rsidRPr="00975584">
              <w:rPr>
                <w:sz w:val="22"/>
                <w:szCs w:val="22"/>
              </w:rPr>
              <w:t>podanie ceny za opakowanie a’100szt z przeliczeniem zamawianej ilości</w:t>
            </w:r>
            <w:r w:rsidR="0053573F">
              <w:rPr>
                <w:sz w:val="22"/>
                <w:szCs w:val="22"/>
              </w:rPr>
              <w:t>.</w:t>
            </w:r>
          </w:p>
          <w:p w:rsidR="002B52E0" w:rsidRPr="00975584" w:rsidRDefault="002B52E0" w:rsidP="0053573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16, pozycja 4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17. Czy Zamawiający dopuści ochraniacze wykonane z folii o grubości 0,018mm?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5F546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16 poz. 4 </w:t>
            </w:r>
            <w:r w:rsidRPr="00975584">
              <w:rPr>
                <w:sz w:val="22"/>
                <w:szCs w:val="22"/>
              </w:rPr>
              <w:t>ochraniacze wykonane z folii o grubości 0,018mm</w:t>
            </w:r>
            <w:r>
              <w:rPr>
                <w:sz w:val="22"/>
                <w:szCs w:val="22"/>
              </w:rPr>
              <w:t>.</w:t>
            </w:r>
          </w:p>
          <w:p w:rsidR="005F5460" w:rsidRPr="00975584" w:rsidRDefault="005F5460" w:rsidP="005F546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16, pozycja 4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18. Czy Zamawiający dopuści ochraniacze wykonane z wł</w:t>
            </w:r>
            <w:r w:rsidR="005F5460">
              <w:rPr>
                <w:sz w:val="22"/>
                <w:szCs w:val="22"/>
              </w:rPr>
              <w:t>ó</w:t>
            </w:r>
            <w:r w:rsidRPr="00975584">
              <w:rPr>
                <w:sz w:val="22"/>
                <w:szCs w:val="22"/>
              </w:rPr>
              <w:t>kniny o gramaturze 30g/m2?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5F546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F22A47"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>dopuszcza w Pakiecie nr 16 poz. 4</w:t>
            </w:r>
            <w:r w:rsidR="00DB7DAC" w:rsidRPr="00975584">
              <w:rPr>
                <w:sz w:val="22"/>
                <w:szCs w:val="22"/>
              </w:rPr>
              <w:t xml:space="preserve"> ochraniacz</w:t>
            </w:r>
            <w:r w:rsidR="001C1F42">
              <w:rPr>
                <w:sz w:val="22"/>
                <w:szCs w:val="22"/>
              </w:rPr>
              <w:t>y wykonanych</w:t>
            </w:r>
            <w:r w:rsidR="00DB7DAC" w:rsidRPr="00975584">
              <w:rPr>
                <w:sz w:val="22"/>
                <w:szCs w:val="22"/>
              </w:rPr>
              <w:t xml:space="preserve"> z wł</w:t>
            </w:r>
            <w:r w:rsidR="00DB7DAC">
              <w:rPr>
                <w:sz w:val="22"/>
                <w:szCs w:val="22"/>
              </w:rPr>
              <w:t>ó</w:t>
            </w:r>
            <w:r w:rsidR="00DB7DAC" w:rsidRPr="00975584">
              <w:rPr>
                <w:sz w:val="22"/>
                <w:szCs w:val="22"/>
              </w:rPr>
              <w:t>kniny o gramaturze 30g/m2</w:t>
            </w:r>
            <w:r w:rsidR="00DB7DAC">
              <w:rPr>
                <w:sz w:val="22"/>
                <w:szCs w:val="22"/>
              </w:rPr>
              <w:t>.</w:t>
            </w:r>
          </w:p>
          <w:p w:rsidR="005F5460" w:rsidRPr="00975584" w:rsidRDefault="005F5460" w:rsidP="00DB7DA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1-2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19. Czy Zamawiający dopuści fartuch ze szwami ultradźwiękowymi, trzyścieżkowymi?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Pr="00975584" w:rsidRDefault="00DB7DAC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17 poz. 1-2 </w:t>
            </w:r>
            <w:r w:rsidRPr="00975584">
              <w:rPr>
                <w:sz w:val="22"/>
                <w:szCs w:val="22"/>
              </w:rPr>
              <w:t>fartuch ze szwami ultradźwiękowymi, trzyścieżkowymi</w:t>
            </w:r>
            <w:r w:rsidR="00537D7F">
              <w:rPr>
                <w:sz w:val="22"/>
                <w:szCs w:val="22"/>
              </w:rPr>
              <w:t>.</w:t>
            </w:r>
          </w:p>
          <w:p w:rsidR="00DB7DAC" w:rsidRDefault="00DB7DAC" w:rsidP="00DB7DAC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1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20. Czy Zamawiający dopuści fartuch wykonany z włókniny typu SMS?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537D7F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4340AB"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 xml:space="preserve">dopuszcza w Pakiecie nr 17 poz. 1 </w:t>
            </w:r>
            <w:r w:rsidRPr="00975584">
              <w:rPr>
                <w:sz w:val="22"/>
                <w:szCs w:val="22"/>
              </w:rPr>
              <w:t>fartuch</w:t>
            </w:r>
            <w:r w:rsidR="004340AB">
              <w:rPr>
                <w:sz w:val="22"/>
                <w:szCs w:val="22"/>
              </w:rPr>
              <w:t>a</w:t>
            </w:r>
            <w:r w:rsidRPr="00975584">
              <w:rPr>
                <w:sz w:val="22"/>
                <w:szCs w:val="22"/>
              </w:rPr>
              <w:t xml:space="preserve"> wykonan</w:t>
            </w:r>
            <w:r w:rsidR="004340AB"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z włókniny typu SMS</w:t>
            </w:r>
            <w:r>
              <w:rPr>
                <w:sz w:val="22"/>
                <w:szCs w:val="22"/>
              </w:rPr>
              <w:t>.</w:t>
            </w:r>
          </w:p>
          <w:p w:rsidR="00537D7F" w:rsidRPr="00975584" w:rsidRDefault="00537D7F" w:rsidP="00537D7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1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21. Czy Zamawiający dopuści fartuch o odporności na przenikanie cieczy &gt;20cm H2O?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537D7F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</w:t>
            </w:r>
            <w:r w:rsidR="00702C77">
              <w:rPr>
                <w:sz w:val="22"/>
                <w:szCs w:val="22"/>
              </w:rPr>
              <w:t xml:space="preserve"> nie</w:t>
            </w:r>
            <w:r>
              <w:rPr>
                <w:sz w:val="22"/>
                <w:szCs w:val="22"/>
              </w:rPr>
              <w:t xml:space="preserve"> dopuszcza w Pakiecie nr 17 poz. 1</w:t>
            </w:r>
            <w:r w:rsidRPr="00975584">
              <w:rPr>
                <w:sz w:val="22"/>
                <w:szCs w:val="22"/>
              </w:rPr>
              <w:t xml:space="preserve"> fartuch</w:t>
            </w:r>
            <w:r w:rsidR="00702C77">
              <w:rPr>
                <w:sz w:val="22"/>
                <w:szCs w:val="22"/>
              </w:rPr>
              <w:t>a</w:t>
            </w:r>
            <w:r w:rsidRPr="00975584">
              <w:rPr>
                <w:sz w:val="22"/>
                <w:szCs w:val="22"/>
              </w:rPr>
              <w:t xml:space="preserve"> o odporności na przenikanie cieczy &gt;20cm H2O</w:t>
            </w:r>
            <w:r>
              <w:rPr>
                <w:sz w:val="22"/>
                <w:szCs w:val="22"/>
              </w:rPr>
              <w:t>.</w:t>
            </w:r>
          </w:p>
          <w:p w:rsidR="00C41433" w:rsidRPr="00975584" w:rsidRDefault="00C41433" w:rsidP="00C41433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53573F" w:rsidRDefault="0053573F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53573F" w:rsidRDefault="0053573F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53573F" w:rsidRDefault="0053573F" w:rsidP="0053573F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1-2</w:t>
            </w:r>
          </w:p>
          <w:p w:rsidR="002B52E0" w:rsidRPr="00975584" w:rsidRDefault="002B52E0" w:rsidP="00C41433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22. Czy Zamawiający dopuści fartuch zapinany na rzep w okolicy karku (lewy – 13 cm, prawy 7 cm), </w:t>
            </w:r>
            <w:r w:rsidR="00C41433">
              <w:rPr>
                <w:sz w:val="22"/>
                <w:szCs w:val="22"/>
              </w:rPr>
              <w:t xml:space="preserve"> </w:t>
            </w:r>
            <w:r w:rsidRPr="00975584">
              <w:rPr>
                <w:sz w:val="22"/>
                <w:szCs w:val="22"/>
              </w:rPr>
              <w:t>oraz wiązany na troki w okolicy pasa (troki o długości 75 i 50 cm), oraz troki wewnętrzne 45 cm?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8B4E60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17 poz. 1-2 fartuch o zaoferowanych parametrach.</w:t>
            </w:r>
          </w:p>
          <w:p w:rsidR="00537D7F" w:rsidRPr="00975584" w:rsidRDefault="00537D7F" w:rsidP="008B4E6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1-2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23. Czy Zamawiający dopuści fartuch dostępny w rozmiarach </w:t>
            </w:r>
            <w:proofErr w:type="spellStart"/>
            <w:r w:rsidRPr="00975584">
              <w:rPr>
                <w:sz w:val="22"/>
                <w:szCs w:val="22"/>
              </w:rPr>
              <w:t>M-XXL</w:t>
            </w:r>
            <w:proofErr w:type="spellEnd"/>
            <w:r w:rsidRPr="00975584">
              <w:rPr>
                <w:sz w:val="22"/>
                <w:szCs w:val="22"/>
              </w:rPr>
              <w:t>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0527A3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17 poz. 1-2</w:t>
            </w:r>
            <w:r w:rsidRPr="00975584">
              <w:rPr>
                <w:sz w:val="22"/>
                <w:szCs w:val="22"/>
              </w:rPr>
              <w:t xml:space="preserve"> fartuch dostępny w rozmiarach </w:t>
            </w:r>
            <w:proofErr w:type="spellStart"/>
            <w:r w:rsidRPr="00975584">
              <w:rPr>
                <w:sz w:val="22"/>
                <w:szCs w:val="22"/>
              </w:rPr>
              <w:t>M-XXL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8B4E60" w:rsidRPr="00975584" w:rsidRDefault="008B4E60" w:rsidP="000527A3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2, 3</w:t>
            </w:r>
          </w:p>
          <w:p w:rsidR="002B52E0" w:rsidRPr="00975584" w:rsidRDefault="002B52E0" w:rsidP="00C41433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24. Czy Zamawiający dopuści fartuch wykonany z włókniny typu SMS?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Pr="00975584" w:rsidRDefault="000527A3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17 poz. 2, 3 </w:t>
            </w:r>
            <w:r w:rsidRPr="00975584">
              <w:rPr>
                <w:sz w:val="22"/>
                <w:szCs w:val="22"/>
              </w:rPr>
              <w:t>fartuch</w:t>
            </w:r>
            <w:r>
              <w:rPr>
                <w:sz w:val="22"/>
                <w:szCs w:val="22"/>
              </w:rPr>
              <w:t>a</w:t>
            </w:r>
            <w:r w:rsidRPr="00975584">
              <w:rPr>
                <w:sz w:val="22"/>
                <w:szCs w:val="22"/>
              </w:rPr>
              <w:t xml:space="preserve"> wykonan</w:t>
            </w:r>
            <w:r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z włókniny typu SMS</w:t>
            </w:r>
            <w:r>
              <w:rPr>
                <w:sz w:val="22"/>
                <w:szCs w:val="22"/>
              </w:rPr>
              <w:t>.</w:t>
            </w:r>
          </w:p>
          <w:p w:rsidR="000527A3" w:rsidRDefault="000527A3" w:rsidP="000527A3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C41433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1433">
              <w:rPr>
                <w:sz w:val="22"/>
                <w:szCs w:val="22"/>
                <w:u w:val="single"/>
              </w:rPr>
              <w:t>Pakiet nr 17, pozycja 2, 3</w:t>
            </w:r>
          </w:p>
          <w:p w:rsidR="002B52E0" w:rsidRPr="00975584" w:rsidRDefault="002B52E0" w:rsidP="00C41433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25. Czy Zamawiający dopuści fartuch o gramaturze materiału podstawowego 35g/m2 ze wzmocnieniem z laminatu o gramaturze 35g/m2, Gramatura w miejscu wzmocnienia 75g/m2?</w:t>
            </w:r>
          </w:p>
          <w:p w:rsidR="00C41433" w:rsidRPr="00975584" w:rsidRDefault="00C41433" w:rsidP="00C414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F01809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17 poz. 2, 3 </w:t>
            </w:r>
            <w:r w:rsidRPr="00975584">
              <w:rPr>
                <w:sz w:val="22"/>
                <w:szCs w:val="22"/>
              </w:rPr>
              <w:t>fartuch</w:t>
            </w:r>
            <w:r>
              <w:rPr>
                <w:sz w:val="22"/>
                <w:szCs w:val="22"/>
              </w:rPr>
              <w:t>a o zaoferowanej gramaturze.</w:t>
            </w:r>
          </w:p>
          <w:p w:rsidR="000527A3" w:rsidRPr="00975584" w:rsidRDefault="000527A3" w:rsidP="00F0180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t>Pakiet nr 17, pozycja 2, 3</w:t>
            </w:r>
          </w:p>
          <w:p w:rsidR="002B52E0" w:rsidRPr="009F5C08" w:rsidRDefault="002B52E0" w:rsidP="009F5C08">
            <w:pPr>
              <w:ind w:left="318" w:right="-72" w:hanging="31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26. Czy </w:t>
            </w:r>
            <w:r w:rsidRPr="009F5C08">
              <w:rPr>
                <w:sz w:val="22"/>
                <w:szCs w:val="22"/>
              </w:rPr>
              <w:t>Zamawiający dopuści fartuch o odporności na przenikanie cieczy &gt;100 cm H2O w obszarze krytycznym oraz &gt;10cm H2O w obszarze mniej krytycznych?</w:t>
            </w:r>
          </w:p>
          <w:p w:rsidR="00A52956" w:rsidRPr="009F5C08" w:rsidRDefault="00A52956" w:rsidP="009F5C08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F5C08">
              <w:rPr>
                <w:b/>
                <w:sz w:val="22"/>
                <w:szCs w:val="22"/>
              </w:rPr>
              <w:t>Odp.:</w:t>
            </w:r>
          </w:p>
          <w:p w:rsidR="00F01809" w:rsidRDefault="0053573F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17 poz. 2, 3 </w:t>
            </w:r>
            <w:r w:rsidRPr="009F5C08">
              <w:rPr>
                <w:sz w:val="22"/>
                <w:szCs w:val="22"/>
              </w:rPr>
              <w:t>fartuch</w:t>
            </w:r>
            <w:r>
              <w:rPr>
                <w:sz w:val="22"/>
                <w:szCs w:val="22"/>
              </w:rPr>
              <w:t>a</w:t>
            </w:r>
            <w:r w:rsidRPr="009F5C08">
              <w:rPr>
                <w:sz w:val="22"/>
                <w:szCs w:val="22"/>
              </w:rPr>
              <w:t xml:space="preserve"> o odporności na przenikanie cieczy &gt;100 cm H2O w obszarze krytycznym oraz &gt;10cm H2O w obszarze mniej krytycznych</w:t>
            </w:r>
            <w:r>
              <w:rPr>
                <w:sz w:val="22"/>
                <w:szCs w:val="22"/>
              </w:rPr>
              <w:t>.</w:t>
            </w:r>
          </w:p>
          <w:p w:rsidR="0053573F" w:rsidRPr="00975584" w:rsidRDefault="0053573F" w:rsidP="0053573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t>Pakiet nr 17, pozycja 2, 3</w:t>
            </w:r>
          </w:p>
          <w:p w:rsidR="002B52E0" w:rsidRPr="00975584" w:rsidRDefault="002B52E0" w:rsidP="0053573F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27. Czy Zamawiający dopuści fartuch o odporności na przenikanie drobnoustrojów na mokro 6,0 </w:t>
            </w:r>
            <w:r w:rsidR="00A52956">
              <w:rPr>
                <w:sz w:val="22"/>
                <w:szCs w:val="22"/>
              </w:rPr>
              <w:t xml:space="preserve">                     </w:t>
            </w:r>
            <w:r w:rsidRPr="00975584">
              <w:rPr>
                <w:sz w:val="22"/>
                <w:szCs w:val="22"/>
              </w:rPr>
              <w:t>w strefie krytycznej?</w:t>
            </w:r>
          </w:p>
          <w:p w:rsidR="00A52956" w:rsidRPr="00975584" w:rsidRDefault="00A52956" w:rsidP="0053573F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665D2E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17 poz. 2, 3 </w:t>
            </w:r>
            <w:r w:rsidRPr="00975584">
              <w:rPr>
                <w:sz w:val="22"/>
                <w:szCs w:val="22"/>
              </w:rPr>
              <w:t>fartuch o odporności na przenika</w:t>
            </w:r>
            <w:r>
              <w:rPr>
                <w:sz w:val="22"/>
                <w:szCs w:val="22"/>
              </w:rPr>
              <w:t xml:space="preserve">nie drobnoustrojów na mokro 6,0 </w:t>
            </w:r>
            <w:r w:rsidRPr="00975584">
              <w:rPr>
                <w:sz w:val="22"/>
                <w:szCs w:val="22"/>
              </w:rPr>
              <w:t>w strefie krytycznej</w:t>
            </w:r>
            <w:r>
              <w:rPr>
                <w:sz w:val="22"/>
                <w:szCs w:val="22"/>
              </w:rPr>
              <w:t>.</w:t>
            </w:r>
          </w:p>
          <w:p w:rsidR="00665D2E" w:rsidRPr="00975584" w:rsidRDefault="00665D2E" w:rsidP="00665D2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t>Pakiet nr 19, pozycja 1</w:t>
            </w:r>
          </w:p>
          <w:p w:rsidR="002B52E0" w:rsidRPr="00975584" w:rsidRDefault="002B52E0" w:rsidP="00665D2E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28. Czy Zamawiający dopuści odzież operacyjną wykonaną z wł</w:t>
            </w:r>
            <w:r w:rsidR="00A52956">
              <w:rPr>
                <w:sz w:val="22"/>
                <w:szCs w:val="22"/>
              </w:rPr>
              <w:t>ó</w:t>
            </w:r>
            <w:r w:rsidRPr="00975584">
              <w:rPr>
                <w:sz w:val="22"/>
                <w:szCs w:val="22"/>
              </w:rPr>
              <w:t>kniny typu SMS o gramaturze 35g/m2?</w:t>
            </w:r>
          </w:p>
          <w:p w:rsidR="00A52956" w:rsidRPr="00975584" w:rsidRDefault="00A52956" w:rsidP="00665D2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665D2E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19 poz. 1 </w:t>
            </w:r>
            <w:r w:rsidRPr="00975584">
              <w:rPr>
                <w:sz w:val="22"/>
                <w:szCs w:val="22"/>
              </w:rPr>
              <w:t>odzież</w:t>
            </w:r>
            <w:r>
              <w:rPr>
                <w:sz w:val="22"/>
                <w:szCs w:val="22"/>
              </w:rPr>
              <w:t>y</w:t>
            </w:r>
            <w:r w:rsidRPr="00975584">
              <w:rPr>
                <w:sz w:val="22"/>
                <w:szCs w:val="22"/>
              </w:rPr>
              <w:t xml:space="preserve"> operacyjn</w:t>
            </w:r>
            <w:r>
              <w:rPr>
                <w:sz w:val="22"/>
                <w:szCs w:val="22"/>
              </w:rPr>
              <w:t>ej</w:t>
            </w:r>
            <w:r w:rsidRPr="00975584">
              <w:rPr>
                <w:sz w:val="22"/>
                <w:szCs w:val="22"/>
              </w:rPr>
              <w:t xml:space="preserve"> wykonan</w:t>
            </w:r>
            <w:r>
              <w:rPr>
                <w:sz w:val="22"/>
                <w:szCs w:val="22"/>
              </w:rPr>
              <w:t>ej</w:t>
            </w:r>
            <w:r w:rsidRPr="00975584">
              <w:rPr>
                <w:sz w:val="22"/>
                <w:szCs w:val="22"/>
              </w:rPr>
              <w:t xml:space="preserve"> z wł</w:t>
            </w:r>
            <w:r>
              <w:rPr>
                <w:sz w:val="22"/>
                <w:szCs w:val="22"/>
              </w:rPr>
              <w:t>ó</w:t>
            </w:r>
            <w:r w:rsidRPr="00975584">
              <w:rPr>
                <w:sz w:val="22"/>
                <w:szCs w:val="22"/>
              </w:rPr>
              <w:t>kniny typu SMS o gramaturze 35g/m2</w:t>
            </w:r>
            <w:r>
              <w:rPr>
                <w:sz w:val="22"/>
                <w:szCs w:val="22"/>
              </w:rPr>
              <w:t>.</w:t>
            </w:r>
          </w:p>
          <w:p w:rsidR="00665D2E" w:rsidRPr="00975584" w:rsidRDefault="00665D2E" w:rsidP="00665D2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t>Pakiet nr 20, pozycja 1</w:t>
            </w:r>
          </w:p>
          <w:p w:rsidR="002B52E0" w:rsidRPr="00975584" w:rsidRDefault="002B52E0" w:rsidP="00A52956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29. Czy Zamawiający dopuści maseczki o skuteczności filtracji 98,24%?</w:t>
            </w:r>
          </w:p>
          <w:p w:rsidR="00A52956" w:rsidRPr="00975584" w:rsidRDefault="00A52956" w:rsidP="00A5295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E17B65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20 poz. 1 </w:t>
            </w:r>
            <w:r w:rsidRPr="00975584">
              <w:rPr>
                <w:sz w:val="22"/>
                <w:szCs w:val="22"/>
              </w:rPr>
              <w:t>masecz</w:t>
            </w:r>
            <w:r>
              <w:rPr>
                <w:sz w:val="22"/>
                <w:szCs w:val="22"/>
              </w:rPr>
              <w:t>e</w:t>
            </w:r>
            <w:r w:rsidRPr="00975584">
              <w:rPr>
                <w:sz w:val="22"/>
                <w:szCs w:val="22"/>
              </w:rPr>
              <w:t xml:space="preserve">k </w:t>
            </w:r>
            <w:r>
              <w:rPr>
                <w:sz w:val="22"/>
                <w:szCs w:val="22"/>
              </w:rPr>
              <w:t>o skuteczności filtracji 98,24%.</w:t>
            </w:r>
          </w:p>
          <w:p w:rsidR="00665D2E" w:rsidRPr="00975584" w:rsidRDefault="00665D2E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lastRenderedPageBreak/>
              <w:t>Pakiet nr 24</w:t>
            </w:r>
          </w:p>
          <w:p w:rsidR="002B52E0" w:rsidRPr="00975584" w:rsidRDefault="002B52E0" w:rsidP="00A52956">
            <w:pPr>
              <w:ind w:left="30" w:right="-72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>30. Czy Zamawiający dopu</w:t>
            </w:r>
            <w:r w:rsidR="00A52956">
              <w:rPr>
                <w:sz w:val="22"/>
                <w:szCs w:val="22"/>
              </w:rPr>
              <w:t>ś</w:t>
            </w:r>
            <w:r w:rsidRPr="00975584">
              <w:rPr>
                <w:sz w:val="22"/>
                <w:szCs w:val="22"/>
              </w:rPr>
              <w:t>ci czepek wykonany z wł</w:t>
            </w:r>
            <w:r w:rsidR="00A52956">
              <w:rPr>
                <w:sz w:val="22"/>
                <w:szCs w:val="22"/>
              </w:rPr>
              <w:t>ó</w:t>
            </w:r>
            <w:r w:rsidRPr="00975584">
              <w:rPr>
                <w:sz w:val="22"/>
                <w:szCs w:val="22"/>
              </w:rPr>
              <w:t>kniny o gramaturze 18 g/m2?</w:t>
            </w:r>
          </w:p>
          <w:p w:rsidR="00A52956" w:rsidRPr="00975584" w:rsidRDefault="00A52956" w:rsidP="00A5295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Pr="00975584" w:rsidRDefault="00F40233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24 </w:t>
            </w:r>
            <w:r w:rsidRPr="00975584">
              <w:rPr>
                <w:sz w:val="22"/>
                <w:szCs w:val="22"/>
              </w:rPr>
              <w:t>czepk</w:t>
            </w:r>
            <w:r>
              <w:rPr>
                <w:sz w:val="22"/>
                <w:szCs w:val="22"/>
              </w:rPr>
              <w:t>a</w:t>
            </w:r>
            <w:r w:rsidRPr="00975584">
              <w:rPr>
                <w:sz w:val="22"/>
                <w:szCs w:val="22"/>
              </w:rPr>
              <w:t xml:space="preserve"> wykonan</w:t>
            </w:r>
            <w:r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z wł</w:t>
            </w:r>
            <w:r>
              <w:rPr>
                <w:sz w:val="22"/>
                <w:szCs w:val="22"/>
              </w:rPr>
              <w:t>ó</w:t>
            </w:r>
            <w:r w:rsidRPr="00975584">
              <w:rPr>
                <w:sz w:val="22"/>
                <w:szCs w:val="22"/>
              </w:rPr>
              <w:t>kniny o gramaturze 18 g/m2</w:t>
            </w:r>
            <w:r>
              <w:rPr>
                <w:sz w:val="22"/>
                <w:szCs w:val="22"/>
              </w:rPr>
              <w:t>.</w:t>
            </w:r>
          </w:p>
          <w:p w:rsidR="00F40233" w:rsidRDefault="00F40233" w:rsidP="00F40233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t>Pakiet nr 25</w:t>
            </w:r>
          </w:p>
          <w:p w:rsidR="002B52E0" w:rsidRPr="00975584" w:rsidRDefault="002B52E0" w:rsidP="00F40233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31. Czy Zamawiający dopuści czepek głęboki w formie furażerki z trokami do umocowania. Wykonany w całości z perforowanej włókniny wiskozowej o gramaturze 25g/m2 zapewniającej doskonałą </w:t>
            </w:r>
            <w:proofErr w:type="spellStart"/>
            <w:r w:rsidRPr="00975584">
              <w:rPr>
                <w:sz w:val="22"/>
                <w:szCs w:val="22"/>
              </w:rPr>
              <w:t>oddychalność</w:t>
            </w:r>
            <w:proofErr w:type="spellEnd"/>
            <w:r w:rsidRPr="00975584">
              <w:rPr>
                <w:sz w:val="22"/>
                <w:szCs w:val="22"/>
              </w:rPr>
              <w:t xml:space="preserve"> i komfort noszenia, wysokość czepka z przodu 20,5 cm +/- 1cm. Wysokość części przedniej umożliwiająca wywinięcie i utworzenie dodatkowej warstwy stanowiącej zabezpieczenie przed potem?</w:t>
            </w:r>
          </w:p>
          <w:p w:rsidR="00A52956" w:rsidRPr="00975584" w:rsidRDefault="00A52956" w:rsidP="00F4023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Pr="00975584" w:rsidRDefault="00F40233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25 </w:t>
            </w:r>
            <w:r w:rsidR="0082124A" w:rsidRPr="00975584">
              <w:rPr>
                <w:sz w:val="22"/>
                <w:szCs w:val="22"/>
              </w:rPr>
              <w:t>czepek głęboki w formie furażerki</w:t>
            </w:r>
            <w:r w:rsidR="0082124A">
              <w:rPr>
                <w:sz w:val="22"/>
                <w:szCs w:val="22"/>
              </w:rPr>
              <w:t xml:space="preserve"> o zaoferowanych parametrach.</w:t>
            </w:r>
          </w:p>
          <w:p w:rsidR="00A52956" w:rsidRDefault="00A52956" w:rsidP="0082124A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2B52E0" w:rsidRPr="00A52956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2956">
              <w:rPr>
                <w:sz w:val="22"/>
                <w:szCs w:val="22"/>
                <w:u w:val="single"/>
              </w:rPr>
              <w:t>Pakiet nr 25</w:t>
            </w:r>
          </w:p>
          <w:p w:rsidR="002B52E0" w:rsidRPr="00975584" w:rsidRDefault="002B52E0" w:rsidP="00834CE2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32. Czy Zamawiający dopuści czepek w formie furażerki z tyłu ściągany gumką. Wykonany w części bocznej z włókniny </w:t>
            </w:r>
            <w:proofErr w:type="spellStart"/>
            <w:r w:rsidRPr="00975584">
              <w:rPr>
                <w:sz w:val="22"/>
                <w:szCs w:val="22"/>
              </w:rPr>
              <w:t>Spunlace</w:t>
            </w:r>
            <w:proofErr w:type="spellEnd"/>
            <w:r w:rsidRPr="00975584">
              <w:rPr>
                <w:sz w:val="22"/>
                <w:szCs w:val="22"/>
              </w:rPr>
              <w:t xml:space="preserve"> 45 g/m2 oraz z włókniny polipropylenowej 25g/m2 w części górnej. Materiał chłonny i przyjemny w dotyku zwiększający odczuwalny komfort pracy.</w:t>
            </w:r>
            <w:r w:rsidR="00A52956">
              <w:rPr>
                <w:sz w:val="22"/>
                <w:szCs w:val="22"/>
              </w:rPr>
              <w:t xml:space="preserve"> </w:t>
            </w:r>
            <w:r w:rsidRPr="00975584">
              <w:rPr>
                <w:sz w:val="22"/>
                <w:szCs w:val="22"/>
              </w:rPr>
              <w:t>Kolor niebieski, denko w kolorze białym. Opakowanie a'100 szt. w formie kartonika umożliwiaj</w:t>
            </w:r>
            <w:r w:rsidR="00A52956">
              <w:rPr>
                <w:sz w:val="22"/>
                <w:szCs w:val="22"/>
              </w:rPr>
              <w:t>ą</w:t>
            </w:r>
            <w:r w:rsidRPr="00975584">
              <w:rPr>
                <w:sz w:val="22"/>
                <w:szCs w:val="22"/>
              </w:rPr>
              <w:t>cego wyjmowanie pojedynczych sztuk?</w:t>
            </w:r>
          </w:p>
          <w:p w:rsidR="00A52956" w:rsidRPr="00975584" w:rsidRDefault="00A52956" w:rsidP="00834CE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2B52E0" w:rsidRDefault="0082124A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25 </w:t>
            </w:r>
            <w:r w:rsidRPr="00975584">
              <w:rPr>
                <w:sz w:val="22"/>
                <w:szCs w:val="22"/>
              </w:rPr>
              <w:t>czepk</w:t>
            </w:r>
            <w:r>
              <w:rPr>
                <w:sz w:val="22"/>
                <w:szCs w:val="22"/>
              </w:rPr>
              <w:t>a</w:t>
            </w:r>
            <w:r w:rsidRPr="00975584">
              <w:rPr>
                <w:sz w:val="22"/>
                <w:szCs w:val="22"/>
              </w:rPr>
              <w:t xml:space="preserve"> w formie furażerki z tyłu ściągan</w:t>
            </w:r>
            <w:r>
              <w:rPr>
                <w:sz w:val="22"/>
                <w:szCs w:val="22"/>
              </w:rPr>
              <w:t>ego</w:t>
            </w:r>
            <w:r w:rsidRPr="00975584">
              <w:rPr>
                <w:sz w:val="22"/>
                <w:szCs w:val="22"/>
              </w:rPr>
              <w:t xml:space="preserve"> gumką</w:t>
            </w:r>
            <w:r w:rsidR="00866D4B">
              <w:rPr>
                <w:sz w:val="22"/>
                <w:szCs w:val="22"/>
              </w:rPr>
              <w:t>.</w:t>
            </w:r>
          </w:p>
          <w:p w:rsidR="00834CE2" w:rsidRPr="00975584" w:rsidRDefault="00834CE2" w:rsidP="00866D4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B52E0" w:rsidRPr="00834CE2" w:rsidRDefault="002B52E0" w:rsidP="004F7337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34CE2">
              <w:rPr>
                <w:sz w:val="22"/>
                <w:szCs w:val="22"/>
                <w:u w:val="single"/>
              </w:rPr>
              <w:t>Pakiet nr 31</w:t>
            </w:r>
          </w:p>
          <w:p w:rsidR="002B52E0" w:rsidRDefault="002B52E0" w:rsidP="00866D4B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75584">
              <w:rPr>
                <w:sz w:val="22"/>
                <w:szCs w:val="22"/>
              </w:rPr>
              <w:t xml:space="preserve">33. Czy Zamawiający dopuści koc ogrzewający jednorazowego użytku; warstwy zewnętrzne wykonane z włókniny polipropylenowej 25 g/m2 w kolorach zielonym i niebieskim, warstwa wewnętrzna </w:t>
            </w:r>
            <w:r w:rsidR="00834CE2">
              <w:rPr>
                <w:sz w:val="22"/>
                <w:szCs w:val="22"/>
              </w:rPr>
              <w:t xml:space="preserve">                       </w:t>
            </w:r>
            <w:r w:rsidRPr="00975584">
              <w:rPr>
                <w:sz w:val="22"/>
                <w:szCs w:val="22"/>
              </w:rPr>
              <w:t>z poliestru, z przeszyciami na całej powierzchni, zapobiegającymi przemieszczaniu się elementów poszczególnych warstw; szwy ultradźwiękowe; niepalny?</w:t>
            </w:r>
          </w:p>
          <w:p w:rsidR="00834CE2" w:rsidRPr="00975584" w:rsidRDefault="00834CE2" w:rsidP="00866D4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75584">
              <w:rPr>
                <w:b/>
                <w:sz w:val="22"/>
                <w:szCs w:val="22"/>
              </w:rPr>
              <w:t>Odp.:</w:t>
            </w:r>
          </w:p>
          <w:p w:rsidR="00834CE2" w:rsidRPr="00975584" w:rsidRDefault="00866D4B" w:rsidP="004F73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31 </w:t>
            </w:r>
            <w:r w:rsidRPr="00975584">
              <w:rPr>
                <w:sz w:val="22"/>
                <w:szCs w:val="22"/>
              </w:rPr>
              <w:t>koc ogrzewający jednorazowego użytku</w:t>
            </w:r>
            <w:r>
              <w:rPr>
                <w:sz w:val="22"/>
                <w:szCs w:val="22"/>
              </w:rPr>
              <w:t xml:space="preserve"> o zaoferowanych parametrach.</w:t>
            </w:r>
          </w:p>
          <w:p w:rsidR="002B52E0" w:rsidRPr="00975584" w:rsidRDefault="002B52E0" w:rsidP="004F733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C755E6" w:rsidRDefault="00C755E6" w:rsidP="00C755E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E9421D" w:rsidRPr="001C3705" w:rsidRDefault="00E9421D" w:rsidP="00E9421D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E9421D" w:rsidRPr="001C3705" w:rsidRDefault="00E9421D" w:rsidP="00E9421D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603AE" w:rsidRPr="00FD39B9" w:rsidRDefault="002603AE" w:rsidP="002603AE">
      <w:pPr>
        <w:ind w:left="5664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p.o. </w:t>
      </w:r>
      <w:proofErr w:type="spellStart"/>
      <w:r w:rsidRPr="00FD39B9">
        <w:rPr>
          <w:i/>
          <w:sz w:val="24"/>
          <w:szCs w:val="24"/>
        </w:rPr>
        <w:t>Z-cy</w:t>
      </w:r>
      <w:proofErr w:type="spellEnd"/>
      <w:r w:rsidRPr="00FD39B9">
        <w:rPr>
          <w:i/>
          <w:sz w:val="24"/>
          <w:szCs w:val="24"/>
        </w:rPr>
        <w:t xml:space="preserve"> Dyrektora ds. Lecznictwa</w:t>
      </w:r>
    </w:p>
    <w:p w:rsidR="00C755E6" w:rsidRPr="00E935D6" w:rsidRDefault="002603AE" w:rsidP="002603AE">
      <w:pPr>
        <w:jc w:val="right"/>
        <w:rPr>
          <w:rFonts w:ascii="Arial" w:hAnsi="Arial" w:cs="Arial"/>
          <w:sz w:val="22"/>
          <w:szCs w:val="22"/>
        </w:rPr>
      </w:pPr>
      <w:r w:rsidRPr="00FD39B9">
        <w:rPr>
          <w:i/>
          <w:sz w:val="24"/>
          <w:szCs w:val="24"/>
        </w:rPr>
        <w:t xml:space="preserve">           </w:t>
      </w:r>
      <w:r w:rsidRPr="00FD39B9">
        <w:rPr>
          <w:i/>
          <w:sz w:val="24"/>
          <w:szCs w:val="24"/>
        </w:rPr>
        <w:tab/>
        <w:t>dr n. med. Dariusz Ciura</w:t>
      </w:r>
    </w:p>
    <w:p w:rsidR="00BE7BFD" w:rsidRPr="00975584" w:rsidRDefault="00BE7BFD" w:rsidP="00520165">
      <w:pPr>
        <w:jc w:val="both"/>
        <w:rPr>
          <w:sz w:val="22"/>
          <w:szCs w:val="22"/>
        </w:rPr>
      </w:pPr>
    </w:p>
    <w:sectPr w:rsidR="00BE7BFD" w:rsidRPr="00975584" w:rsidSect="00BF633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426" w:right="1418" w:bottom="1276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04A" w:rsidRDefault="00D9104A">
      <w:r>
        <w:separator/>
      </w:r>
    </w:p>
  </w:endnote>
  <w:endnote w:type="continuationSeparator" w:id="0">
    <w:p w:rsidR="00D9104A" w:rsidRDefault="00D91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3F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3F0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B3F0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2611" w:rsidRPr="00932611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04A" w:rsidRDefault="00D9104A">
      <w:r>
        <w:separator/>
      </w:r>
    </w:p>
  </w:footnote>
  <w:footnote w:type="continuationSeparator" w:id="0">
    <w:p w:rsidR="00D9104A" w:rsidRDefault="00D91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2E0" w:rsidRDefault="002B52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2E0" w:rsidRDefault="002B52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2E0" w:rsidRDefault="002B52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B52E0"/>
    <w:rsid w:val="00031374"/>
    <w:rsid w:val="000527A3"/>
    <w:rsid w:val="000A1097"/>
    <w:rsid w:val="000B4966"/>
    <w:rsid w:val="000E2A8F"/>
    <w:rsid w:val="000F4B69"/>
    <w:rsid w:val="0012774F"/>
    <w:rsid w:val="00144B7A"/>
    <w:rsid w:val="00180C6E"/>
    <w:rsid w:val="00196B90"/>
    <w:rsid w:val="001A4597"/>
    <w:rsid w:val="001B26D0"/>
    <w:rsid w:val="001C1F42"/>
    <w:rsid w:val="002379F4"/>
    <w:rsid w:val="002603AE"/>
    <w:rsid w:val="0027338D"/>
    <w:rsid w:val="0029606A"/>
    <w:rsid w:val="002B52E0"/>
    <w:rsid w:val="002F60B0"/>
    <w:rsid w:val="00390D09"/>
    <w:rsid w:val="004340AB"/>
    <w:rsid w:val="00437A2E"/>
    <w:rsid w:val="004848F3"/>
    <w:rsid w:val="004A75F2"/>
    <w:rsid w:val="00504CDD"/>
    <w:rsid w:val="005144A9"/>
    <w:rsid w:val="00520165"/>
    <w:rsid w:val="00521215"/>
    <w:rsid w:val="0053573F"/>
    <w:rsid w:val="00537D7F"/>
    <w:rsid w:val="005441C1"/>
    <w:rsid w:val="00550978"/>
    <w:rsid w:val="005A3E0F"/>
    <w:rsid w:val="005B1B08"/>
    <w:rsid w:val="005B3F04"/>
    <w:rsid w:val="005E2415"/>
    <w:rsid w:val="005F5460"/>
    <w:rsid w:val="00632C3C"/>
    <w:rsid w:val="00645C49"/>
    <w:rsid w:val="00662BDB"/>
    <w:rsid w:val="00665D2E"/>
    <w:rsid w:val="00671DB0"/>
    <w:rsid w:val="006A5DF1"/>
    <w:rsid w:val="006B7198"/>
    <w:rsid w:val="006C36D3"/>
    <w:rsid w:val="006D4AB3"/>
    <w:rsid w:val="006E19DD"/>
    <w:rsid w:val="006F3B81"/>
    <w:rsid w:val="00702C77"/>
    <w:rsid w:val="0074040A"/>
    <w:rsid w:val="00755689"/>
    <w:rsid w:val="00784D75"/>
    <w:rsid w:val="007D7198"/>
    <w:rsid w:val="0082124A"/>
    <w:rsid w:val="00834CE2"/>
    <w:rsid w:val="00864A4B"/>
    <w:rsid w:val="00866D4B"/>
    <w:rsid w:val="00870F9F"/>
    <w:rsid w:val="008804B6"/>
    <w:rsid w:val="00897AB0"/>
    <w:rsid w:val="008A3553"/>
    <w:rsid w:val="008B4E60"/>
    <w:rsid w:val="00932611"/>
    <w:rsid w:val="00975584"/>
    <w:rsid w:val="00980AE6"/>
    <w:rsid w:val="009F5C08"/>
    <w:rsid w:val="00A33F6F"/>
    <w:rsid w:val="00A52956"/>
    <w:rsid w:val="00A905AC"/>
    <w:rsid w:val="00AE0532"/>
    <w:rsid w:val="00B2720E"/>
    <w:rsid w:val="00B77B86"/>
    <w:rsid w:val="00B97940"/>
    <w:rsid w:val="00BA6584"/>
    <w:rsid w:val="00BE7BFD"/>
    <w:rsid w:val="00BF6339"/>
    <w:rsid w:val="00C370F2"/>
    <w:rsid w:val="00C41433"/>
    <w:rsid w:val="00C44EEC"/>
    <w:rsid w:val="00C755E6"/>
    <w:rsid w:val="00CB0CC7"/>
    <w:rsid w:val="00CF13B0"/>
    <w:rsid w:val="00D22FFA"/>
    <w:rsid w:val="00D8461B"/>
    <w:rsid w:val="00D9104A"/>
    <w:rsid w:val="00D915F2"/>
    <w:rsid w:val="00DB7DAC"/>
    <w:rsid w:val="00DF32E8"/>
    <w:rsid w:val="00DF53CA"/>
    <w:rsid w:val="00E14AC9"/>
    <w:rsid w:val="00E17B65"/>
    <w:rsid w:val="00E21B49"/>
    <w:rsid w:val="00E2789F"/>
    <w:rsid w:val="00E5443F"/>
    <w:rsid w:val="00E72428"/>
    <w:rsid w:val="00E74BC3"/>
    <w:rsid w:val="00E935D6"/>
    <w:rsid w:val="00E9421D"/>
    <w:rsid w:val="00EA14B3"/>
    <w:rsid w:val="00EA416E"/>
    <w:rsid w:val="00F01809"/>
    <w:rsid w:val="00F22A47"/>
    <w:rsid w:val="00F40233"/>
    <w:rsid w:val="00F44B7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720E"/>
  </w:style>
  <w:style w:type="paragraph" w:styleId="Nagwek1">
    <w:name w:val="heading 1"/>
    <w:basedOn w:val="Normalny"/>
    <w:next w:val="Normalny"/>
    <w:link w:val="Nagwek1Znak"/>
    <w:qFormat/>
    <w:rsid w:val="00B2720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2720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2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2720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720E"/>
  </w:style>
  <w:style w:type="paragraph" w:styleId="Tekstpodstawowywcity">
    <w:name w:val="Body Text Indent"/>
    <w:basedOn w:val="Normalny"/>
    <w:rsid w:val="00B2720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2720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2720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2720E"/>
    <w:rPr>
      <w:sz w:val="28"/>
    </w:rPr>
  </w:style>
  <w:style w:type="paragraph" w:styleId="Tekstpodstawowywcity3">
    <w:name w:val="Body Text Indent 3"/>
    <w:basedOn w:val="Normalny"/>
    <w:rsid w:val="00B2720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7558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75584"/>
  </w:style>
  <w:style w:type="character" w:customStyle="1" w:styleId="TekstpodstawowyZnak">
    <w:name w:val="Tekst podstawowy Znak"/>
    <w:basedOn w:val="Domylnaczcionkaakapitu"/>
    <w:link w:val="Tekstpodstawowy"/>
    <w:rsid w:val="00C755E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2340</Words>
  <Characters>12942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2022-05-26T07:55:00Z</cp:lastPrinted>
  <dcterms:created xsi:type="dcterms:W3CDTF">2022-05-26T08:44:00Z</dcterms:created>
  <dcterms:modified xsi:type="dcterms:W3CDTF">2022-05-26T08:44:00Z</dcterms:modified>
</cp:coreProperties>
</file>