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CF9" w:rsidRPr="0080661C" w:rsidRDefault="006D7CF9" w:rsidP="006D7CF9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6D7CF9" w:rsidRPr="0080661C" w:rsidRDefault="006D7CF9" w:rsidP="006D7CF9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6D7CF9" w:rsidRPr="0080661C" w:rsidRDefault="006D7CF9" w:rsidP="006D7CF9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6D7CF9" w:rsidRPr="0080661C" w:rsidRDefault="006D7CF9" w:rsidP="006D7CF9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7CF9" w:rsidRPr="00F7750D" w:rsidRDefault="006D7CF9" w:rsidP="006D7CF9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BD5B39">
        <w:rPr>
          <w:sz w:val="24"/>
          <w:szCs w:val="24"/>
        </w:rPr>
        <w:t>2</w:t>
      </w:r>
      <w:r w:rsidR="00234633">
        <w:rPr>
          <w:sz w:val="24"/>
          <w:szCs w:val="24"/>
        </w:rPr>
        <w:t>6</w:t>
      </w:r>
    </w:p>
    <w:p w:rsidR="006D7CF9" w:rsidRDefault="006D7CF9" w:rsidP="00BD5B39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6D7CF9" w:rsidRPr="00F7750D" w:rsidRDefault="006D7CF9" w:rsidP="006D7CF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6D7CF9" w:rsidRPr="00F7750D" w:rsidRDefault="006D7CF9" w:rsidP="006D7CF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6D7CF9" w:rsidRDefault="006D7CF9" w:rsidP="006D7CF9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D7CF9" w:rsidRPr="000A1C0E" w:rsidRDefault="006D7CF9" w:rsidP="006D7CF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6D7CF9" w:rsidRPr="000A1C0E" w:rsidRDefault="006D7CF9" w:rsidP="006D7CF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10</w:t>
      </w:r>
    </w:p>
    <w:p w:rsidR="006D7CF9" w:rsidRDefault="006D7CF9" w:rsidP="006D7CF9">
      <w:pPr>
        <w:jc w:val="both"/>
        <w:rPr>
          <w:i/>
          <w:sz w:val="22"/>
          <w:szCs w:val="22"/>
        </w:rPr>
      </w:pPr>
    </w:p>
    <w:p w:rsidR="006D7CF9" w:rsidRDefault="006D7CF9" w:rsidP="006D7CF9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6D7CF9" w:rsidRDefault="006D7CF9" w:rsidP="006D7CF9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6D7CF9" w:rsidRDefault="006D7CF9" w:rsidP="006D7CF9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6D7CF9" w:rsidRPr="00C81F26" w:rsidRDefault="006D7CF9" w:rsidP="006D7CF9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6D7CF9" w:rsidRDefault="006D7CF9" w:rsidP="006D7CF9">
      <w:pPr>
        <w:jc w:val="both"/>
        <w:rPr>
          <w:b/>
          <w:sz w:val="22"/>
          <w:szCs w:val="22"/>
        </w:rPr>
      </w:pPr>
    </w:p>
    <w:p w:rsidR="004935F7" w:rsidRPr="0080661C" w:rsidRDefault="004935F7" w:rsidP="004935F7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15C78" w:rsidRPr="004935F7" w:rsidTr="00605CD5">
        <w:tc>
          <w:tcPr>
            <w:tcW w:w="9356" w:type="dxa"/>
            <w:shd w:val="clear" w:color="auto" w:fill="auto"/>
          </w:tcPr>
          <w:p w:rsidR="004935F7" w:rsidRPr="004935F7" w:rsidRDefault="004935F7" w:rsidP="00605CD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15C78" w:rsidRPr="006F0B54" w:rsidRDefault="00515C78" w:rsidP="00605CD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F0B54">
              <w:rPr>
                <w:sz w:val="22"/>
                <w:szCs w:val="22"/>
                <w:u w:val="single"/>
              </w:rPr>
              <w:t xml:space="preserve">Pakiet nr 30, pozycja nr 1, 2  </w:t>
            </w:r>
          </w:p>
          <w:p w:rsidR="00515C78" w:rsidRPr="004935F7" w:rsidRDefault="00515C78" w:rsidP="0074324F">
            <w:pPr>
              <w:ind w:left="176" w:right="-74" w:hanging="148"/>
              <w:jc w:val="both"/>
              <w:rPr>
                <w:sz w:val="22"/>
                <w:szCs w:val="22"/>
              </w:rPr>
            </w:pPr>
            <w:r w:rsidRPr="004935F7">
              <w:rPr>
                <w:sz w:val="22"/>
                <w:szCs w:val="22"/>
              </w:rPr>
              <w:t>1. Czy zamawiający dopuści produkt oferowany na 23% stawce VAT, a w konsekwencji odstąpi od dostarczenia dokumentów dopuszczających, gdyż nie ma obowiązku wystawienia dla ww. produktów Certyfikatu CE oraz Deklaracji Zgodności.</w:t>
            </w:r>
          </w:p>
          <w:p w:rsidR="00515C78" w:rsidRPr="006F0B54" w:rsidRDefault="00515C78" w:rsidP="006F0B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6F0B54">
              <w:rPr>
                <w:b/>
                <w:sz w:val="22"/>
                <w:szCs w:val="22"/>
              </w:rPr>
              <w:t>Odp.:</w:t>
            </w:r>
          </w:p>
          <w:p w:rsidR="00515C78" w:rsidRDefault="00BD5B39" w:rsidP="006F0B54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</w:t>
            </w:r>
            <w:r w:rsidR="00D861D8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akiecie nr 30 poz. 1,</w:t>
            </w:r>
            <w:r w:rsidR="00D861D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</w:t>
            </w:r>
            <w:r w:rsidRPr="004935F7">
              <w:rPr>
                <w:sz w:val="22"/>
                <w:szCs w:val="22"/>
              </w:rPr>
              <w:t>produkt</w:t>
            </w:r>
            <w:r w:rsidR="00D861D8">
              <w:rPr>
                <w:sz w:val="22"/>
                <w:szCs w:val="22"/>
              </w:rPr>
              <w:t>u</w:t>
            </w:r>
            <w:r w:rsidRPr="004935F7">
              <w:rPr>
                <w:sz w:val="22"/>
                <w:szCs w:val="22"/>
              </w:rPr>
              <w:t xml:space="preserve"> oferowan</w:t>
            </w:r>
            <w:r w:rsidR="00D861D8">
              <w:rPr>
                <w:sz w:val="22"/>
                <w:szCs w:val="22"/>
              </w:rPr>
              <w:t>ego</w:t>
            </w:r>
            <w:r w:rsidRPr="004935F7">
              <w:rPr>
                <w:sz w:val="22"/>
                <w:szCs w:val="22"/>
              </w:rPr>
              <w:t xml:space="preserve"> na 23% stawce VAT</w:t>
            </w:r>
            <w:r w:rsidR="00D861D8">
              <w:rPr>
                <w:sz w:val="22"/>
                <w:szCs w:val="22"/>
              </w:rPr>
              <w:t>.</w:t>
            </w:r>
          </w:p>
          <w:p w:rsidR="00BD5B39" w:rsidRPr="004935F7" w:rsidRDefault="00BD5B39" w:rsidP="006F0B54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515C78" w:rsidRPr="006F0B54" w:rsidRDefault="00515C78" w:rsidP="00605CD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F0B54">
              <w:rPr>
                <w:sz w:val="22"/>
                <w:szCs w:val="22"/>
                <w:u w:val="single"/>
              </w:rPr>
              <w:t xml:space="preserve">Pakiet nr 30, pozycja nr 1 </w:t>
            </w:r>
          </w:p>
          <w:p w:rsidR="00515C78" w:rsidRPr="004935F7" w:rsidRDefault="00515C78" w:rsidP="0074324F">
            <w:pPr>
              <w:ind w:left="318" w:right="-74" w:hanging="284"/>
              <w:jc w:val="both"/>
              <w:rPr>
                <w:sz w:val="22"/>
                <w:szCs w:val="22"/>
              </w:rPr>
            </w:pPr>
            <w:r w:rsidRPr="004935F7">
              <w:rPr>
                <w:sz w:val="22"/>
                <w:szCs w:val="22"/>
              </w:rPr>
              <w:t xml:space="preserve">2. Czy zmawiający dopuści ścierki o wymiarach 30x33cm, zapakowane w opakowanie foliowe, pakowane po 50 sztuk z przeliczeniem ilości? </w:t>
            </w:r>
          </w:p>
          <w:p w:rsidR="00515C78" w:rsidRPr="006F0B54" w:rsidRDefault="00515C78" w:rsidP="006F0B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6F0B54">
              <w:rPr>
                <w:b/>
                <w:sz w:val="22"/>
                <w:szCs w:val="22"/>
              </w:rPr>
              <w:t>Odp.:</w:t>
            </w:r>
          </w:p>
          <w:p w:rsidR="00D861D8" w:rsidRPr="004935F7" w:rsidRDefault="00D861D8" w:rsidP="00605C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30 poz. 1</w:t>
            </w:r>
            <w:r w:rsidRPr="004935F7">
              <w:rPr>
                <w:sz w:val="22"/>
                <w:szCs w:val="22"/>
              </w:rPr>
              <w:t xml:space="preserve"> ścier</w:t>
            </w:r>
            <w:r>
              <w:rPr>
                <w:sz w:val="22"/>
                <w:szCs w:val="22"/>
              </w:rPr>
              <w:t>e</w:t>
            </w:r>
            <w:r w:rsidRPr="004935F7">
              <w:rPr>
                <w:sz w:val="22"/>
                <w:szCs w:val="22"/>
              </w:rPr>
              <w:t>k o wymiarach 30x33cm, zapakowan</w:t>
            </w:r>
            <w:r w:rsidR="0079677B">
              <w:rPr>
                <w:sz w:val="22"/>
                <w:szCs w:val="22"/>
              </w:rPr>
              <w:t>ych</w:t>
            </w:r>
            <w:r w:rsidRPr="004935F7">
              <w:rPr>
                <w:sz w:val="22"/>
                <w:szCs w:val="22"/>
              </w:rPr>
              <w:t xml:space="preserve"> </w:t>
            </w:r>
            <w:r w:rsidR="0079677B">
              <w:rPr>
                <w:sz w:val="22"/>
                <w:szCs w:val="22"/>
              </w:rPr>
              <w:t xml:space="preserve">                 </w:t>
            </w:r>
            <w:r w:rsidRPr="004935F7">
              <w:rPr>
                <w:sz w:val="22"/>
                <w:szCs w:val="22"/>
              </w:rPr>
              <w:t>w opakowanie foliowe, pakowan</w:t>
            </w:r>
            <w:r w:rsidR="0079677B">
              <w:rPr>
                <w:sz w:val="22"/>
                <w:szCs w:val="22"/>
              </w:rPr>
              <w:t>ych</w:t>
            </w:r>
            <w:r w:rsidRPr="004935F7">
              <w:rPr>
                <w:sz w:val="22"/>
                <w:szCs w:val="22"/>
              </w:rPr>
              <w:t xml:space="preserve"> po 50 sztuk z przeliczeniem ilości</w:t>
            </w:r>
            <w:r w:rsidR="0079677B">
              <w:rPr>
                <w:sz w:val="22"/>
                <w:szCs w:val="22"/>
              </w:rPr>
              <w:t>.</w:t>
            </w:r>
          </w:p>
          <w:p w:rsidR="0079677B" w:rsidRDefault="0079677B" w:rsidP="0079677B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515C78" w:rsidRPr="006F0B54" w:rsidRDefault="00515C78" w:rsidP="00605CD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F0B54">
              <w:rPr>
                <w:sz w:val="22"/>
                <w:szCs w:val="22"/>
                <w:u w:val="single"/>
              </w:rPr>
              <w:t xml:space="preserve">Pakiet nr 30, pozycja nr 1 </w:t>
            </w:r>
          </w:p>
          <w:p w:rsidR="00515C78" w:rsidRPr="004935F7" w:rsidRDefault="00515C78" w:rsidP="0074324F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935F7">
              <w:rPr>
                <w:sz w:val="22"/>
                <w:szCs w:val="22"/>
              </w:rPr>
              <w:t xml:space="preserve">3. Czy zmawiający dopuści ścierki o wymiarach 40x70cm, zapakowane w opakowanie foliowe, pakowane po 50 sztuk z przeliczeniem ilości?  </w:t>
            </w:r>
          </w:p>
          <w:p w:rsidR="00515C78" w:rsidRPr="006F0B54" w:rsidRDefault="00515C78" w:rsidP="006F0B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6F0B54">
              <w:rPr>
                <w:b/>
                <w:sz w:val="22"/>
                <w:szCs w:val="22"/>
              </w:rPr>
              <w:t>Odp.:</w:t>
            </w:r>
          </w:p>
          <w:p w:rsidR="00515C78" w:rsidRDefault="0079677B" w:rsidP="00605C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30 poz. 1</w:t>
            </w:r>
            <w:r w:rsidRPr="004935F7">
              <w:rPr>
                <w:sz w:val="22"/>
                <w:szCs w:val="22"/>
              </w:rPr>
              <w:t xml:space="preserve"> ścierki o wymiarach 40x70cm, zapakowane </w:t>
            </w:r>
            <w:r>
              <w:rPr>
                <w:sz w:val="22"/>
                <w:szCs w:val="22"/>
              </w:rPr>
              <w:t xml:space="preserve">                        </w:t>
            </w:r>
            <w:r w:rsidRPr="004935F7">
              <w:rPr>
                <w:sz w:val="22"/>
                <w:szCs w:val="22"/>
              </w:rPr>
              <w:t>w opakowanie foliowe, pakowane po 50 sztuk z przeliczeniem ilości</w:t>
            </w:r>
            <w:r>
              <w:rPr>
                <w:sz w:val="22"/>
                <w:szCs w:val="22"/>
              </w:rPr>
              <w:t>.</w:t>
            </w:r>
          </w:p>
          <w:p w:rsidR="0079677B" w:rsidRPr="004935F7" w:rsidRDefault="0079677B" w:rsidP="0079677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515C78" w:rsidRPr="006F0B54" w:rsidRDefault="00515C78" w:rsidP="00605CD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F0B54">
              <w:rPr>
                <w:sz w:val="22"/>
                <w:szCs w:val="22"/>
                <w:u w:val="single"/>
              </w:rPr>
              <w:t xml:space="preserve">Pakiet nr 30, pozycja nr 2 </w:t>
            </w:r>
          </w:p>
          <w:p w:rsidR="00515C78" w:rsidRPr="004935F7" w:rsidRDefault="00515C78" w:rsidP="0074324F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4935F7">
              <w:rPr>
                <w:sz w:val="22"/>
                <w:szCs w:val="22"/>
              </w:rPr>
              <w:t>4. Czy zmawiający dopuści ścierki o wymiarach 20x22cm, pakowane po 12 sztuk z przeliczeniem ilości?</w:t>
            </w:r>
          </w:p>
          <w:p w:rsidR="00515C78" w:rsidRPr="006F0B54" w:rsidRDefault="00515C78" w:rsidP="006F0B5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6F0B54">
              <w:rPr>
                <w:b/>
                <w:sz w:val="22"/>
                <w:szCs w:val="22"/>
              </w:rPr>
              <w:t>Odp.:</w:t>
            </w:r>
          </w:p>
          <w:p w:rsidR="00515C78" w:rsidRPr="004935F7" w:rsidRDefault="0079677B" w:rsidP="009122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Zamawiający nie dopuszcza w Pakiecie nr 30 poz. 2</w:t>
            </w:r>
            <w:r w:rsidR="0091220C" w:rsidRPr="004935F7">
              <w:rPr>
                <w:sz w:val="22"/>
                <w:szCs w:val="22"/>
              </w:rPr>
              <w:t xml:space="preserve"> ścier</w:t>
            </w:r>
            <w:r w:rsidR="0091220C">
              <w:rPr>
                <w:sz w:val="22"/>
                <w:szCs w:val="22"/>
              </w:rPr>
              <w:t>e</w:t>
            </w:r>
            <w:r w:rsidR="0091220C" w:rsidRPr="004935F7">
              <w:rPr>
                <w:sz w:val="22"/>
                <w:szCs w:val="22"/>
              </w:rPr>
              <w:t>k o wymiarach 20x22cm, pakowan</w:t>
            </w:r>
            <w:r w:rsidR="0091220C">
              <w:rPr>
                <w:sz w:val="22"/>
                <w:szCs w:val="22"/>
              </w:rPr>
              <w:t>ych</w:t>
            </w:r>
            <w:r w:rsidR="0091220C" w:rsidRPr="004935F7">
              <w:rPr>
                <w:sz w:val="22"/>
                <w:szCs w:val="22"/>
              </w:rPr>
              <w:t xml:space="preserve"> </w:t>
            </w:r>
            <w:r w:rsidR="0091220C">
              <w:rPr>
                <w:sz w:val="22"/>
                <w:szCs w:val="22"/>
              </w:rPr>
              <w:t xml:space="preserve">                    </w:t>
            </w:r>
            <w:r w:rsidR="0091220C" w:rsidRPr="004935F7">
              <w:rPr>
                <w:sz w:val="22"/>
                <w:szCs w:val="22"/>
              </w:rPr>
              <w:t>po 12 sztuk z przeliczeniem ilości</w:t>
            </w:r>
            <w:r w:rsidR="0091220C">
              <w:rPr>
                <w:sz w:val="22"/>
                <w:szCs w:val="22"/>
              </w:rPr>
              <w:t>.</w:t>
            </w:r>
          </w:p>
        </w:tc>
      </w:tr>
    </w:tbl>
    <w:p w:rsidR="0091220C" w:rsidRDefault="0091220C" w:rsidP="00BD5B39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D5B39" w:rsidRPr="001C3705" w:rsidRDefault="00BD5B39" w:rsidP="00BD5B39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234633" w:rsidRPr="001C3705" w:rsidRDefault="00234633" w:rsidP="0023463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34633" w:rsidRPr="00FD39B9" w:rsidRDefault="00234633" w:rsidP="00234633">
      <w:pPr>
        <w:ind w:left="5664"/>
        <w:jc w:val="right"/>
        <w:rPr>
          <w:i/>
          <w:sz w:val="24"/>
          <w:szCs w:val="24"/>
        </w:rPr>
      </w:pPr>
      <w:r w:rsidRPr="00FD39B9">
        <w:rPr>
          <w:i/>
          <w:sz w:val="24"/>
          <w:szCs w:val="24"/>
        </w:rPr>
        <w:t xml:space="preserve">p.o. </w:t>
      </w:r>
      <w:proofErr w:type="spellStart"/>
      <w:r w:rsidRPr="00FD39B9">
        <w:rPr>
          <w:i/>
          <w:sz w:val="24"/>
          <w:szCs w:val="24"/>
        </w:rPr>
        <w:t>Z-cy</w:t>
      </w:r>
      <w:proofErr w:type="spellEnd"/>
      <w:r w:rsidRPr="00FD39B9">
        <w:rPr>
          <w:i/>
          <w:sz w:val="24"/>
          <w:szCs w:val="24"/>
        </w:rPr>
        <w:t xml:space="preserve"> Dyrektora ds. Lecznictwa</w:t>
      </w:r>
    </w:p>
    <w:p w:rsidR="00BE7BFD" w:rsidRPr="004935F7" w:rsidRDefault="00234633" w:rsidP="00234633">
      <w:pPr>
        <w:pStyle w:val="Tekstpodstawowy"/>
        <w:ind w:left="3119" w:firstLine="425"/>
        <w:jc w:val="right"/>
        <w:rPr>
          <w:sz w:val="22"/>
          <w:szCs w:val="22"/>
        </w:rPr>
      </w:pPr>
      <w:r w:rsidRPr="00FD39B9">
        <w:rPr>
          <w:i/>
          <w:sz w:val="24"/>
          <w:szCs w:val="24"/>
        </w:rPr>
        <w:t xml:space="preserve">           </w:t>
      </w:r>
      <w:r w:rsidRPr="00FD39B9">
        <w:rPr>
          <w:i/>
          <w:sz w:val="24"/>
          <w:szCs w:val="24"/>
        </w:rPr>
        <w:tab/>
        <w:t>dr n. med. Dariusz Ciura</w:t>
      </w:r>
    </w:p>
    <w:sectPr w:rsidR="00BE7BFD" w:rsidRPr="004935F7" w:rsidSect="0091220C">
      <w:footerReference w:type="even" r:id="rId7"/>
      <w:footerReference w:type="default" r:id="rId8"/>
      <w:footerReference w:type="first" r:id="rId9"/>
      <w:pgSz w:w="11906" w:h="16838" w:code="9"/>
      <w:pgMar w:top="568" w:right="1418" w:bottom="993" w:left="1418" w:header="426" w:footer="23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4F9" w:rsidRDefault="002164F9">
      <w:r>
        <w:separator/>
      </w:r>
    </w:p>
  </w:endnote>
  <w:endnote w:type="continuationSeparator" w:id="0">
    <w:p w:rsidR="002164F9" w:rsidRDefault="00216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3684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3684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3684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42631" w:rsidRPr="0014263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4F9" w:rsidRDefault="002164F9">
      <w:r>
        <w:separator/>
      </w:r>
    </w:p>
  </w:footnote>
  <w:footnote w:type="continuationSeparator" w:id="0">
    <w:p w:rsidR="002164F9" w:rsidRDefault="00216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15C78"/>
    <w:rsid w:val="00031374"/>
    <w:rsid w:val="000444F8"/>
    <w:rsid w:val="000A1097"/>
    <w:rsid w:val="000E2A8F"/>
    <w:rsid w:val="00121CB8"/>
    <w:rsid w:val="0012774F"/>
    <w:rsid w:val="00142631"/>
    <w:rsid w:val="00144B7A"/>
    <w:rsid w:val="00180C6E"/>
    <w:rsid w:val="002164F9"/>
    <w:rsid w:val="00234633"/>
    <w:rsid w:val="00236842"/>
    <w:rsid w:val="0029606A"/>
    <w:rsid w:val="004848F3"/>
    <w:rsid w:val="004935F7"/>
    <w:rsid w:val="004A75F2"/>
    <w:rsid w:val="005144A9"/>
    <w:rsid w:val="00515C78"/>
    <w:rsid w:val="00520165"/>
    <w:rsid w:val="005B1B08"/>
    <w:rsid w:val="00632C3C"/>
    <w:rsid w:val="00662BDB"/>
    <w:rsid w:val="006A5DF1"/>
    <w:rsid w:val="006B7198"/>
    <w:rsid w:val="006D4AB3"/>
    <w:rsid w:val="006D7CF9"/>
    <w:rsid w:val="006F0B54"/>
    <w:rsid w:val="006F3B81"/>
    <w:rsid w:val="0074324F"/>
    <w:rsid w:val="0079677B"/>
    <w:rsid w:val="007D7198"/>
    <w:rsid w:val="00864A4B"/>
    <w:rsid w:val="00870F9F"/>
    <w:rsid w:val="008804B6"/>
    <w:rsid w:val="00897AB0"/>
    <w:rsid w:val="008A3553"/>
    <w:rsid w:val="0091220C"/>
    <w:rsid w:val="00A8606F"/>
    <w:rsid w:val="00A905AC"/>
    <w:rsid w:val="00B35B48"/>
    <w:rsid w:val="00BA166C"/>
    <w:rsid w:val="00BA6584"/>
    <w:rsid w:val="00BD5B39"/>
    <w:rsid w:val="00BE7BFD"/>
    <w:rsid w:val="00C370F2"/>
    <w:rsid w:val="00C44EEC"/>
    <w:rsid w:val="00D22FFA"/>
    <w:rsid w:val="00D8461B"/>
    <w:rsid w:val="00D861D8"/>
    <w:rsid w:val="00D915F2"/>
    <w:rsid w:val="00DB071E"/>
    <w:rsid w:val="00DF32E8"/>
    <w:rsid w:val="00DF53CA"/>
    <w:rsid w:val="00E21B49"/>
    <w:rsid w:val="00E2789F"/>
    <w:rsid w:val="00E72428"/>
    <w:rsid w:val="00E74BC3"/>
    <w:rsid w:val="00E8114B"/>
    <w:rsid w:val="00E935D6"/>
    <w:rsid w:val="00E96BFE"/>
    <w:rsid w:val="00EA14B3"/>
    <w:rsid w:val="00EA416E"/>
    <w:rsid w:val="00EB388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6BFE"/>
  </w:style>
  <w:style w:type="paragraph" w:styleId="Nagwek1">
    <w:name w:val="heading 1"/>
    <w:basedOn w:val="Normalny"/>
    <w:next w:val="Normalny"/>
    <w:link w:val="Nagwek1Znak"/>
    <w:qFormat/>
    <w:rsid w:val="00E96B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96BF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96B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96B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96BFE"/>
  </w:style>
  <w:style w:type="paragraph" w:styleId="Tekstpodstawowywcity">
    <w:name w:val="Body Text Indent"/>
    <w:basedOn w:val="Normalny"/>
    <w:rsid w:val="00E96BF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96BF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96BF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96BFE"/>
    <w:rPr>
      <w:sz w:val="28"/>
    </w:rPr>
  </w:style>
  <w:style w:type="paragraph" w:styleId="Tekstpodstawowywcity3">
    <w:name w:val="Body Text Indent 3"/>
    <w:basedOn w:val="Normalny"/>
    <w:rsid w:val="00E96BF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D7CF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D7CF9"/>
  </w:style>
  <w:style w:type="character" w:customStyle="1" w:styleId="TekstpodstawowyZnak">
    <w:name w:val="Tekst podstawowy Znak"/>
    <w:basedOn w:val="Domylnaczcionkaakapitu"/>
    <w:link w:val="Tekstpodstawowy"/>
    <w:rsid w:val="006F0B5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2022-05-26T07:57:00Z</cp:lastPrinted>
  <dcterms:created xsi:type="dcterms:W3CDTF">2022-05-26T08:44:00Z</dcterms:created>
  <dcterms:modified xsi:type="dcterms:W3CDTF">2022-05-26T08:44:00Z</dcterms:modified>
</cp:coreProperties>
</file>