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40B" w:rsidRPr="0080661C" w:rsidRDefault="00CD740B" w:rsidP="00CD740B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bCs/>
          <w:sz w:val="22"/>
          <w:szCs w:val="22"/>
        </w:rPr>
        <w:t>s.p.z.o.z</w:t>
      </w:r>
      <w:proofErr w:type="spellEnd"/>
      <w:r w:rsidRPr="0080661C">
        <w:rPr>
          <w:b/>
          <w:bCs/>
          <w:sz w:val="22"/>
          <w:szCs w:val="22"/>
        </w:rPr>
        <w:t>.</w:t>
      </w:r>
    </w:p>
    <w:p w:rsidR="00CD740B" w:rsidRPr="0080661C" w:rsidRDefault="00CD740B" w:rsidP="00CD740B">
      <w:pPr>
        <w:rPr>
          <w:b/>
          <w:bCs/>
          <w:sz w:val="22"/>
          <w:szCs w:val="22"/>
        </w:rPr>
      </w:pPr>
      <w:proofErr w:type="spellStart"/>
      <w:r w:rsidRPr="0080661C">
        <w:rPr>
          <w:b/>
          <w:bCs/>
          <w:sz w:val="22"/>
          <w:szCs w:val="22"/>
        </w:rPr>
        <w:t>Panewnicka</w:t>
      </w:r>
      <w:proofErr w:type="spellEnd"/>
      <w:r w:rsidRPr="0080661C">
        <w:rPr>
          <w:b/>
          <w:bCs/>
          <w:sz w:val="22"/>
          <w:szCs w:val="22"/>
        </w:rPr>
        <w:t xml:space="preserve"> 65</w:t>
      </w:r>
    </w:p>
    <w:p w:rsidR="00CD740B" w:rsidRPr="0080661C" w:rsidRDefault="00CD740B" w:rsidP="00CD740B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>40-760 Katowice</w:t>
      </w:r>
    </w:p>
    <w:p w:rsidR="00CD740B" w:rsidRPr="0080661C" w:rsidRDefault="00CD740B" w:rsidP="00CD740B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CD740B" w:rsidRPr="00F7750D" w:rsidRDefault="00CD740B" w:rsidP="00CD740B">
      <w:pPr>
        <w:pStyle w:val="Nagwek"/>
        <w:tabs>
          <w:tab w:val="clear" w:pos="4536"/>
        </w:tabs>
        <w:rPr>
          <w:sz w:val="24"/>
          <w:szCs w:val="24"/>
        </w:rPr>
      </w:pPr>
      <w:r w:rsidRPr="0080661C">
        <w:rPr>
          <w:b/>
          <w:bCs/>
          <w:sz w:val="22"/>
          <w:szCs w:val="22"/>
        </w:rPr>
        <w:t>Pismo: AZP/05/P/2022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05</w:t>
      </w:r>
      <w:r w:rsidRPr="00F7750D">
        <w:rPr>
          <w:sz w:val="24"/>
          <w:szCs w:val="24"/>
        </w:rPr>
        <w:t>-</w:t>
      </w:r>
      <w:r w:rsidR="0026710C">
        <w:rPr>
          <w:sz w:val="24"/>
          <w:szCs w:val="24"/>
        </w:rPr>
        <w:t>26</w:t>
      </w:r>
    </w:p>
    <w:p w:rsidR="00CD740B" w:rsidRPr="00F7750D" w:rsidRDefault="00CD740B" w:rsidP="00CD740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D740B" w:rsidRDefault="00CD740B" w:rsidP="00CD740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</w:p>
    <w:p w:rsidR="00CD740B" w:rsidRPr="00F7750D" w:rsidRDefault="00CD740B" w:rsidP="00CD740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CD740B" w:rsidRPr="00F7750D" w:rsidRDefault="00CD740B" w:rsidP="00CD740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CD740B" w:rsidRPr="001C2C42" w:rsidRDefault="00CD740B" w:rsidP="00CD740B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D740B" w:rsidRDefault="00CD740B" w:rsidP="00CD740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D740B" w:rsidRPr="000A1C0E" w:rsidRDefault="00CD740B" w:rsidP="00CD740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CD740B" w:rsidRPr="000A1C0E" w:rsidRDefault="00CD740B" w:rsidP="00CD740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11</w:t>
      </w:r>
    </w:p>
    <w:p w:rsidR="00CD740B" w:rsidRDefault="00CD740B" w:rsidP="00CD740B">
      <w:pPr>
        <w:jc w:val="both"/>
        <w:rPr>
          <w:i/>
          <w:sz w:val="22"/>
          <w:szCs w:val="22"/>
        </w:rPr>
      </w:pPr>
    </w:p>
    <w:p w:rsidR="00CD740B" w:rsidRDefault="00CD740B" w:rsidP="00CD740B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CD740B" w:rsidRDefault="00CD740B" w:rsidP="00CD740B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CD740B" w:rsidRDefault="00CD740B" w:rsidP="00CD740B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obłożeń i odzieży operacyjnej jednorazowego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CD740B" w:rsidRPr="00C81F26" w:rsidRDefault="00CD740B" w:rsidP="00CD740B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05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CD740B" w:rsidRDefault="00CD740B" w:rsidP="00CD740B">
      <w:pPr>
        <w:jc w:val="both"/>
        <w:rPr>
          <w:b/>
          <w:sz w:val="22"/>
          <w:szCs w:val="22"/>
        </w:rPr>
      </w:pPr>
    </w:p>
    <w:p w:rsidR="00CD740B" w:rsidRPr="0080661C" w:rsidRDefault="00CD740B" w:rsidP="00CD740B">
      <w:pPr>
        <w:jc w:val="both"/>
        <w:rPr>
          <w:sz w:val="22"/>
          <w:szCs w:val="22"/>
        </w:rPr>
      </w:pPr>
      <w:r w:rsidRPr="0080661C">
        <w:rPr>
          <w:sz w:val="22"/>
          <w:szCs w:val="22"/>
        </w:rPr>
        <w:t xml:space="preserve">Zamawiający, </w:t>
      </w:r>
      <w:r w:rsidRPr="0080661C">
        <w:rPr>
          <w:b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sz w:val="22"/>
          <w:szCs w:val="22"/>
        </w:rPr>
        <w:t>s.p.z.o.z</w:t>
      </w:r>
      <w:proofErr w:type="spellEnd"/>
      <w:r w:rsidRPr="0080661C">
        <w:rPr>
          <w:b/>
          <w:sz w:val="22"/>
          <w:szCs w:val="22"/>
        </w:rPr>
        <w:t>.</w:t>
      </w:r>
      <w:r w:rsidRPr="0080661C">
        <w:rPr>
          <w:sz w:val="22"/>
          <w:szCs w:val="22"/>
        </w:rPr>
        <w:t>, działając na podstawie art. 284 ust. 6 ustawy z dnia 11 września 2019r. Prawo zamówień publicznych (Dz. U. z 2021r. poz. 1129 z </w:t>
      </w:r>
      <w:proofErr w:type="spellStart"/>
      <w:r w:rsidRPr="0080661C">
        <w:rPr>
          <w:sz w:val="22"/>
          <w:szCs w:val="22"/>
        </w:rPr>
        <w:t>późn</w:t>
      </w:r>
      <w:proofErr w:type="spellEnd"/>
      <w:r w:rsidRPr="0080661C">
        <w:rPr>
          <w:sz w:val="22"/>
          <w:szCs w:val="22"/>
        </w:rPr>
        <w:t>. zm.), udostępnia poniżej treść zapytań do Specyfikacji Warunków Zamówienia (</w:t>
      </w:r>
      <w:r w:rsidRPr="0080661C">
        <w:rPr>
          <w:sz w:val="22"/>
          <w:szCs w:val="22"/>
          <w:lang w:eastAsia="ar-SA"/>
        </w:rPr>
        <w:t>zwanej dalej</w:t>
      </w:r>
      <w:r w:rsidRPr="0080661C">
        <w:rPr>
          <w:b/>
          <w:sz w:val="22"/>
          <w:szCs w:val="22"/>
          <w:lang w:eastAsia="ar-SA"/>
        </w:rPr>
        <w:t xml:space="preserve"> </w:t>
      </w:r>
      <w:r w:rsidRPr="0080661C">
        <w:rPr>
          <w:bCs/>
          <w:sz w:val="22"/>
          <w:szCs w:val="22"/>
          <w:lang w:eastAsia="ar-SA"/>
        </w:rPr>
        <w:t xml:space="preserve">”SWZ”) </w:t>
      </w:r>
      <w:r w:rsidRPr="0080661C">
        <w:rPr>
          <w:sz w:val="22"/>
          <w:szCs w:val="22"/>
        </w:rPr>
        <w:t>wraz z wyjaśnieniami</w:t>
      </w:r>
      <w:r w:rsidRPr="0080661C">
        <w:rPr>
          <w:bCs/>
          <w:sz w:val="22"/>
          <w:szCs w:val="22"/>
          <w:lang w:eastAsia="ar-SA"/>
        </w:rPr>
        <w:t>:</w:t>
      </w:r>
    </w:p>
    <w:p w:rsidR="00CD740B" w:rsidRPr="00A460C6" w:rsidRDefault="00CD740B" w:rsidP="00CD740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 xml:space="preserve"> 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460C6" w:rsidRPr="00CD740B" w:rsidTr="00AC63C1">
        <w:tc>
          <w:tcPr>
            <w:tcW w:w="9356" w:type="dxa"/>
            <w:shd w:val="clear" w:color="auto" w:fill="auto"/>
          </w:tcPr>
          <w:p w:rsidR="00A460C6" w:rsidRPr="00A517A0" w:rsidRDefault="00A460C6" w:rsidP="00AC63C1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517A0">
              <w:rPr>
                <w:sz w:val="22"/>
                <w:szCs w:val="22"/>
                <w:u w:val="single"/>
              </w:rPr>
              <w:t xml:space="preserve">Pakiet 12, poz. 1, poz. 2 </w:t>
            </w:r>
          </w:p>
          <w:p w:rsidR="00A460C6" w:rsidRPr="00CD740B" w:rsidRDefault="00A460C6" w:rsidP="00A517A0">
            <w:pPr>
              <w:ind w:left="28" w:right="-74"/>
              <w:jc w:val="both"/>
              <w:rPr>
                <w:sz w:val="22"/>
                <w:szCs w:val="22"/>
              </w:rPr>
            </w:pPr>
            <w:r w:rsidRPr="00CD740B">
              <w:rPr>
                <w:sz w:val="22"/>
                <w:szCs w:val="22"/>
              </w:rPr>
              <w:t xml:space="preserve">1. Czy zamawiający dopuści pościel o gramaturze min. 25 g/m2? </w:t>
            </w:r>
          </w:p>
          <w:p w:rsidR="00A460C6" w:rsidRPr="00A517A0" w:rsidRDefault="00A460C6" w:rsidP="00A517A0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A517A0">
              <w:rPr>
                <w:b/>
                <w:sz w:val="22"/>
                <w:szCs w:val="22"/>
              </w:rPr>
              <w:t>Odp.:</w:t>
            </w:r>
          </w:p>
          <w:p w:rsidR="00A460C6" w:rsidRDefault="00B00D59" w:rsidP="00AC63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12 poz. 1, 2 </w:t>
            </w:r>
            <w:r w:rsidRPr="00CD740B">
              <w:rPr>
                <w:sz w:val="22"/>
                <w:szCs w:val="22"/>
              </w:rPr>
              <w:t>pościel</w:t>
            </w:r>
            <w:r w:rsidR="00756754">
              <w:rPr>
                <w:sz w:val="22"/>
                <w:szCs w:val="22"/>
              </w:rPr>
              <w:t>i</w:t>
            </w:r>
            <w:r w:rsidRPr="00CD740B">
              <w:rPr>
                <w:sz w:val="22"/>
                <w:szCs w:val="22"/>
              </w:rPr>
              <w:t xml:space="preserve"> o gramaturze min. 25 g/m2</w:t>
            </w:r>
            <w:r w:rsidR="00756754">
              <w:rPr>
                <w:sz w:val="22"/>
                <w:szCs w:val="22"/>
              </w:rPr>
              <w:t>.</w:t>
            </w:r>
          </w:p>
          <w:p w:rsidR="00B00D59" w:rsidRPr="00CD740B" w:rsidRDefault="00B00D59" w:rsidP="00B00D59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A460C6" w:rsidRPr="00A517A0" w:rsidRDefault="00A460C6" w:rsidP="00AC63C1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517A0">
              <w:rPr>
                <w:sz w:val="22"/>
                <w:szCs w:val="22"/>
                <w:u w:val="single"/>
              </w:rPr>
              <w:t xml:space="preserve">Pakiet 16, poz. 1 </w:t>
            </w:r>
          </w:p>
          <w:p w:rsidR="00A460C6" w:rsidRPr="00CD740B" w:rsidRDefault="00A460C6" w:rsidP="00A517A0">
            <w:pPr>
              <w:ind w:left="28" w:right="-74"/>
              <w:jc w:val="both"/>
              <w:rPr>
                <w:sz w:val="22"/>
                <w:szCs w:val="22"/>
              </w:rPr>
            </w:pPr>
            <w:r w:rsidRPr="00CD740B">
              <w:rPr>
                <w:sz w:val="22"/>
                <w:szCs w:val="22"/>
              </w:rPr>
              <w:t xml:space="preserve">2. Czy zamawiający dopuści gramaturę in. 35 g/m2? </w:t>
            </w:r>
          </w:p>
          <w:p w:rsidR="00A460C6" w:rsidRPr="00A517A0" w:rsidRDefault="00A460C6" w:rsidP="00A517A0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A517A0">
              <w:rPr>
                <w:b/>
                <w:sz w:val="22"/>
                <w:szCs w:val="22"/>
              </w:rPr>
              <w:t>Odp.:</w:t>
            </w:r>
          </w:p>
          <w:p w:rsidR="00A460C6" w:rsidRPr="00CD740B" w:rsidRDefault="00756754" w:rsidP="00AC63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16 poz. 1</w:t>
            </w:r>
            <w:r w:rsidRPr="00CD740B">
              <w:rPr>
                <w:sz w:val="22"/>
                <w:szCs w:val="22"/>
              </w:rPr>
              <w:t xml:space="preserve"> gramatur</w:t>
            </w:r>
            <w:r>
              <w:rPr>
                <w:sz w:val="22"/>
                <w:szCs w:val="22"/>
              </w:rPr>
              <w:t>y</w:t>
            </w:r>
            <w:r w:rsidRPr="00CD740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min</w:t>
            </w:r>
            <w:r w:rsidRPr="00CD740B">
              <w:rPr>
                <w:sz w:val="22"/>
                <w:szCs w:val="22"/>
              </w:rPr>
              <w:t>. 35 g/m2</w:t>
            </w:r>
            <w:r w:rsidR="007B1F20">
              <w:rPr>
                <w:sz w:val="22"/>
                <w:szCs w:val="22"/>
              </w:rPr>
              <w:t>.</w:t>
            </w:r>
          </w:p>
          <w:p w:rsidR="00756754" w:rsidRDefault="00756754" w:rsidP="00756754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A460C6" w:rsidRPr="00A517A0" w:rsidRDefault="00A460C6" w:rsidP="00AC63C1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517A0">
              <w:rPr>
                <w:sz w:val="22"/>
                <w:szCs w:val="22"/>
                <w:u w:val="single"/>
              </w:rPr>
              <w:t xml:space="preserve">Pakiet 16, poz. 2 </w:t>
            </w:r>
          </w:p>
          <w:p w:rsidR="00A460C6" w:rsidRPr="00CD740B" w:rsidRDefault="00A460C6" w:rsidP="00A517A0">
            <w:pPr>
              <w:ind w:left="28" w:right="-74"/>
              <w:jc w:val="both"/>
              <w:rPr>
                <w:sz w:val="22"/>
                <w:szCs w:val="22"/>
              </w:rPr>
            </w:pPr>
            <w:r w:rsidRPr="00CD740B">
              <w:rPr>
                <w:sz w:val="22"/>
                <w:szCs w:val="22"/>
              </w:rPr>
              <w:t xml:space="preserve">3. Czy zamawiający dopuszcza gramaturę fartucha 35 g/m2, a wzmocnień ok. 38 g/m2? </w:t>
            </w:r>
          </w:p>
          <w:p w:rsidR="00A460C6" w:rsidRPr="00CD740B" w:rsidRDefault="00A460C6" w:rsidP="00A517A0">
            <w:pPr>
              <w:ind w:left="28" w:right="-74"/>
              <w:jc w:val="both"/>
              <w:rPr>
                <w:sz w:val="22"/>
                <w:szCs w:val="22"/>
              </w:rPr>
            </w:pPr>
            <w:r w:rsidRPr="00A517A0">
              <w:rPr>
                <w:b/>
                <w:sz w:val="22"/>
                <w:szCs w:val="22"/>
              </w:rPr>
              <w:t>Odp.</w:t>
            </w:r>
            <w:r w:rsidRPr="00CD740B">
              <w:rPr>
                <w:sz w:val="22"/>
                <w:szCs w:val="22"/>
              </w:rPr>
              <w:t>:</w:t>
            </w:r>
          </w:p>
          <w:p w:rsidR="00A460C6" w:rsidRPr="00CD740B" w:rsidRDefault="007B1F20" w:rsidP="00AC63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16 poz. 2 </w:t>
            </w:r>
            <w:r w:rsidRPr="00CD740B">
              <w:rPr>
                <w:sz w:val="22"/>
                <w:szCs w:val="22"/>
              </w:rPr>
              <w:t>gramaturę fartucha 35 g/m2, a wzmocnień ok. 38 g/m2</w:t>
            </w:r>
            <w:r>
              <w:rPr>
                <w:sz w:val="22"/>
                <w:szCs w:val="22"/>
              </w:rPr>
              <w:t>.</w:t>
            </w:r>
          </w:p>
          <w:p w:rsidR="007B1F20" w:rsidRDefault="007B1F20" w:rsidP="007B1F20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A460C6" w:rsidRPr="00A517A0" w:rsidRDefault="00A460C6" w:rsidP="00AC63C1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517A0">
              <w:rPr>
                <w:sz w:val="22"/>
                <w:szCs w:val="22"/>
                <w:u w:val="single"/>
              </w:rPr>
              <w:t xml:space="preserve">Pakiet 16, poz. 3 </w:t>
            </w:r>
          </w:p>
          <w:p w:rsidR="00A460C6" w:rsidRPr="00CD740B" w:rsidRDefault="00A460C6" w:rsidP="00A517A0">
            <w:pPr>
              <w:ind w:left="28" w:right="-74"/>
              <w:jc w:val="both"/>
              <w:rPr>
                <w:sz w:val="22"/>
                <w:szCs w:val="22"/>
              </w:rPr>
            </w:pPr>
            <w:r w:rsidRPr="00CD740B">
              <w:rPr>
                <w:sz w:val="22"/>
                <w:szCs w:val="22"/>
              </w:rPr>
              <w:t xml:space="preserve">4. Czy zamawiający dopuści fartuch pakowany po 100szt, zbiorczo, a nie indywidualnie? </w:t>
            </w:r>
          </w:p>
          <w:p w:rsidR="00A460C6" w:rsidRPr="00A517A0" w:rsidRDefault="00A460C6" w:rsidP="00A517A0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A517A0">
              <w:rPr>
                <w:b/>
                <w:sz w:val="22"/>
                <w:szCs w:val="22"/>
              </w:rPr>
              <w:t>Odp.:</w:t>
            </w:r>
          </w:p>
          <w:p w:rsidR="00A460C6" w:rsidRPr="00CD740B" w:rsidRDefault="007B1F20" w:rsidP="00AC63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16 poz. </w:t>
            </w:r>
            <w:r w:rsidR="003A3E50">
              <w:rPr>
                <w:sz w:val="22"/>
                <w:szCs w:val="22"/>
              </w:rPr>
              <w:t xml:space="preserve">3 </w:t>
            </w:r>
            <w:r w:rsidR="003A3E50" w:rsidRPr="00CD740B">
              <w:rPr>
                <w:sz w:val="22"/>
                <w:szCs w:val="22"/>
              </w:rPr>
              <w:t>fartuch</w:t>
            </w:r>
            <w:r w:rsidR="003A3E50">
              <w:rPr>
                <w:sz w:val="22"/>
                <w:szCs w:val="22"/>
              </w:rPr>
              <w:t>a</w:t>
            </w:r>
            <w:r w:rsidR="003A3E50" w:rsidRPr="00CD740B">
              <w:rPr>
                <w:sz w:val="22"/>
                <w:szCs w:val="22"/>
              </w:rPr>
              <w:t xml:space="preserve"> pakowan</w:t>
            </w:r>
            <w:r w:rsidR="003A3E50">
              <w:rPr>
                <w:sz w:val="22"/>
                <w:szCs w:val="22"/>
              </w:rPr>
              <w:t>ego</w:t>
            </w:r>
            <w:r w:rsidR="003A3E50" w:rsidRPr="00CD740B">
              <w:rPr>
                <w:sz w:val="22"/>
                <w:szCs w:val="22"/>
              </w:rPr>
              <w:t xml:space="preserve"> po 100szt, zbiorczo</w:t>
            </w:r>
            <w:r w:rsidR="003A3E50">
              <w:rPr>
                <w:sz w:val="22"/>
                <w:szCs w:val="22"/>
              </w:rPr>
              <w:t>.</w:t>
            </w:r>
          </w:p>
          <w:p w:rsidR="007B1F20" w:rsidRDefault="007B1F20" w:rsidP="007B1F20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A460C6" w:rsidRPr="00A517A0" w:rsidRDefault="00A460C6" w:rsidP="00AC63C1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517A0">
              <w:rPr>
                <w:sz w:val="22"/>
                <w:szCs w:val="22"/>
                <w:u w:val="single"/>
              </w:rPr>
              <w:t xml:space="preserve">Pakiet 19, poz. 1 </w:t>
            </w:r>
          </w:p>
          <w:p w:rsidR="00A460C6" w:rsidRPr="00CD740B" w:rsidRDefault="00A460C6" w:rsidP="00A517A0">
            <w:pPr>
              <w:ind w:left="28" w:right="-74"/>
              <w:jc w:val="both"/>
              <w:rPr>
                <w:sz w:val="22"/>
                <w:szCs w:val="22"/>
              </w:rPr>
            </w:pPr>
            <w:r w:rsidRPr="00CD740B">
              <w:rPr>
                <w:sz w:val="22"/>
                <w:szCs w:val="22"/>
              </w:rPr>
              <w:t xml:space="preserve">5. Czy zamawiający dopuści odzież wykonaną z włókniny SMS, o gramaturze ok. 43 g/m2? </w:t>
            </w:r>
          </w:p>
          <w:p w:rsidR="00A460C6" w:rsidRPr="00A517A0" w:rsidRDefault="00A460C6" w:rsidP="00A517A0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A517A0">
              <w:rPr>
                <w:b/>
                <w:sz w:val="22"/>
                <w:szCs w:val="22"/>
              </w:rPr>
              <w:t>Odp.:</w:t>
            </w:r>
          </w:p>
          <w:p w:rsidR="00A460C6" w:rsidRDefault="003A3E50" w:rsidP="00AC63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19 poz. 1 </w:t>
            </w:r>
            <w:r w:rsidRPr="00CD740B">
              <w:rPr>
                <w:sz w:val="22"/>
                <w:szCs w:val="22"/>
              </w:rPr>
              <w:t xml:space="preserve">odzież wykonaną z włókniny SMS, o gramaturze </w:t>
            </w:r>
            <w:r>
              <w:rPr>
                <w:sz w:val="22"/>
                <w:szCs w:val="22"/>
              </w:rPr>
              <w:t xml:space="preserve">                </w:t>
            </w:r>
            <w:r w:rsidRPr="00CD740B">
              <w:rPr>
                <w:sz w:val="22"/>
                <w:szCs w:val="22"/>
              </w:rPr>
              <w:t>ok. 43 g/m2</w:t>
            </w:r>
            <w:r>
              <w:rPr>
                <w:sz w:val="22"/>
                <w:szCs w:val="22"/>
              </w:rPr>
              <w:t>.</w:t>
            </w:r>
          </w:p>
          <w:p w:rsidR="00A460C6" w:rsidRPr="00CD740B" w:rsidRDefault="00A460C6" w:rsidP="00A517A0">
            <w:pPr>
              <w:ind w:left="28" w:right="-74"/>
              <w:jc w:val="both"/>
              <w:rPr>
                <w:sz w:val="22"/>
                <w:szCs w:val="22"/>
              </w:rPr>
            </w:pPr>
            <w:r w:rsidRPr="00CD740B">
              <w:rPr>
                <w:sz w:val="22"/>
                <w:szCs w:val="22"/>
              </w:rPr>
              <w:lastRenderedPageBreak/>
              <w:t xml:space="preserve">6. Czy zamawiający dopuści wycięcie dekoltu w Kształcie półokrągłym? </w:t>
            </w:r>
          </w:p>
          <w:p w:rsidR="00A460C6" w:rsidRPr="00A517A0" w:rsidRDefault="00A460C6" w:rsidP="00A517A0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A517A0">
              <w:rPr>
                <w:b/>
                <w:sz w:val="22"/>
                <w:szCs w:val="22"/>
              </w:rPr>
              <w:t>Odp.:</w:t>
            </w:r>
          </w:p>
          <w:p w:rsidR="00A460C6" w:rsidRPr="00CD740B" w:rsidRDefault="003A3E50" w:rsidP="00AC63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19 poz. 1</w:t>
            </w:r>
            <w:r w:rsidR="00FA4856" w:rsidRPr="00CD740B">
              <w:rPr>
                <w:sz w:val="22"/>
                <w:szCs w:val="22"/>
              </w:rPr>
              <w:t xml:space="preserve"> wycięcie dekoltu w </w:t>
            </w:r>
            <w:r w:rsidR="00FA4856">
              <w:rPr>
                <w:sz w:val="22"/>
                <w:szCs w:val="22"/>
              </w:rPr>
              <w:t>k</w:t>
            </w:r>
            <w:r w:rsidR="00FA4856" w:rsidRPr="00CD740B">
              <w:rPr>
                <w:sz w:val="22"/>
                <w:szCs w:val="22"/>
              </w:rPr>
              <w:t>ształcie półokrągłym</w:t>
            </w:r>
            <w:r w:rsidR="00FA4856">
              <w:rPr>
                <w:sz w:val="22"/>
                <w:szCs w:val="22"/>
              </w:rPr>
              <w:t>.</w:t>
            </w:r>
          </w:p>
          <w:p w:rsidR="00A517A0" w:rsidRDefault="00A517A0" w:rsidP="00FA4856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A460C6" w:rsidRPr="00A517A0" w:rsidRDefault="00A460C6" w:rsidP="00AC63C1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517A0">
              <w:rPr>
                <w:sz w:val="22"/>
                <w:szCs w:val="22"/>
                <w:u w:val="single"/>
              </w:rPr>
              <w:t xml:space="preserve">Pakiet 24, poz. 1 </w:t>
            </w:r>
          </w:p>
          <w:p w:rsidR="00A460C6" w:rsidRPr="00CD740B" w:rsidRDefault="00A460C6" w:rsidP="00A517A0">
            <w:pPr>
              <w:ind w:left="28" w:right="-74"/>
              <w:jc w:val="both"/>
              <w:rPr>
                <w:sz w:val="22"/>
                <w:szCs w:val="22"/>
              </w:rPr>
            </w:pPr>
            <w:r w:rsidRPr="00CD740B">
              <w:rPr>
                <w:sz w:val="22"/>
                <w:szCs w:val="22"/>
              </w:rPr>
              <w:t xml:space="preserve">7. Czy zamawiający dopuści czepek o gramaturze min. 16 g/m2? </w:t>
            </w:r>
          </w:p>
          <w:p w:rsidR="00A460C6" w:rsidRPr="00A517A0" w:rsidRDefault="00A460C6" w:rsidP="00A517A0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A517A0">
              <w:rPr>
                <w:b/>
                <w:sz w:val="22"/>
                <w:szCs w:val="22"/>
              </w:rPr>
              <w:t>Odp.:</w:t>
            </w:r>
          </w:p>
          <w:p w:rsidR="00A460C6" w:rsidRDefault="00FA4856" w:rsidP="00AC63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24 poz. 1</w:t>
            </w:r>
            <w:r w:rsidRPr="00CD740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czep</w:t>
            </w:r>
            <w:r w:rsidRPr="00CD740B">
              <w:rPr>
                <w:sz w:val="22"/>
                <w:szCs w:val="22"/>
              </w:rPr>
              <w:t>k</w:t>
            </w:r>
            <w:r>
              <w:rPr>
                <w:sz w:val="22"/>
                <w:szCs w:val="22"/>
              </w:rPr>
              <w:t>a</w:t>
            </w:r>
            <w:r w:rsidRPr="00CD740B">
              <w:rPr>
                <w:sz w:val="22"/>
                <w:szCs w:val="22"/>
              </w:rPr>
              <w:t xml:space="preserve"> o gramaturze min. 16 g/m2</w:t>
            </w:r>
            <w:r>
              <w:rPr>
                <w:sz w:val="22"/>
                <w:szCs w:val="22"/>
              </w:rPr>
              <w:t>.</w:t>
            </w:r>
          </w:p>
          <w:p w:rsidR="00FA4856" w:rsidRPr="00CD740B" w:rsidRDefault="00FA4856" w:rsidP="00FA4856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A460C6" w:rsidRPr="00A517A0" w:rsidRDefault="00A460C6" w:rsidP="00AC63C1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517A0">
              <w:rPr>
                <w:sz w:val="22"/>
                <w:szCs w:val="22"/>
                <w:u w:val="single"/>
              </w:rPr>
              <w:t xml:space="preserve">Pakiet 25 </w:t>
            </w:r>
          </w:p>
          <w:p w:rsidR="00A460C6" w:rsidRPr="00CD740B" w:rsidRDefault="00A460C6" w:rsidP="00A517A0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CD740B">
              <w:rPr>
                <w:sz w:val="22"/>
                <w:szCs w:val="22"/>
              </w:rPr>
              <w:t xml:space="preserve">8. Czy zamawiający dopuści czepek typu furażerka, z lamówką około 8 mm, przechodzącą z tyłu </w:t>
            </w:r>
            <w:r w:rsidR="00A517A0">
              <w:rPr>
                <w:sz w:val="22"/>
                <w:szCs w:val="22"/>
              </w:rPr>
              <w:t xml:space="preserve">                      </w:t>
            </w:r>
            <w:r w:rsidRPr="00CD740B">
              <w:rPr>
                <w:sz w:val="22"/>
                <w:szCs w:val="22"/>
              </w:rPr>
              <w:t xml:space="preserve">w troki, wiązany na troki, </w:t>
            </w:r>
            <w:proofErr w:type="spellStart"/>
            <w:r w:rsidRPr="00CD740B">
              <w:rPr>
                <w:sz w:val="22"/>
                <w:szCs w:val="22"/>
              </w:rPr>
              <w:t>niesterylny</w:t>
            </w:r>
            <w:proofErr w:type="spellEnd"/>
            <w:r w:rsidRPr="00CD740B">
              <w:rPr>
                <w:sz w:val="22"/>
                <w:szCs w:val="22"/>
              </w:rPr>
              <w:t xml:space="preserve">, wykonany z włókniny polipropylenowej jednowarstwowej, </w:t>
            </w:r>
            <w:r w:rsidR="00A517A0">
              <w:rPr>
                <w:sz w:val="22"/>
                <w:szCs w:val="22"/>
              </w:rPr>
              <w:t xml:space="preserve">                  </w:t>
            </w:r>
            <w:r w:rsidRPr="00CD740B">
              <w:rPr>
                <w:sz w:val="22"/>
                <w:szCs w:val="22"/>
              </w:rPr>
              <w:t xml:space="preserve">o gramaturze 25 g/m2,z warstwą pochłaniającą pot (45 g/m2) przedniej części o długości ok. 32 cm </w:t>
            </w:r>
            <w:r w:rsidR="00A517A0">
              <w:rPr>
                <w:sz w:val="22"/>
                <w:szCs w:val="22"/>
              </w:rPr>
              <w:t xml:space="preserve">             </w:t>
            </w:r>
            <w:r w:rsidRPr="00CD740B">
              <w:rPr>
                <w:sz w:val="22"/>
                <w:szCs w:val="22"/>
              </w:rPr>
              <w:t>i wysokości 5 cm, troki o dł. ponad 20 cm każdy, głębokość czepka ok. 13 cm, denko o wymiarach ok. 20 cm x 12,5 cm, w kolorze niebieskim, rozmiar uniwersalny?</w:t>
            </w:r>
          </w:p>
          <w:p w:rsidR="00A460C6" w:rsidRPr="00A517A0" w:rsidRDefault="00A460C6" w:rsidP="00A517A0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A517A0">
              <w:rPr>
                <w:b/>
                <w:sz w:val="22"/>
                <w:szCs w:val="22"/>
              </w:rPr>
              <w:t>Odp.:</w:t>
            </w:r>
          </w:p>
          <w:p w:rsidR="00A460C6" w:rsidRPr="00CD740B" w:rsidRDefault="00FA4856" w:rsidP="00FA485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Zamawiający dopuszcza w Pakiecie nr 25 </w:t>
            </w:r>
            <w:r w:rsidRPr="00CD740B">
              <w:rPr>
                <w:sz w:val="22"/>
                <w:szCs w:val="22"/>
              </w:rPr>
              <w:t>czepek typu furażerka</w:t>
            </w:r>
            <w:r>
              <w:rPr>
                <w:sz w:val="22"/>
                <w:szCs w:val="22"/>
              </w:rPr>
              <w:t xml:space="preserve"> o zaoferowanych parametrach.</w:t>
            </w:r>
          </w:p>
        </w:tc>
      </w:tr>
    </w:tbl>
    <w:p w:rsidR="00A517A0" w:rsidRDefault="00A517A0" w:rsidP="00A517A0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A517A0" w:rsidRDefault="00A517A0" w:rsidP="00A517A0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FA4856" w:rsidRDefault="00FA4856" w:rsidP="00A517A0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FA4856" w:rsidRDefault="00FA4856" w:rsidP="00A517A0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4A7CCF" w:rsidRDefault="004A7CCF" w:rsidP="004A7CCF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4A7CCF" w:rsidRPr="001C3705" w:rsidRDefault="004A7CCF" w:rsidP="004A7CCF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AB7A07" w:rsidRPr="00FD39B9" w:rsidRDefault="00AB7A07" w:rsidP="00AB7A07">
      <w:pPr>
        <w:ind w:left="5664"/>
        <w:jc w:val="right"/>
        <w:rPr>
          <w:i/>
          <w:sz w:val="24"/>
          <w:szCs w:val="24"/>
        </w:rPr>
      </w:pPr>
      <w:r w:rsidRPr="00FD39B9">
        <w:rPr>
          <w:i/>
          <w:sz w:val="24"/>
          <w:szCs w:val="24"/>
        </w:rPr>
        <w:t xml:space="preserve">p.o. </w:t>
      </w:r>
      <w:proofErr w:type="spellStart"/>
      <w:r w:rsidRPr="00FD39B9">
        <w:rPr>
          <w:i/>
          <w:sz w:val="24"/>
          <w:szCs w:val="24"/>
        </w:rPr>
        <w:t>Z-cy</w:t>
      </w:r>
      <w:proofErr w:type="spellEnd"/>
      <w:r w:rsidRPr="00FD39B9">
        <w:rPr>
          <w:i/>
          <w:sz w:val="24"/>
          <w:szCs w:val="24"/>
        </w:rPr>
        <w:t xml:space="preserve"> Dyrektora ds. Lecznictwa</w:t>
      </w:r>
    </w:p>
    <w:p w:rsidR="00A517A0" w:rsidRPr="004935F7" w:rsidRDefault="00AB7A07" w:rsidP="00AB7A07">
      <w:pPr>
        <w:jc w:val="right"/>
        <w:rPr>
          <w:sz w:val="22"/>
          <w:szCs w:val="22"/>
        </w:rPr>
      </w:pPr>
      <w:r w:rsidRPr="00FD39B9">
        <w:rPr>
          <w:i/>
          <w:sz w:val="24"/>
          <w:szCs w:val="24"/>
        </w:rPr>
        <w:t xml:space="preserve">           </w:t>
      </w:r>
      <w:r w:rsidRPr="00FD39B9">
        <w:rPr>
          <w:i/>
          <w:sz w:val="24"/>
          <w:szCs w:val="24"/>
        </w:rPr>
        <w:tab/>
        <w:t>dr n. med. Dariusz Ciura</w:t>
      </w:r>
    </w:p>
    <w:p w:rsidR="00BE7BFD" w:rsidRPr="00CD740B" w:rsidRDefault="00BE7BFD" w:rsidP="00520165">
      <w:pPr>
        <w:jc w:val="both"/>
        <w:rPr>
          <w:sz w:val="22"/>
          <w:szCs w:val="22"/>
        </w:rPr>
      </w:pPr>
    </w:p>
    <w:sectPr w:rsidR="00BE7BFD" w:rsidRPr="00CD740B" w:rsidSect="00CD74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68F" w:rsidRDefault="00AC068F">
      <w:r>
        <w:separator/>
      </w:r>
    </w:p>
  </w:endnote>
  <w:endnote w:type="continuationSeparator" w:id="0">
    <w:p w:rsidR="00AC068F" w:rsidRDefault="00AC06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574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574F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574F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20AAE" w:rsidRPr="00420AAE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68F" w:rsidRDefault="00AC068F">
      <w:r>
        <w:separator/>
      </w:r>
    </w:p>
  </w:footnote>
  <w:footnote w:type="continuationSeparator" w:id="0">
    <w:p w:rsidR="00AC068F" w:rsidRDefault="00AC06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0C6" w:rsidRDefault="00A460C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0C6" w:rsidRDefault="00A460C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0C6" w:rsidRDefault="00A460C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460C6"/>
    <w:rsid w:val="00031374"/>
    <w:rsid w:val="000574F4"/>
    <w:rsid w:val="000A1097"/>
    <w:rsid w:val="000E2A8F"/>
    <w:rsid w:val="001250C0"/>
    <w:rsid w:val="0012774F"/>
    <w:rsid w:val="00144B7A"/>
    <w:rsid w:val="00180C6E"/>
    <w:rsid w:val="0026710C"/>
    <w:rsid w:val="0029606A"/>
    <w:rsid w:val="003276F9"/>
    <w:rsid w:val="003A3E50"/>
    <w:rsid w:val="00420AAE"/>
    <w:rsid w:val="004848F3"/>
    <w:rsid w:val="004A75F2"/>
    <w:rsid w:val="004A7CCF"/>
    <w:rsid w:val="005144A9"/>
    <w:rsid w:val="00520165"/>
    <w:rsid w:val="005B1B08"/>
    <w:rsid w:val="005D7647"/>
    <w:rsid w:val="00632C3C"/>
    <w:rsid w:val="00662BDB"/>
    <w:rsid w:val="006A5DF1"/>
    <w:rsid w:val="006B7198"/>
    <w:rsid w:val="006D4AB3"/>
    <w:rsid w:val="006D6817"/>
    <w:rsid w:val="006F3B81"/>
    <w:rsid w:val="006F4F22"/>
    <w:rsid w:val="00756754"/>
    <w:rsid w:val="007B1F20"/>
    <w:rsid w:val="007D7198"/>
    <w:rsid w:val="007E3202"/>
    <w:rsid w:val="00864A4B"/>
    <w:rsid w:val="00870F9F"/>
    <w:rsid w:val="008804B6"/>
    <w:rsid w:val="00897AB0"/>
    <w:rsid w:val="008A3553"/>
    <w:rsid w:val="00A255BE"/>
    <w:rsid w:val="00A460C6"/>
    <w:rsid w:val="00A517A0"/>
    <w:rsid w:val="00A70933"/>
    <w:rsid w:val="00A844F2"/>
    <w:rsid w:val="00A905AC"/>
    <w:rsid w:val="00AB7A07"/>
    <w:rsid w:val="00AC068F"/>
    <w:rsid w:val="00B00D59"/>
    <w:rsid w:val="00BA6584"/>
    <w:rsid w:val="00BE7BFD"/>
    <w:rsid w:val="00C370F2"/>
    <w:rsid w:val="00C44EEC"/>
    <w:rsid w:val="00CD740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18C1"/>
    <w:rsid w:val="00FA4856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0933"/>
  </w:style>
  <w:style w:type="paragraph" w:styleId="Nagwek1">
    <w:name w:val="heading 1"/>
    <w:basedOn w:val="Normalny"/>
    <w:next w:val="Normalny"/>
    <w:link w:val="Nagwek1Znak"/>
    <w:qFormat/>
    <w:rsid w:val="00A7093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7093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7093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7093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70933"/>
  </w:style>
  <w:style w:type="paragraph" w:styleId="Tekstpodstawowywcity">
    <w:name w:val="Body Text Indent"/>
    <w:basedOn w:val="Normalny"/>
    <w:rsid w:val="00A7093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7093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7093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A70933"/>
    <w:rPr>
      <w:sz w:val="28"/>
    </w:rPr>
  </w:style>
  <w:style w:type="paragraph" w:styleId="Tekstpodstawowywcity3">
    <w:name w:val="Body Text Indent 3"/>
    <w:basedOn w:val="Normalny"/>
    <w:rsid w:val="00A7093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D740B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D740B"/>
  </w:style>
  <w:style w:type="character" w:customStyle="1" w:styleId="TekstpodstawowyZnak">
    <w:name w:val="Tekst podstawowy Znak"/>
    <w:basedOn w:val="Domylnaczcionkaakapitu"/>
    <w:link w:val="Tekstpodstawowy"/>
    <w:rsid w:val="00A517A0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2022-05-26T07:59:00Z</cp:lastPrinted>
  <dcterms:created xsi:type="dcterms:W3CDTF">2022-05-26T08:45:00Z</dcterms:created>
  <dcterms:modified xsi:type="dcterms:W3CDTF">2022-05-26T08:45:00Z</dcterms:modified>
</cp:coreProperties>
</file>