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DA5" w:rsidRPr="0080661C" w:rsidRDefault="008C1DA5" w:rsidP="008C1DA5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8C1DA5" w:rsidRPr="0080661C" w:rsidRDefault="008C1DA5" w:rsidP="008C1DA5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8C1DA5" w:rsidRPr="0080661C" w:rsidRDefault="008C1DA5" w:rsidP="008C1DA5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8C1DA5" w:rsidRPr="0080661C" w:rsidRDefault="008C1DA5" w:rsidP="008C1DA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8C1DA5" w:rsidRPr="00F7750D" w:rsidRDefault="008C1DA5" w:rsidP="008C1DA5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632FFD">
        <w:rPr>
          <w:sz w:val="24"/>
          <w:szCs w:val="24"/>
        </w:rPr>
        <w:t>6</w:t>
      </w:r>
    </w:p>
    <w:p w:rsidR="008C1DA5" w:rsidRPr="00F7750D" w:rsidRDefault="008C1DA5" w:rsidP="008C1DA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C1DA5" w:rsidRDefault="008C1DA5" w:rsidP="008C1DA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8C1DA5" w:rsidRPr="00F7750D" w:rsidRDefault="008C1DA5" w:rsidP="008C1DA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8C1DA5" w:rsidRPr="00F7750D" w:rsidRDefault="008C1DA5" w:rsidP="008C1DA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8C1DA5" w:rsidRPr="001C2C42" w:rsidRDefault="008C1DA5" w:rsidP="008C1DA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C1DA5" w:rsidRDefault="008C1DA5" w:rsidP="008C1DA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C1DA5" w:rsidRPr="000A1C0E" w:rsidRDefault="008C1DA5" w:rsidP="008C1DA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8C1DA5" w:rsidRPr="000A1C0E" w:rsidRDefault="008C1DA5" w:rsidP="008C1DA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12</w:t>
      </w:r>
    </w:p>
    <w:p w:rsidR="008C1DA5" w:rsidRDefault="008C1DA5" w:rsidP="008C1DA5">
      <w:pPr>
        <w:jc w:val="both"/>
        <w:rPr>
          <w:i/>
          <w:sz w:val="22"/>
          <w:szCs w:val="22"/>
        </w:rPr>
      </w:pPr>
    </w:p>
    <w:p w:rsidR="008C1DA5" w:rsidRDefault="008C1DA5" w:rsidP="008C1DA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8C1DA5" w:rsidRDefault="008C1DA5" w:rsidP="008C1DA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8C1DA5" w:rsidRDefault="008C1DA5" w:rsidP="008C1DA5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8C1DA5" w:rsidRPr="00C81F26" w:rsidRDefault="008C1DA5" w:rsidP="008C1DA5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8C1DA5" w:rsidRDefault="008C1DA5" w:rsidP="008C1DA5">
      <w:pPr>
        <w:jc w:val="both"/>
        <w:rPr>
          <w:b/>
          <w:sz w:val="22"/>
          <w:szCs w:val="22"/>
        </w:rPr>
      </w:pPr>
    </w:p>
    <w:p w:rsidR="008C1DA5" w:rsidRPr="0080661C" w:rsidRDefault="008C1DA5" w:rsidP="008C1DA5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p w:rsidR="008C1DA5" w:rsidRPr="00A460C6" w:rsidRDefault="008C1DA5" w:rsidP="008C1DA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C1DA5" w:rsidRPr="00CD740B" w:rsidTr="00E51223">
        <w:tc>
          <w:tcPr>
            <w:tcW w:w="9356" w:type="dxa"/>
            <w:shd w:val="clear" w:color="auto" w:fill="auto"/>
          </w:tcPr>
          <w:p w:rsidR="008C1DA5" w:rsidRPr="008C1DA5" w:rsidRDefault="008C1DA5" w:rsidP="008C1DA5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8C1DA5">
              <w:rPr>
                <w:sz w:val="22"/>
                <w:szCs w:val="22"/>
              </w:rPr>
              <w:t xml:space="preserve">Czy Zamawiający wyrazi zgodę na zaoferowanie w ramach pakietu nr 12 poz.1 kompletu pościeli </w:t>
            </w:r>
            <w:r>
              <w:rPr>
                <w:sz w:val="22"/>
                <w:szCs w:val="22"/>
              </w:rPr>
              <w:t xml:space="preserve">          </w:t>
            </w:r>
            <w:r w:rsidRPr="008C1DA5">
              <w:rPr>
                <w:sz w:val="22"/>
                <w:szCs w:val="22"/>
              </w:rPr>
              <w:t xml:space="preserve">z poszwą o wymiarowaniu 200-240 x 140-160cm? </w:t>
            </w:r>
          </w:p>
          <w:p w:rsidR="008C1DA5" w:rsidRPr="008C1DA5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C1DA5">
              <w:rPr>
                <w:b/>
                <w:sz w:val="22"/>
                <w:szCs w:val="22"/>
              </w:rPr>
              <w:t>Odp.:</w:t>
            </w:r>
          </w:p>
          <w:p w:rsidR="008C1DA5" w:rsidRDefault="005D2BB1" w:rsidP="008C1D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12 poz. 1 komplet</w:t>
            </w:r>
            <w:r w:rsidRPr="008C1DA5">
              <w:rPr>
                <w:sz w:val="22"/>
                <w:szCs w:val="22"/>
              </w:rPr>
              <w:t xml:space="preserve"> pościeli z poszwą o wymiarowaniu 200-240 </w:t>
            </w:r>
            <w:r>
              <w:rPr>
                <w:sz w:val="22"/>
                <w:szCs w:val="22"/>
              </w:rPr>
              <w:t xml:space="preserve">     </w:t>
            </w:r>
            <w:r w:rsidRPr="008C1DA5">
              <w:rPr>
                <w:sz w:val="22"/>
                <w:szCs w:val="22"/>
              </w:rPr>
              <w:t>x 140-160cm</w:t>
            </w:r>
            <w:r>
              <w:rPr>
                <w:sz w:val="22"/>
                <w:szCs w:val="22"/>
              </w:rPr>
              <w:t>.</w:t>
            </w:r>
          </w:p>
          <w:p w:rsidR="008C1DA5" w:rsidRPr="008C1DA5" w:rsidRDefault="008C1DA5" w:rsidP="005D2BB1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1DA5" w:rsidRPr="008C1DA5" w:rsidRDefault="008C1DA5" w:rsidP="008C1DA5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8C1DA5">
              <w:rPr>
                <w:sz w:val="22"/>
                <w:szCs w:val="22"/>
              </w:rPr>
              <w:t xml:space="preserve">Czy Zamawiający wyrazi zgodę na zaoferowanie w ramach pakietu nr 12 poz.1 kompletu pościeli </w:t>
            </w:r>
            <w:r>
              <w:rPr>
                <w:sz w:val="22"/>
                <w:szCs w:val="22"/>
              </w:rPr>
              <w:t xml:space="preserve">                  </w:t>
            </w:r>
            <w:r w:rsidRPr="008C1DA5">
              <w:rPr>
                <w:sz w:val="22"/>
                <w:szCs w:val="22"/>
              </w:rPr>
              <w:t xml:space="preserve">z włókniny o gramaturze min.25g/m2? </w:t>
            </w:r>
          </w:p>
          <w:p w:rsidR="008C1DA5" w:rsidRPr="008C1DA5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C1DA5">
              <w:rPr>
                <w:b/>
                <w:sz w:val="22"/>
                <w:szCs w:val="22"/>
              </w:rPr>
              <w:t>Odp.:</w:t>
            </w:r>
          </w:p>
          <w:p w:rsidR="008C1DA5" w:rsidRDefault="005D2BB1" w:rsidP="008C1D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12 poz. 1</w:t>
            </w:r>
            <w:r w:rsidRPr="008C1DA5">
              <w:rPr>
                <w:sz w:val="22"/>
                <w:szCs w:val="22"/>
              </w:rPr>
              <w:t xml:space="preserve"> kompletu pościeli z włókniny o gramaturze min.25g/m2</w:t>
            </w:r>
            <w:r>
              <w:rPr>
                <w:sz w:val="22"/>
                <w:szCs w:val="22"/>
              </w:rPr>
              <w:t>.</w:t>
            </w:r>
          </w:p>
          <w:p w:rsidR="005D2BB1" w:rsidRPr="008C1DA5" w:rsidRDefault="005D2BB1" w:rsidP="005D2BB1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1DA5" w:rsidRPr="00EF560B" w:rsidRDefault="008C1DA5" w:rsidP="008C1DA5">
            <w:pPr>
              <w:numPr>
                <w:ilvl w:val="0"/>
                <w:numId w:val="8"/>
              </w:numPr>
              <w:ind w:left="391" w:right="-74"/>
              <w:jc w:val="both"/>
              <w:rPr>
                <w:sz w:val="22"/>
                <w:szCs w:val="22"/>
              </w:rPr>
            </w:pPr>
            <w:r w:rsidRPr="00EF560B">
              <w:rPr>
                <w:sz w:val="22"/>
                <w:szCs w:val="22"/>
              </w:rPr>
              <w:t xml:space="preserve">Czy Zamawiający wyrazi zgodę na zaoferowanie w ramach pakietu nr 12 poz.1 kompletu pościeli </w:t>
            </w:r>
          </w:p>
          <w:p w:rsidR="008C1DA5" w:rsidRPr="00EF560B" w:rsidRDefault="008C1DA5" w:rsidP="008C1DA5">
            <w:pPr>
              <w:ind w:left="391" w:right="-74"/>
              <w:jc w:val="both"/>
              <w:rPr>
                <w:sz w:val="22"/>
                <w:szCs w:val="22"/>
              </w:rPr>
            </w:pPr>
            <w:r w:rsidRPr="00EF560B">
              <w:rPr>
                <w:sz w:val="22"/>
                <w:szCs w:val="22"/>
              </w:rPr>
              <w:t>z włókniny o gramaturze min.</w:t>
            </w:r>
            <w:r w:rsidR="00A00B77" w:rsidRPr="00EF560B">
              <w:rPr>
                <w:sz w:val="22"/>
                <w:szCs w:val="22"/>
              </w:rPr>
              <w:t xml:space="preserve"> </w:t>
            </w:r>
            <w:r w:rsidRPr="00EF560B">
              <w:rPr>
                <w:sz w:val="22"/>
                <w:szCs w:val="22"/>
              </w:rPr>
              <w:t xml:space="preserve">30g/m2? </w:t>
            </w:r>
          </w:p>
          <w:p w:rsidR="008C1DA5" w:rsidRPr="00EF560B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F560B">
              <w:rPr>
                <w:b/>
                <w:sz w:val="22"/>
                <w:szCs w:val="22"/>
              </w:rPr>
              <w:t>Odp.:</w:t>
            </w:r>
          </w:p>
          <w:p w:rsidR="008C1DA5" w:rsidRDefault="00EF560B" w:rsidP="00EF560B">
            <w:pPr>
              <w:numPr>
                <w:ilvl w:val="0"/>
                <w:numId w:val="9"/>
              </w:num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560B">
              <w:rPr>
                <w:sz w:val="22"/>
                <w:szCs w:val="22"/>
              </w:rPr>
              <w:t>Zamawiający dopuszcza w Pakiecie nr 12 poz. 1 komplet pościeli</w:t>
            </w:r>
            <w:r>
              <w:rPr>
                <w:sz w:val="22"/>
                <w:szCs w:val="22"/>
              </w:rPr>
              <w:t xml:space="preserve"> z</w:t>
            </w:r>
            <w:r w:rsidRPr="00EF560B">
              <w:rPr>
                <w:sz w:val="22"/>
                <w:szCs w:val="22"/>
              </w:rPr>
              <w:t xml:space="preserve"> włókniny o gramaturze </w:t>
            </w:r>
            <w:r w:rsidR="00C80685">
              <w:rPr>
                <w:sz w:val="22"/>
                <w:szCs w:val="22"/>
              </w:rPr>
              <w:t xml:space="preserve">                         </w:t>
            </w:r>
            <w:r w:rsidRPr="00EF560B">
              <w:rPr>
                <w:sz w:val="22"/>
                <w:szCs w:val="22"/>
              </w:rPr>
              <w:t>min. 30g/m2</w:t>
            </w:r>
            <w:r>
              <w:rPr>
                <w:sz w:val="22"/>
                <w:szCs w:val="22"/>
              </w:rPr>
              <w:t>.</w:t>
            </w:r>
          </w:p>
          <w:p w:rsidR="00EF560B" w:rsidRPr="00EF560B" w:rsidRDefault="00EF560B" w:rsidP="00EF560B">
            <w:pPr>
              <w:numPr>
                <w:ilvl w:val="0"/>
                <w:numId w:val="9"/>
              </w:numPr>
              <w:ind w:left="28" w:right="-74" w:hanging="357"/>
              <w:jc w:val="both"/>
              <w:rPr>
                <w:sz w:val="22"/>
                <w:szCs w:val="22"/>
              </w:rPr>
            </w:pPr>
          </w:p>
          <w:p w:rsidR="008C1DA5" w:rsidRPr="008C1DA5" w:rsidRDefault="008C1DA5" w:rsidP="00EF560B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8C1DA5">
              <w:rPr>
                <w:sz w:val="22"/>
                <w:szCs w:val="22"/>
              </w:rPr>
              <w:t xml:space="preserve">Czy Zamawiający wyrazi zgodę na zaoferowanie w ramach pakietu nr 12 poz.2 podkładu </w:t>
            </w:r>
            <w:r>
              <w:rPr>
                <w:sz w:val="22"/>
                <w:szCs w:val="22"/>
              </w:rPr>
              <w:t xml:space="preserve">                             </w:t>
            </w:r>
            <w:r w:rsidRPr="008C1DA5">
              <w:rPr>
                <w:sz w:val="22"/>
                <w:szCs w:val="22"/>
              </w:rPr>
              <w:t>z włókniny</w:t>
            </w:r>
            <w:r>
              <w:rPr>
                <w:sz w:val="22"/>
                <w:szCs w:val="22"/>
              </w:rPr>
              <w:t xml:space="preserve"> </w:t>
            </w:r>
            <w:r w:rsidRPr="008C1DA5">
              <w:rPr>
                <w:sz w:val="22"/>
                <w:szCs w:val="22"/>
              </w:rPr>
              <w:t xml:space="preserve">o gramaturze min.25g/m2? </w:t>
            </w:r>
          </w:p>
          <w:p w:rsidR="008C1DA5" w:rsidRPr="008C1DA5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C1DA5">
              <w:rPr>
                <w:b/>
                <w:sz w:val="22"/>
                <w:szCs w:val="22"/>
              </w:rPr>
              <w:t>Odp.:</w:t>
            </w:r>
          </w:p>
          <w:p w:rsidR="008C1DA5" w:rsidRDefault="00A00B77" w:rsidP="008C1D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12 poz. 2</w:t>
            </w:r>
            <w:r w:rsidR="00EF560B" w:rsidRPr="008C1DA5">
              <w:rPr>
                <w:sz w:val="22"/>
                <w:szCs w:val="22"/>
              </w:rPr>
              <w:t xml:space="preserve"> podkładu z włókniny</w:t>
            </w:r>
            <w:r w:rsidR="00EF560B">
              <w:rPr>
                <w:sz w:val="22"/>
                <w:szCs w:val="22"/>
              </w:rPr>
              <w:t xml:space="preserve"> </w:t>
            </w:r>
            <w:r w:rsidR="00EF560B" w:rsidRPr="008C1DA5">
              <w:rPr>
                <w:sz w:val="22"/>
                <w:szCs w:val="22"/>
              </w:rPr>
              <w:t>o gramaturze min.25g/m2</w:t>
            </w:r>
            <w:r w:rsidR="00EF560B">
              <w:rPr>
                <w:sz w:val="22"/>
                <w:szCs w:val="22"/>
              </w:rPr>
              <w:t>.</w:t>
            </w:r>
          </w:p>
          <w:p w:rsidR="00A00B77" w:rsidRPr="008C1DA5" w:rsidRDefault="00A00B77" w:rsidP="00EF560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1DA5" w:rsidRPr="008C1DA5" w:rsidRDefault="008C1DA5" w:rsidP="00EF560B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8C1DA5">
              <w:rPr>
                <w:sz w:val="22"/>
                <w:szCs w:val="22"/>
              </w:rPr>
              <w:t xml:space="preserve">Czy Zamawiający wyrazi zgodę na zaoferowanie w ramach pakietu nr 12 poz.2 podkładu </w:t>
            </w:r>
            <w:r>
              <w:rPr>
                <w:sz w:val="22"/>
                <w:szCs w:val="22"/>
              </w:rPr>
              <w:t xml:space="preserve">                            </w:t>
            </w:r>
            <w:r w:rsidRPr="008C1DA5">
              <w:rPr>
                <w:sz w:val="22"/>
                <w:szCs w:val="22"/>
              </w:rPr>
              <w:t xml:space="preserve">z włókniny o gramaturze min.30g/m2? </w:t>
            </w:r>
          </w:p>
          <w:p w:rsidR="008C1DA5" w:rsidRPr="008C1DA5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C1DA5">
              <w:rPr>
                <w:b/>
                <w:sz w:val="22"/>
                <w:szCs w:val="22"/>
              </w:rPr>
              <w:t>Odp.:</w:t>
            </w:r>
          </w:p>
          <w:p w:rsidR="008C1DA5" w:rsidRDefault="00C80685" w:rsidP="008C1D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560B">
              <w:rPr>
                <w:sz w:val="22"/>
                <w:szCs w:val="22"/>
              </w:rPr>
              <w:t xml:space="preserve">Zamawiający dopuszcza w Pakiecie nr 12 poz. </w:t>
            </w:r>
            <w:r>
              <w:rPr>
                <w:sz w:val="22"/>
                <w:szCs w:val="22"/>
              </w:rPr>
              <w:t>2</w:t>
            </w:r>
            <w:r w:rsidRPr="008C1DA5">
              <w:rPr>
                <w:sz w:val="22"/>
                <w:szCs w:val="22"/>
              </w:rPr>
              <w:t xml:space="preserve"> podkład</w:t>
            </w:r>
            <w:r>
              <w:rPr>
                <w:sz w:val="22"/>
                <w:szCs w:val="22"/>
              </w:rPr>
              <w:t xml:space="preserve"> </w:t>
            </w:r>
            <w:r w:rsidRPr="008C1DA5">
              <w:rPr>
                <w:sz w:val="22"/>
                <w:szCs w:val="22"/>
              </w:rPr>
              <w:t>z włókniny o gramaturze min.</w:t>
            </w:r>
            <w:r>
              <w:rPr>
                <w:sz w:val="22"/>
                <w:szCs w:val="22"/>
              </w:rPr>
              <w:t xml:space="preserve"> </w:t>
            </w:r>
            <w:r w:rsidRPr="008C1DA5">
              <w:rPr>
                <w:sz w:val="22"/>
                <w:szCs w:val="22"/>
              </w:rPr>
              <w:t>30g/m2</w:t>
            </w:r>
            <w:r>
              <w:rPr>
                <w:sz w:val="22"/>
                <w:szCs w:val="22"/>
              </w:rPr>
              <w:t>.</w:t>
            </w:r>
          </w:p>
          <w:p w:rsidR="00EF560B" w:rsidRPr="008C1DA5" w:rsidRDefault="00EF560B" w:rsidP="008C1D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C1DA5" w:rsidRPr="008C1DA5" w:rsidRDefault="008C1DA5" w:rsidP="00EF560B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8C1DA5">
              <w:rPr>
                <w:sz w:val="22"/>
                <w:szCs w:val="22"/>
              </w:rPr>
              <w:lastRenderedPageBreak/>
              <w:t xml:space="preserve">Czy Zamawiający wyrazi zgodę na zaoferowanie w ramach pakietu nr 19 kompletu z włókniny SMS o gramaturze min.35g/m2? </w:t>
            </w:r>
          </w:p>
          <w:p w:rsidR="008C1DA5" w:rsidRPr="008C1DA5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C1DA5">
              <w:rPr>
                <w:b/>
                <w:sz w:val="22"/>
                <w:szCs w:val="22"/>
              </w:rPr>
              <w:t>Odp.:</w:t>
            </w:r>
          </w:p>
          <w:p w:rsidR="008C1DA5" w:rsidRDefault="00C80685" w:rsidP="008C1D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19 </w:t>
            </w:r>
            <w:r w:rsidRPr="008C1DA5">
              <w:rPr>
                <w:sz w:val="22"/>
                <w:szCs w:val="22"/>
              </w:rPr>
              <w:t>komplet z włókniny SMS o gramaturze min.</w:t>
            </w:r>
            <w:r>
              <w:rPr>
                <w:sz w:val="22"/>
                <w:szCs w:val="22"/>
              </w:rPr>
              <w:t xml:space="preserve"> </w:t>
            </w:r>
            <w:r w:rsidRPr="008C1DA5">
              <w:rPr>
                <w:sz w:val="22"/>
                <w:szCs w:val="22"/>
              </w:rPr>
              <w:t>35g/m2</w:t>
            </w:r>
            <w:r>
              <w:rPr>
                <w:sz w:val="22"/>
                <w:szCs w:val="22"/>
              </w:rPr>
              <w:t>.</w:t>
            </w:r>
          </w:p>
          <w:p w:rsidR="008C1DA5" w:rsidRDefault="008C1DA5" w:rsidP="00923DA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1DA5" w:rsidRPr="008C1DA5" w:rsidRDefault="008C1DA5" w:rsidP="00EF560B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8C1DA5">
              <w:rPr>
                <w:sz w:val="22"/>
                <w:szCs w:val="22"/>
              </w:rPr>
              <w:t xml:space="preserve">Czy Zamawiający wyrazi zgodę na zaoferowanie w ramach pakietu nr 19 kompletu z bluzą </w:t>
            </w:r>
            <w:r>
              <w:rPr>
                <w:sz w:val="22"/>
                <w:szCs w:val="22"/>
              </w:rPr>
              <w:t xml:space="preserve">                        </w:t>
            </w:r>
            <w:r w:rsidRPr="008C1DA5">
              <w:rPr>
                <w:sz w:val="22"/>
                <w:szCs w:val="22"/>
              </w:rPr>
              <w:t xml:space="preserve">z dwiema kieszeniami na dole bluzy? </w:t>
            </w:r>
          </w:p>
          <w:p w:rsidR="008C1DA5" w:rsidRPr="008C1DA5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C1DA5">
              <w:rPr>
                <w:b/>
                <w:sz w:val="22"/>
                <w:szCs w:val="22"/>
              </w:rPr>
              <w:t>Odp.:</w:t>
            </w:r>
          </w:p>
          <w:p w:rsidR="008C1DA5" w:rsidRDefault="00923DA6" w:rsidP="008C1D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19</w:t>
            </w:r>
            <w:r w:rsidRPr="008C1DA5">
              <w:rPr>
                <w:sz w:val="22"/>
                <w:szCs w:val="22"/>
              </w:rPr>
              <w:t xml:space="preserve"> komplet z bluzą z dwiema kieszeniami na dole bluzy</w:t>
            </w:r>
            <w:r>
              <w:rPr>
                <w:sz w:val="22"/>
                <w:szCs w:val="22"/>
              </w:rPr>
              <w:t>.</w:t>
            </w:r>
          </w:p>
          <w:p w:rsidR="00923DA6" w:rsidRPr="008C1DA5" w:rsidRDefault="00923DA6" w:rsidP="00923DA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1DA5" w:rsidRPr="008C1DA5" w:rsidRDefault="008C1DA5" w:rsidP="00EF560B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8C1DA5">
              <w:rPr>
                <w:sz w:val="22"/>
                <w:szCs w:val="22"/>
              </w:rPr>
              <w:t xml:space="preserve">Czy Zamawiający wyrazi zgodę na zaoferowanie w ramach pakietu nr 19 kompletu ze spodniami </w:t>
            </w:r>
            <w:r>
              <w:rPr>
                <w:sz w:val="22"/>
                <w:szCs w:val="22"/>
              </w:rPr>
              <w:t xml:space="preserve">                </w:t>
            </w:r>
            <w:r w:rsidRPr="008C1DA5">
              <w:rPr>
                <w:sz w:val="22"/>
                <w:szCs w:val="22"/>
              </w:rPr>
              <w:t xml:space="preserve">z gumką? </w:t>
            </w:r>
          </w:p>
          <w:p w:rsidR="008C1DA5" w:rsidRPr="008C1DA5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C1DA5">
              <w:rPr>
                <w:b/>
                <w:sz w:val="22"/>
                <w:szCs w:val="22"/>
              </w:rPr>
              <w:t>Odp.:</w:t>
            </w:r>
          </w:p>
          <w:p w:rsidR="008C1DA5" w:rsidRDefault="00923DA6" w:rsidP="008C1D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19</w:t>
            </w:r>
            <w:r w:rsidRPr="008C1DA5">
              <w:rPr>
                <w:sz w:val="22"/>
                <w:szCs w:val="22"/>
              </w:rPr>
              <w:t xml:space="preserve"> komplet ze spodniami z gumką</w:t>
            </w:r>
            <w:r>
              <w:rPr>
                <w:sz w:val="22"/>
                <w:szCs w:val="22"/>
              </w:rPr>
              <w:t>.</w:t>
            </w:r>
          </w:p>
          <w:p w:rsidR="00923DA6" w:rsidRPr="008C1DA5" w:rsidRDefault="00923DA6" w:rsidP="00536D5E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1DA5" w:rsidRPr="008C1DA5" w:rsidRDefault="008C1DA5" w:rsidP="00EF560B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8C1DA5">
              <w:rPr>
                <w:sz w:val="22"/>
                <w:szCs w:val="22"/>
              </w:rPr>
              <w:t>Czy Zamawiający wyrazi zgodę na zaoferowanie w ramach pakietu nr 25 czepków z chłonnej włókniny wiskozowej o gramaturze min.</w:t>
            </w:r>
            <w:r w:rsidR="007F1E55">
              <w:rPr>
                <w:sz w:val="22"/>
                <w:szCs w:val="22"/>
              </w:rPr>
              <w:t xml:space="preserve"> </w:t>
            </w:r>
            <w:r w:rsidRPr="008C1DA5">
              <w:rPr>
                <w:sz w:val="22"/>
                <w:szCs w:val="22"/>
              </w:rPr>
              <w:t xml:space="preserve">26g/m2, w części górnej z włókniny wiskozowej perforowanej? </w:t>
            </w:r>
          </w:p>
          <w:p w:rsidR="008C1DA5" w:rsidRPr="008C1DA5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C1DA5">
              <w:rPr>
                <w:b/>
                <w:sz w:val="22"/>
                <w:szCs w:val="22"/>
              </w:rPr>
              <w:t>Odp.:</w:t>
            </w:r>
          </w:p>
          <w:p w:rsidR="008C1DA5" w:rsidRDefault="00536D5E" w:rsidP="008C1D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25</w:t>
            </w:r>
            <w:r w:rsidRPr="008C1DA5">
              <w:rPr>
                <w:sz w:val="22"/>
                <w:szCs w:val="22"/>
              </w:rPr>
              <w:t xml:space="preserve"> czepk</w:t>
            </w:r>
            <w:r>
              <w:rPr>
                <w:sz w:val="22"/>
                <w:szCs w:val="22"/>
              </w:rPr>
              <w:t>i</w:t>
            </w:r>
            <w:r w:rsidRPr="008C1DA5">
              <w:rPr>
                <w:sz w:val="22"/>
                <w:szCs w:val="22"/>
              </w:rPr>
              <w:t xml:space="preserve"> z chłonnej włókniny wiskozowej o gramaturze min.</w:t>
            </w:r>
            <w:r>
              <w:rPr>
                <w:sz w:val="22"/>
                <w:szCs w:val="22"/>
              </w:rPr>
              <w:t xml:space="preserve"> </w:t>
            </w:r>
            <w:r w:rsidRPr="008C1DA5">
              <w:rPr>
                <w:sz w:val="22"/>
                <w:szCs w:val="22"/>
              </w:rPr>
              <w:t>26g/m2, w części górnej z włókniny wiskozowej perforowanej</w:t>
            </w:r>
            <w:r>
              <w:rPr>
                <w:sz w:val="22"/>
                <w:szCs w:val="22"/>
              </w:rPr>
              <w:t>.</w:t>
            </w:r>
          </w:p>
          <w:p w:rsidR="00536D5E" w:rsidRPr="008C1DA5" w:rsidRDefault="00536D5E" w:rsidP="00536D5E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1DA5" w:rsidRPr="008C1DA5" w:rsidRDefault="008C1DA5" w:rsidP="00EF560B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8C1DA5">
              <w:rPr>
                <w:sz w:val="22"/>
                <w:szCs w:val="22"/>
              </w:rPr>
              <w:t xml:space="preserve">Czy Zamawiający wyrazi zgodę na zaoferowanie w ramach pakietu nr 32 pokrowca z włókniny polipropylenowej? </w:t>
            </w:r>
          </w:p>
          <w:p w:rsidR="008C1DA5" w:rsidRPr="008C1DA5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C1DA5">
              <w:rPr>
                <w:b/>
                <w:sz w:val="22"/>
                <w:szCs w:val="22"/>
              </w:rPr>
              <w:t>Odp.:</w:t>
            </w:r>
          </w:p>
          <w:p w:rsidR="008C1DA5" w:rsidRDefault="00536D5E" w:rsidP="008C1D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</w:t>
            </w:r>
            <w:r w:rsidR="00B82B7F">
              <w:rPr>
                <w:sz w:val="22"/>
                <w:szCs w:val="22"/>
              </w:rPr>
              <w:t>32</w:t>
            </w:r>
            <w:r w:rsidR="00B82B7F" w:rsidRPr="008C1DA5">
              <w:rPr>
                <w:sz w:val="22"/>
                <w:szCs w:val="22"/>
              </w:rPr>
              <w:t xml:space="preserve"> pokrow</w:t>
            </w:r>
            <w:r w:rsidR="00B82B7F">
              <w:rPr>
                <w:sz w:val="22"/>
                <w:szCs w:val="22"/>
              </w:rPr>
              <w:t>ie</w:t>
            </w:r>
            <w:r w:rsidR="00B82B7F" w:rsidRPr="008C1DA5">
              <w:rPr>
                <w:sz w:val="22"/>
                <w:szCs w:val="22"/>
              </w:rPr>
              <w:t>c z włókniny polipropylenowej</w:t>
            </w:r>
            <w:r w:rsidR="00B82B7F">
              <w:rPr>
                <w:sz w:val="22"/>
                <w:szCs w:val="22"/>
              </w:rPr>
              <w:t>.</w:t>
            </w:r>
          </w:p>
          <w:p w:rsidR="00536D5E" w:rsidRDefault="00536D5E" w:rsidP="00B82B7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1DA5" w:rsidRPr="008C1DA5" w:rsidRDefault="008C1DA5" w:rsidP="00EF560B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8C1DA5">
              <w:rPr>
                <w:sz w:val="22"/>
                <w:szCs w:val="22"/>
              </w:rPr>
              <w:t>Proszę o podanie długości zakładek jakie powinien mieć pokrowiec zaoferowany w ramach pakietu nr 32 oraz czy są one wliczone w podane w SIWZ wymiarowanie?</w:t>
            </w:r>
          </w:p>
          <w:p w:rsidR="008C1DA5" w:rsidRPr="008C1DA5" w:rsidRDefault="008C1DA5" w:rsidP="008C1DA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C1DA5">
              <w:rPr>
                <w:b/>
                <w:sz w:val="22"/>
                <w:szCs w:val="22"/>
              </w:rPr>
              <w:t>Odp.:</w:t>
            </w:r>
          </w:p>
          <w:p w:rsidR="00632FFD" w:rsidRPr="00374075" w:rsidRDefault="00632FFD" w:rsidP="00632FF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iż nie stawia wymagań w zakresie </w:t>
            </w:r>
            <w:r w:rsidRPr="008C1DA5">
              <w:rPr>
                <w:sz w:val="22"/>
                <w:szCs w:val="22"/>
              </w:rPr>
              <w:t>długości zakładek</w:t>
            </w:r>
            <w:r>
              <w:rPr>
                <w:sz w:val="24"/>
                <w:szCs w:val="24"/>
              </w:rPr>
              <w:t xml:space="preserve">. Zakładki nie </w:t>
            </w:r>
            <w:r w:rsidRPr="008C1DA5">
              <w:rPr>
                <w:sz w:val="22"/>
                <w:szCs w:val="22"/>
              </w:rPr>
              <w:t>są  wliczone w podane w SWZ wymiarowanie</w:t>
            </w:r>
            <w:r>
              <w:rPr>
                <w:sz w:val="22"/>
                <w:szCs w:val="22"/>
              </w:rPr>
              <w:t>.</w:t>
            </w:r>
          </w:p>
          <w:p w:rsidR="008C1DA5" w:rsidRPr="00CD740B" w:rsidRDefault="008C1DA5" w:rsidP="008C1DA5">
            <w:pPr>
              <w:ind w:left="30" w:right="-74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8C1DA5" w:rsidRDefault="008C1DA5" w:rsidP="008C1DA5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8C1DA5" w:rsidRDefault="008C1DA5" w:rsidP="008C1DA5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BF78EF" w:rsidRDefault="00BF78EF" w:rsidP="00BF78E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BF78EF" w:rsidRPr="001C3705" w:rsidRDefault="00BF78EF" w:rsidP="00BF78E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F78EF" w:rsidRPr="00FD39B9" w:rsidRDefault="00BF78EF" w:rsidP="00BF78EF">
      <w:pPr>
        <w:ind w:left="5664"/>
        <w:jc w:val="right"/>
        <w:rPr>
          <w:i/>
          <w:sz w:val="24"/>
          <w:szCs w:val="24"/>
        </w:rPr>
      </w:pPr>
      <w:r w:rsidRPr="00FD39B9">
        <w:rPr>
          <w:i/>
          <w:sz w:val="24"/>
          <w:szCs w:val="24"/>
        </w:rPr>
        <w:t xml:space="preserve">p.o. </w:t>
      </w:r>
      <w:proofErr w:type="spellStart"/>
      <w:r w:rsidRPr="00FD39B9">
        <w:rPr>
          <w:i/>
          <w:sz w:val="24"/>
          <w:szCs w:val="24"/>
        </w:rPr>
        <w:t>Z-cy</w:t>
      </w:r>
      <w:proofErr w:type="spellEnd"/>
      <w:r w:rsidRPr="00FD39B9">
        <w:rPr>
          <w:i/>
          <w:sz w:val="24"/>
          <w:szCs w:val="24"/>
        </w:rPr>
        <w:t xml:space="preserve"> Dyrektora ds. Lecznictwa</w:t>
      </w:r>
    </w:p>
    <w:p w:rsidR="00BF78EF" w:rsidRPr="004935F7" w:rsidRDefault="00BF78EF" w:rsidP="00BF78EF">
      <w:pPr>
        <w:jc w:val="right"/>
        <w:rPr>
          <w:sz w:val="22"/>
          <w:szCs w:val="22"/>
        </w:rPr>
      </w:pPr>
      <w:r w:rsidRPr="00FD39B9">
        <w:rPr>
          <w:i/>
          <w:sz w:val="24"/>
          <w:szCs w:val="24"/>
        </w:rPr>
        <w:t xml:space="preserve">           </w:t>
      </w:r>
      <w:r w:rsidRPr="00FD39B9">
        <w:rPr>
          <w:i/>
          <w:sz w:val="24"/>
          <w:szCs w:val="24"/>
        </w:rPr>
        <w:tab/>
        <w:t>dr n. med. Dariusz Ciura</w:t>
      </w:r>
    </w:p>
    <w:p w:rsidR="008C1DA5" w:rsidRPr="004935F7" w:rsidRDefault="008C1DA5" w:rsidP="008C1DA5">
      <w:pPr>
        <w:jc w:val="right"/>
        <w:rPr>
          <w:sz w:val="22"/>
          <w:szCs w:val="22"/>
        </w:rPr>
      </w:pPr>
    </w:p>
    <w:p w:rsidR="008C1DA5" w:rsidRPr="00CD740B" w:rsidRDefault="008C1DA5" w:rsidP="008C1DA5">
      <w:pPr>
        <w:jc w:val="both"/>
        <w:rPr>
          <w:sz w:val="22"/>
          <w:szCs w:val="22"/>
        </w:rPr>
      </w:pPr>
    </w:p>
    <w:p w:rsidR="00F62502" w:rsidRDefault="00F6250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62502" w:rsidRDefault="00F6250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62502" w:rsidRDefault="00F6250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62502" w:rsidRDefault="00F6250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F62502" w:rsidSect="008C1D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551" w:rsidRDefault="002D6551">
      <w:r>
        <w:separator/>
      </w:r>
    </w:p>
  </w:endnote>
  <w:endnote w:type="continuationSeparator" w:id="0">
    <w:p w:rsidR="002D6551" w:rsidRDefault="002D6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40E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40E0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40E0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F21A6" w:rsidRPr="000F21A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551" w:rsidRDefault="002D6551">
      <w:r>
        <w:separator/>
      </w:r>
    </w:p>
  </w:footnote>
  <w:footnote w:type="continuationSeparator" w:id="0">
    <w:p w:rsidR="002D6551" w:rsidRDefault="002D6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E74" w:rsidRDefault="000E1E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E74" w:rsidRDefault="000E1E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E74" w:rsidRDefault="000E1E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A4752"/>
    <w:multiLevelType w:val="hybridMultilevel"/>
    <w:tmpl w:val="4B567C32"/>
    <w:lvl w:ilvl="0" w:tplc="8132CEF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B6A5A36"/>
    <w:multiLevelType w:val="hybridMultilevel"/>
    <w:tmpl w:val="4B567C32"/>
    <w:lvl w:ilvl="0" w:tplc="8132CEF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E1E74"/>
    <w:rsid w:val="00031374"/>
    <w:rsid w:val="000A1097"/>
    <w:rsid w:val="000E1E74"/>
    <w:rsid w:val="000E2A8F"/>
    <w:rsid w:val="000F21A6"/>
    <w:rsid w:val="0012774F"/>
    <w:rsid w:val="00144B7A"/>
    <w:rsid w:val="00180C6E"/>
    <w:rsid w:val="0029606A"/>
    <w:rsid w:val="002D6551"/>
    <w:rsid w:val="003313E4"/>
    <w:rsid w:val="00340E04"/>
    <w:rsid w:val="00346A65"/>
    <w:rsid w:val="004848F3"/>
    <w:rsid w:val="004A75F2"/>
    <w:rsid w:val="005144A9"/>
    <w:rsid w:val="00520165"/>
    <w:rsid w:val="00536D5E"/>
    <w:rsid w:val="005B1B08"/>
    <w:rsid w:val="005D2BB1"/>
    <w:rsid w:val="00632C3C"/>
    <w:rsid w:val="00632FFD"/>
    <w:rsid w:val="00662BDB"/>
    <w:rsid w:val="006A5DF1"/>
    <w:rsid w:val="006B7198"/>
    <w:rsid w:val="006D4AB3"/>
    <w:rsid w:val="006F3B81"/>
    <w:rsid w:val="007D7198"/>
    <w:rsid w:val="007F1E55"/>
    <w:rsid w:val="00864A4B"/>
    <w:rsid w:val="00870F9F"/>
    <w:rsid w:val="008804B6"/>
    <w:rsid w:val="00897AB0"/>
    <w:rsid w:val="008A3553"/>
    <w:rsid w:val="008C1DA5"/>
    <w:rsid w:val="00923DA6"/>
    <w:rsid w:val="00952A79"/>
    <w:rsid w:val="009C1CC6"/>
    <w:rsid w:val="00A00B77"/>
    <w:rsid w:val="00A905AC"/>
    <w:rsid w:val="00B82B7F"/>
    <w:rsid w:val="00BA6584"/>
    <w:rsid w:val="00BB07B1"/>
    <w:rsid w:val="00BE7BFD"/>
    <w:rsid w:val="00BF78EF"/>
    <w:rsid w:val="00C370F2"/>
    <w:rsid w:val="00C44EEC"/>
    <w:rsid w:val="00C8068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7598"/>
    <w:rsid w:val="00EC75DE"/>
    <w:rsid w:val="00EF560B"/>
    <w:rsid w:val="00F6250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1CC6"/>
  </w:style>
  <w:style w:type="paragraph" w:styleId="Nagwek1">
    <w:name w:val="heading 1"/>
    <w:basedOn w:val="Normalny"/>
    <w:next w:val="Normalny"/>
    <w:link w:val="Nagwek1Znak"/>
    <w:qFormat/>
    <w:rsid w:val="009C1C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C1CC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C1C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1C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C1CC6"/>
  </w:style>
  <w:style w:type="paragraph" w:styleId="Tekstpodstawowywcity">
    <w:name w:val="Body Text Indent"/>
    <w:basedOn w:val="Normalny"/>
    <w:rsid w:val="009C1CC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C1CC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C1CC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9C1CC6"/>
    <w:rPr>
      <w:sz w:val="28"/>
    </w:rPr>
  </w:style>
  <w:style w:type="paragraph" w:styleId="Tekstpodstawowywcity3">
    <w:name w:val="Body Text Indent 3"/>
    <w:basedOn w:val="Normalny"/>
    <w:rsid w:val="009C1CC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C1DA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C1DA5"/>
  </w:style>
  <w:style w:type="character" w:customStyle="1" w:styleId="TekstpodstawowyZnak">
    <w:name w:val="Tekst podstawowy Znak"/>
    <w:basedOn w:val="Domylnaczcionkaakapitu"/>
    <w:link w:val="Tekstpodstawowy"/>
    <w:rsid w:val="008C1DA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2022-05-26T08:02:00Z</cp:lastPrinted>
  <dcterms:created xsi:type="dcterms:W3CDTF">2022-05-26T08:45:00Z</dcterms:created>
  <dcterms:modified xsi:type="dcterms:W3CDTF">2022-05-26T08:45:00Z</dcterms:modified>
</cp:coreProperties>
</file>