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59B" w:rsidRPr="00577A13" w:rsidRDefault="007D459B" w:rsidP="007D459B">
      <w:pPr>
        <w:rPr>
          <w:b/>
          <w:bCs/>
        </w:rPr>
      </w:pPr>
      <w:r w:rsidRPr="00577A13">
        <w:rPr>
          <w:b/>
          <w:bCs/>
        </w:rPr>
        <w:t xml:space="preserve">Okręgowy Szpital Kolejowy w Katowicach - </w:t>
      </w:r>
      <w:proofErr w:type="spellStart"/>
      <w:r w:rsidRPr="00577A13">
        <w:rPr>
          <w:b/>
          <w:bCs/>
        </w:rPr>
        <w:t>s.p.z.o.z</w:t>
      </w:r>
      <w:proofErr w:type="spellEnd"/>
      <w:r w:rsidRPr="00577A13">
        <w:rPr>
          <w:b/>
          <w:bCs/>
        </w:rPr>
        <w:t>.</w:t>
      </w:r>
    </w:p>
    <w:p w:rsidR="007D459B" w:rsidRPr="00577A13" w:rsidRDefault="007D459B" w:rsidP="007D459B">
      <w:pPr>
        <w:rPr>
          <w:b/>
          <w:bCs/>
        </w:rPr>
      </w:pPr>
      <w:proofErr w:type="spellStart"/>
      <w:r w:rsidRPr="00577A13">
        <w:rPr>
          <w:b/>
          <w:bCs/>
        </w:rPr>
        <w:t>Panewnicka</w:t>
      </w:r>
      <w:proofErr w:type="spellEnd"/>
      <w:r w:rsidRPr="00577A13">
        <w:rPr>
          <w:b/>
          <w:bCs/>
        </w:rPr>
        <w:t xml:space="preserve"> 65</w:t>
      </w:r>
    </w:p>
    <w:p w:rsidR="007D459B" w:rsidRPr="00577A13" w:rsidRDefault="007D459B" w:rsidP="007D459B">
      <w:pPr>
        <w:rPr>
          <w:b/>
          <w:bCs/>
        </w:rPr>
      </w:pPr>
      <w:r w:rsidRPr="00577A13">
        <w:rPr>
          <w:b/>
          <w:bCs/>
        </w:rPr>
        <w:t>40-760 Katowice</w:t>
      </w:r>
    </w:p>
    <w:p w:rsidR="007D459B" w:rsidRPr="00577A13" w:rsidRDefault="007D459B" w:rsidP="007D459B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D459B" w:rsidRPr="00577A13" w:rsidRDefault="007D459B" w:rsidP="007D459B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05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05</w:t>
      </w:r>
      <w:r w:rsidRPr="00577A13">
        <w:rPr>
          <w:sz w:val="24"/>
        </w:rPr>
        <w:t>-</w:t>
      </w:r>
      <w:r>
        <w:rPr>
          <w:sz w:val="24"/>
        </w:rPr>
        <w:t>26</w:t>
      </w:r>
    </w:p>
    <w:p w:rsidR="007D459B" w:rsidRDefault="007D459B" w:rsidP="007D459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7D459B" w:rsidRDefault="007D459B" w:rsidP="007D459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7D459B" w:rsidRPr="00AA1273" w:rsidRDefault="007D459B" w:rsidP="007D459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7D459B" w:rsidRPr="00AA1273" w:rsidRDefault="007D459B" w:rsidP="007D459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7D459B" w:rsidRDefault="007D459B" w:rsidP="007D459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D459B" w:rsidRPr="00D91931" w:rsidRDefault="007D459B" w:rsidP="007D459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D459B" w:rsidRPr="00D91931" w:rsidRDefault="007D459B" w:rsidP="007D459B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7D459B" w:rsidRPr="00D91931" w:rsidRDefault="007D459B" w:rsidP="007D45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- 3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7D459B" w:rsidRPr="00607F9B" w:rsidTr="0046634A">
        <w:trPr>
          <w:trHeight w:val="638"/>
        </w:trPr>
        <w:tc>
          <w:tcPr>
            <w:tcW w:w="959" w:type="dxa"/>
            <w:shd w:val="clear" w:color="auto" w:fill="auto"/>
          </w:tcPr>
          <w:p w:rsidR="007D459B" w:rsidRPr="00607F9B" w:rsidRDefault="007D459B" w:rsidP="004663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7D459B" w:rsidRPr="00607F9B" w:rsidRDefault="007D459B" w:rsidP="0046634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170655">
              <w:rPr>
                <w:b/>
                <w:bCs/>
                <w:sz w:val="22"/>
                <w:szCs w:val="22"/>
              </w:rPr>
              <w:t xml:space="preserve">Dostawa </w:t>
            </w:r>
            <w:r w:rsidRPr="00910B21">
              <w:rPr>
                <w:b/>
                <w:bCs/>
                <w:sz w:val="22"/>
                <w:szCs w:val="22"/>
              </w:rPr>
              <w:t>obłożeń i odzieży operacyjnej jednorazowego użytku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05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7D459B" w:rsidRPr="00C118AA" w:rsidRDefault="007D459B" w:rsidP="007D459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7D459B" w:rsidRPr="00C118AA" w:rsidRDefault="007D459B" w:rsidP="007D459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31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7D459B" w:rsidRPr="00C118AA" w:rsidRDefault="007D459B" w:rsidP="007D459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31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7D459B" w:rsidRPr="00ED6A58" w:rsidRDefault="007D459B" w:rsidP="007D459B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7D459B" w:rsidRDefault="007D459B" w:rsidP="007D459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7D459B" w:rsidRDefault="007D459B" w:rsidP="007D459B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D459B" w:rsidRPr="00424B99" w:rsidRDefault="007D459B" w:rsidP="007D459B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29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6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7D459B" w:rsidRDefault="007D459B" w:rsidP="007D459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7D459B" w:rsidRDefault="007D459B" w:rsidP="007D459B">
      <w:pPr>
        <w:pStyle w:val="Nagwek"/>
        <w:tabs>
          <w:tab w:val="clear" w:pos="4536"/>
        </w:tabs>
        <w:jc w:val="both"/>
        <w:rPr>
          <w:sz w:val="24"/>
        </w:rPr>
      </w:pPr>
    </w:p>
    <w:p w:rsidR="007D459B" w:rsidRPr="00577A13" w:rsidRDefault="007D459B" w:rsidP="007D459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 w:rsidRPr="00577A13">
        <w:rPr>
          <w:sz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</w:rPr>
        <w:t>Pzp</w:t>
      </w:r>
      <w:proofErr w:type="spellEnd"/>
      <w:r w:rsidRPr="00577A13">
        <w:rPr>
          <w:sz w:val="24"/>
        </w:rPr>
        <w:t xml:space="preserve"> Zamawiający w dniu dzisiejszym opublikował ogłoszenie o zmianie ogłoszenia w Biuletynie Zamówień Publicznych pod numerem 202</w:t>
      </w:r>
      <w:r>
        <w:rPr>
          <w:sz w:val="24"/>
        </w:rPr>
        <w:t>2</w:t>
      </w:r>
      <w:r w:rsidRPr="00577A13">
        <w:rPr>
          <w:sz w:val="24"/>
        </w:rPr>
        <w:t xml:space="preserve">/BZP </w:t>
      </w:r>
      <w:r>
        <w:rPr>
          <w:sz w:val="24"/>
        </w:rPr>
        <w:t>0017</w:t>
      </w:r>
      <w:r w:rsidR="000E4A30">
        <w:rPr>
          <w:sz w:val="24"/>
        </w:rPr>
        <w:t>7940</w:t>
      </w:r>
      <w:r w:rsidRPr="00C762C4">
        <w:rPr>
          <w:sz w:val="24"/>
        </w:rPr>
        <w:t>/01</w:t>
      </w:r>
      <w:r w:rsidRPr="00577A13">
        <w:rPr>
          <w:sz w:val="24"/>
        </w:rPr>
        <w:t xml:space="preserve"> z dnia </w:t>
      </w:r>
      <w:r>
        <w:rPr>
          <w:sz w:val="24"/>
        </w:rPr>
        <w:t>26</w:t>
      </w:r>
      <w:r w:rsidRPr="00577A13">
        <w:rPr>
          <w:sz w:val="24"/>
        </w:rPr>
        <w:t>.</w:t>
      </w:r>
      <w:r>
        <w:rPr>
          <w:sz w:val="24"/>
        </w:rPr>
        <w:t>05.2022</w:t>
      </w:r>
      <w:r w:rsidRPr="00577A13">
        <w:rPr>
          <w:sz w:val="24"/>
        </w:rPr>
        <w:t xml:space="preserve">r.                   </w:t>
      </w:r>
    </w:p>
    <w:p w:rsidR="007D459B" w:rsidRPr="00577A13" w:rsidRDefault="007D459B" w:rsidP="007D459B">
      <w:pPr>
        <w:pStyle w:val="Tekstpodstawowy"/>
        <w:jc w:val="right"/>
        <w:rPr>
          <w:i/>
          <w:szCs w:val="24"/>
        </w:rPr>
      </w:pPr>
    </w:p>
    <w:p w:rsidR="007D459B" w:rsidRPr="00577A13" w:rsidRDefault="007D459B" w:rsidP="007D459B">
      <w:pPr>
        <w:pStyle w:val="Tekstpodstawowy"/>
        <w:jc w:val="right"/>
        <w:rPr>
          <w:i/>
          <w:szCs w:val="24"/>
        </w:rPr>
      </w:pPr>
    </w:p>
    <w:p w:rsidR="00667EEB" w:rsidRPr="001C3705" w:rsidRDefault="00667EEB" w:rsidP="00667EEB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667EEB" w:rsidRPr="001C3705" w:rsidRDefault="00667EEB" w:rsidP="00667EE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67EEB" w:rsidRPr="00B179B1" w:rsidRDefault="00667EEB" w:rsidP="00667EEB">
      <w:pPr>
        <w:ind w:left="5664"/>
        <w:jc w:val="right"/>
        <w:rPr>
          <w:i/>
        </w:rPr>
      </w:pPr>
      <w:r w:rsidRPr="00B179B1">
        <w:rPr>
          <w:i/>
        </w:rPr>
        <w:t xml:space="preserve">p.o. </w:t>
      </w:r>
      <w:proofErr w:type="spellStart"/>
      <w:r w:rsidRPr="00B179B1">
        <w:rPr>
          <w:i/>
        </w:rPr>
        <w:t>Z-cy</w:t>
      </w:r>
      <w:proofErr w:type="spellEnd"/>
      <w:r w:rsidRPr="00B179B1">
        <w:rPr>
          <w:i/>
        </w:rPr>
        <w:t xml:space="preserve"> Dyrektora ds. Lecznictwa</w:t>
      </w:r>
    </w:p>
    <w:p w:rsidR="00667EEB" w:rsidRPr="00B179B1" w:rsidRDefault="00667EEB" w:rsidP="00667EEB">
      <w:pPr>
        <w:widowControl w:val="0"/>
        <w:spacing w:line="360" w:lineRule="auto"/>
        <w:ind w:left="4956"/>
        <w:jc w:val="right"/>
        <w:rPr>
          <w:i/>
        </w:rPr>
      </w:pPr>
      <w:r w:rsidRPr="00B179B1">
        <w:rPr>
          <w:i/>
        </w:rPr>
        <w:t xml:space="preserve">           </w:t>
      </w:r>
      <w:r w:rsidRPr="00B179B1">
        <w:rPr>
          <w:i/>
        </w:rPr>
        <w:tab/>
        <w:t xml:space="preserve">dr n. med. Dariusz Ciura </w:t>
      </w:r>
    </w:p>
    <w:p w:rsidR="007D459B" w:rsidRPr="00D91931" w:rsidRDefault="007D459B" w:rsidP="007D459B">
      <w:pPr>
        <w:pStyle w:val="Tekstpodstawowywcity"/>
        <w:rPr>
          <w:sz w:val="22"/>
          <w:szCs w:val="22"/>
        </w:rPr>
      </w:pPr>
    </w:p>
    <w:p w:rsidR="006169AB" w:rsidRDefault="006169AB" w:rsidP="004F079B">
      <w:pPr>
        <w:spacing w:after="240"/>
        <w:jc w:val="right"/>
        <w:rPr>
          <w:sz w:val="22"/>
          <w:szCs w:val="22"/>
        </w:rPr>
      </w:pPr>
    </w:p>
    <w:p w:rsidR="006169AB" w:rsidRDefault="006169AB" w:rsidP="004F079B">
      <w:pPr>
        <w:spacing w:after="240"/>
        <w:jc w:val="right"/>
        <w:rPr>
          <w:sz w:val="22"/>
          <w:szCs w:val="22"/>
        </w:rPr>
      </w:pPr>
    </w:p>
    <w:p w:rsidR="006169AB" w:rsidRDefault="006169AB" w:rsidP="004F079B">
      <w:pPr>
        <w:spacing w:after="240"/>
        <w:jc w:val="right"/>
        <w:rPr>
          <w:sz w:val="22"/>
          <w:szCs w:val="22"/>
        </w:rPr>
      </w:pPr>
    </w:p>
    <w:sectPr w:rsidR="006169AB" w:rsidSect="007D45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1D3" w:rsidRDefault="00AE01D3">
      <w:r>
        <w:separator/>
      </w:r>
    </w:p>
  </w:endnote>
  <w:endnote w:type="continuationSeparator" w:id="0">
    <w:p w:rsidR="00AE01D3" w:rsidRDefault="00AE0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1D3" w:rsidRDefault="00AE01D3">
      <w:r>
        <w:separator/>
      </w:r>
    </w:p>
  </w:footnote>
  <w:footnote w:type="continuationSeparator" w:id="0">
    <w:p w:rsidR="00AE01D3" w:rsidRDefault="00AE01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188"/>
    <w:rsid w:val="000E4A3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169AB"/>
    <w:rsid w:val="00667EEB"/>
    <w:rsid w:val="006A0D80"/>
    <w:rsid w:val="00727D1F"/>
    <w:rsid w:val="0074019E"/>
    <w:rsid w:val="00787406"/>
    <w:rsid w:val="00797C4E"/>
    <w:rsid w:val="007D459B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01D3"/>
    <w:rsid w:val="00B95188"/>
    <w:rsid w:val="00BD5546"/>
    <w:rsid w:val="00C25577"/>
    <w:rsid w:val="00C34578"/>
    <w:rsid w:val="00CC1A78"/>
    <w:rsid w:val="00CF0F4C"/>
    <w:rsid w:val="00D50740"/>
    <w:rsid w:val="00D63C6E"/>
    <w:rsid w:val="00D91931"/>
    <w:rsid w:val="00DA5C67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074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5074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D459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0740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D5074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D5074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D5074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D507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50740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7D459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7D459B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D459B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D459B"/>
    <w:rPr>
      <w:sz w:val="26"/>
      <w:szCs w:val="24"/>
    </w:rPr>
  </w:style>
  <w:style w:type="character" w:customStyle="1" w:styleId="NagwekZnak">
    <w:name w:val="Nagłówek Znak"/>
    <w:basedOn w:val="Domylnaczcionkaakapitu"/>
    <w:link w:val="Nagwek"/>
    <w:rsid w:val="007D459B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D459B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2022-05-26T08:31:00Z</cp:lastPrinted>
  <dcterms:created xsi:type="dcterms:W3CDTF">2022-05-26T08:31:00Z</dcterms:created>
  <dcterms:modified xsi:type="dcterms:W3CDTF">2022-05-26T08:31:00Z</dcterms:modified>
</cp:coreProperties>
</file>